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ook w:val="04A0" w:firstRow="1" w:lastRow="0" w:firstColumn="1" w:lastColumn="0" w:noHBand="0" w:noVBand="1"/>
      </w:tblPr>
      <w:tblGrid>
        <w:gridCol w:w="9354"/>
      </w:tblGrid>
      <w:tr w:rsidR="005B5A6F" w:rsidRPr="007842D3" w14:paraId="4FF6320D" w14:textId="77777777" w:rsidTr="00434BC9">
        <w:trPr>
          <w:trHeight w:val="454"/>
        </w:trPr>
        <w:tc>
          <w:tcPr>
            <w:tcW w:w="5000" w:type="pct"/>
            <w:shd w:val="clear" w:color="auto" w:fill="auto"/>
            <w:vAlign w:val="center"/>
          </w:tcPr>
          <w:p w14:paraId="205A3383" w14:textId="77777777" w:rsidR="005B5A6F" w:rsidRPr="008B7672" w:rsidRDefault="005B5A6F" w:rsidP="00434BC9">
            <w:pPr>
              <w:pStyle w:val="affffffff7"/>
              <w:rPr>
                <w:sz w:val="28"/>
                <w:szCs w:val="22"/>
              </w:rPr>
            </w:pPr>
            <w:bookmarkStart w:id="0" w:name="_Hlk87446781"/>
            <w:r w:rsidRPr="008B7672">
              <w:rPr>
                <w:sz w:val="28"/>
                <w:szCs w:val="22"/>
              </w:rPr>
              <w:t>Утвержден</w:t>
            </w:r>
          </w:p>
          <w:p w14:paraId="3F76E9DA" w14:textId="6D0E0600" w:rsidR="005B5A6F" w:rsidRPr="007842D3" w:rsidRDefault="00C36E3B" w:rsidP="00434BC9">
            <w:pPr>
              <w:pStyle w:val="affffffff7"/>
              <w:rPr>
                <w:b/>
              </w:rPr>
            </w:pPr>
            <w:r w:rsidRPr="00C36E3B">
              <w:rPr>
                <w:sz w:val="28"/>
                <w:szCs w:val="22"/>
              </w:rPr>
              <w:t>91578880.466452.025.И3.0</w:t>
            </w:r>
            <w:r w:rsidR="002C7A41">
              <w:rPr>
                <w:sz w:val="28"/>
                <w:szCs w:val="22"/>
              </w:rPr>
              <w:t>2</w:t>
            </w:r>
            <w:r w:rsidRPr="00C36E3B">
              <w:rPr>
                <w:sz w:val="28"/>
                <w:szCs w:val="22"/>
              </w:rPr>
              <w:t>-2-ЛУ</w:t>
            </w:r>
          </w:p>
        </w:tc>
      </w:tr>
    </w:tbl>
    <w:p w14:paraId="32EAFF1B" w14:textId="77777777" w:rsidR="005B5A6F" w:rsidRPr="00DA4F2A" w:rsidRDefault="005B5A6F" w:rsidP="005B5A6F">
      <w:pPr>
        <w:pStyle w:val="affffffff5"/>
      </w:pPr>
    </w:p>
    <w:p w14:paraId="7C49753D" w14:textId="77777777" w:rsidR="005B5A6F" w:rsidRDefault="005B5A6F" w:rsidP="005B5A6F">
      <w:pPr>
        <w:pStyle w:val="affffffff5"/>
      </w:pPr>
    </w:p>
    <w:p w14:paraId="29239B79" w14:textId="77777777" w:rsidR="005B5A6F" w:rsidRDefault="005B5A6F" w:rsidP="005B5A6F">
      <w:pPr>
        <w:pStyle w:val="affffffff5"/>
      </w:pPr>
    </w:p>
    <w:p w14:paraId="5610439A" w14:textId="77777777" w:rsidR="005B5A6F" w:rsidRPr="003D50CE" w:rsidRDefault="005B5A6F" w:rsidP="005B5A6F">
      <w:pPr>
        <w:pStyle w:val="affffffff5"/>
      </w:pPr>
    </w:p>
    <w:p w14:paraId="48FE5232" w14:textId="77777777" w:rsidR="005B5A6F" w:rsidRDefault="005B5A6F" w:rsidP="005B5A6F">
      <w:pPr>
        <w:pStyle w:val="affffffff5"/>
        <w:ind w:left="851" w:right="849"/>
      </w:pPr>
      <w:r>
        <w:rPr>
          <w:szCs w:val="28"/>
        </w:rPr>
        <w:t>ГОСУДАРСТВЕННАЯ ИНФОРМАЦИОННАЯ СИСТЕМА «ЕДИНАЯ ЦИФРОВАЯ ПЛАТФОРМА «ФИЗИЧЕСКАЯ КУЛЬТУРА И СПОРТ»</w:t>
      </w:r>
      <w:r w:rsidRPr="00533199" w:rsidDel="00F4502A">
        <w:t xml:space="preserve"> </w:t>
      </w:r>
    </w:p>
    <w:p w14:paraId="5FA42D8A" w14:textId="52A021A5" w:rsidR="005B5A6F" w:rsidRPr="008B7672" w:rsidRDefault="005B5A6F" w:rsidP="005B5A6F">
      <w:pPr>
        <w:spacing w:after="0"/>
        <w:jc w:val="center"/>
        <w:rPr>
          <w:b/>
          <w:bCs/>
          <w:sz w:val="28"/>
          <w:szCs w:val="28"/>
        </w:rPr>
      </w:pPr>
      <w:r w:rsidRPr="008B7672">
        <w:rPr>
          <w:b/>
          <w:bCs/>
          <w:sz w:val="28"/>
          <w:szCs w:val="28"/>
        </w:rPr>
        <w:t>Подсистема «</w:t>
      </w:r>
      <w:r w:rsidR="007A389F">
        <w:rPr>
          <w:b/>
          <w:sz w:val="28"/>
          <w:szCs w:val="28"/>
        </w:rPr>
        <w:t>ГТО</w:t>
      </w:r>
      <w:r w:rsidRPr="008B7672">
        <w:rPr>
          <w:b/>
          <w:bCs/>
          <w:sz w:val="28"/>
          <w:szCs w:val="28"/>
        </w:rPr>
        <w:t>»</w:t>
      </w:r>
    </w:p>
    <w:p w14:paraId="3873FE1F" w14:textId="77777777" w:rsidR="005B5A6F" w:rsidRPr="008B7672" w:rsidRDefault="005B5A6F" w:rsidP="005B5A6F">
      <w:pPr>
        <w:spacing w:after="0"/>
        <w:jc w:val="center"/>
        <w:rPr>
          <w:b/>
          <w:bCs/>
          <w:sz w:val="28"/>
          <w:szCs w:val="28"/>
        </w:rPr>
      </w:pPr>
    </w:p>
    <w:p w14:paraId="54E8AFD2" w14:textId="77777777" w:rsidR="005B5A6F" w:rsidRPr="008B7672" w:rsidRDefault="005B5A6F" w:rsidP="005B5A6F">
      <w:pPr>
        <w:spacing w:after="0"/>
        <w:jc w:val="center"/>
        <w:rPr>
          <w:sz w:val="28"/>
          <w:szCs w:val="28"/>
        </w:rPr>
      </w:pPr>
    </w:p>
    <w:p w14:paraId="1A5CD292" w14:textId="7606DA17" w:rsidR="00EB2A61" w:rsidRDefault="005B5A6F" w:rsidP="00EB2A61">
      <w:pPr>
        <w:pStyle w:val="affffffff5"/>
        <w:spacing w:before="120" w:after="120"/>
        <w:rPr>
          <w:b w:val="0"/>
          <w:bCs/>
        </w:rPr>
      </w:pPr>
      <w:r w:rsidRPr="00212232">
        <w:rPr>
          <w:b w:val="0"/>
          <w:bCs/>
        </w:rPr>
        <w:t xml:space="preserve">Руководство </w:t>
      </w:r>
      <w:r w:rsidR="00EB2A61">
        <w:rPr>
          <w:b w:val="0"/>
          <w:bCs/>
        </w:rPr>
        <w:t>Пользователя</w:t>
      </w:r>
    </w:p>
    <w:p w14:paraId="10313DDB" w14:textId="0A05974D" w:rsidR="00EB2A61" w:rsidRPr="00212232" w:rsidRDefault="0077713A" w:rsidP="00EB2A61">
      <w:pPr>
        <w:pStyle w:val="affffffff5"/>
        <w:spacing w:before="120" w:after="120"/>
        <w:rPr>
          <w:b w:val="0"/>
          <w:bCs/>
        </w:rPr>
      </w:pPr>
      <w:r>
        <w:rPr>
          <w:b w:val="0"/>
          <w:bCs/>
        </w:rPr>
        <w:t>Том 5</w:t>
      </w:r>
      <w:r w:rsidR="00EB2A61">
        <w:rPr>
          <w:b w:val="0"/>
          <w:bCs/>
        </w:rPr>
        <w:t xml:space="preserve">. </w:t>
      </w:r>
      <w:r>
        <w:rPr>
          <w:b w:val="0"/>
          <w:bCs/>
        </w:rPr>
        <w:t>участник</w:t>
      </w:r>
      <w:r w:rsidR="00EE3797">
        <w:rPr>
          <w:b w:val="0"/>
          <w:bCs/>
        </w:rPr>
        <w:t xml:space="preserve"> ГТО</w:t>
      </w:r>
    </w:p>
    <w:p w14:paraId="5C7A6B99" w14:textId="511EB3FC" w:rsidR="005B5A6F" w:rsidRDefault="00C36E3B" w:rsidP="005B5A6F">
      <w:pPr>
        <w:pStyle w:val="affffffff4"/>
        <w:tabs>
          <w:tab w:val="left" w:pos="426"/>
        </w:tabs>
        <w:ind w:left="426"/>
      </w:pPr>
      <w:r w:rsidRPr="00C36E3B">
        <w:rPr>
          <w:rFonts w:eastAsia="Cambria Math" w:cs="Cambria Math"/>
          <w:bCs/>
          <w:caps/>
          <w:noProof w:val="0"/>
          <w:szCs w:val="28"/>
        </w:rPr>
        <w:t>91578880.466452.025.И3.0</w:t>
      </w:r>
      <w:r w:rsidR="002C7A41">
        <w:rPr>
          <w:rFonts w:eastAsia="Cambria Math" w:cs="Cambria Math"/>
          <w:bCs/>
          <w:caps/>
          <w:noProof w:val="0"/>
          <w:szCs w:val="28"/>
        </w:rPr>
        <w:t>2</w:t>
      </w:r>
      <w:r w:rsidRPr="00C36E3B">
        <w:rPr>
          <w:rFonts w:eastAsia="Cambria Math" w:cs="Cambria Math"/>
          <w:bCs/>
          <w:caps/>
          <w:noProof w:val="0"/>
          <w:szCs w:val="28"/>
        </w:rPr>
        <w:t>-2</w:t>
      </w:r>
    </w:p>
    <w:p w14:paraId="5F7EA200" w14:textId="77777777" w:rsidR="005B5A6F" w:rsidRDefault="005B5A6F" w:rsidP="005B5A6F">
      <w:pPr>
        <w:pStyle w:val="affffffff8"/>
        <w:spacing w:before="360" w:after="120"/>
        <w:jc w:val="left"/>
        <w:rPr>
          <w:rFonts w:eastAsia="Calibri"/>
          <w:b/>
          <w:szCs w:val="20"/>
        </w:rPr>
      </w:pPr>
      <w:r>
        <w:rPr>
          <w:noProof/>
          <w:lang w:eastAsia="ru-RU"/>
        </w:rPr>
        <mc:AlternateContent>
          <mc:Choice Requires="wpg">
            <w:drawing>
              <wp:anchor distT="0" distB="0" distL="114300" distR="114300" simplePos="0" relativeHeight="251754496" behindDoc="0" locked="1" layoutInCell="1" allowOverlap="1" wp14:anchorId="1E185FC0" wp14:editId="281DFE1A">
                <wp:simplePos x="0" y="0"/>
                <wp:positionH relativeFrom="page">
                  <wp:posOffset>285750</wp:posOffset>
                </wp:positionH>
                <wp:positionV relativeFrom="page">
                  <wp:posOffset>180340</wp:posOffset>
                </wp:positionV>
                <wp:extent cx="7092315" cy="10332085"/>
                <wp:effectExtent l="9525" t="18415" r="13335" b="1270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10332085"/>
                          <a:chOff x="0" y="0"/>
                          <a:chExt cx="70917" cy="103324"/>
                        </a:xfrm>
                      </wpg:grpSpPr>
                      <wpg:grpSp>
                        <wpg:cNvPr id="3" name="Группа 136"/>
                        <wpg:cNvGrpSpPr>
                          <a:grpSpLocks/>
                        </wpg:cNvGrpSpPr>
                        <wpg:grpSpPr bwMode="auto">
                          <a:xfrm>
                            <a:off x="0" y="51124"/>
                            <a:ext cx="4320" cy="52200"/>
                            <a:chOff x="0" y="0"/>
                            <a:chExt cx="4320" cy="52200"/>
                          </a:xfrm>
                        </wpg:grpSpPr>
                        <wpg:grpSp>
                          <wpg:cNvPr id="6" name="Группа 137"/>
                          <wpg:cNvGrpSpPr>
                            <a:grpSpLocks/>
                          </wpg:cNvGrpSpPr>
                          <wpg:grpSpPr bwMode="auto">
                            <a:xfrm>
                              <a:off x="0" y="0"/>
                              <a:ext cx="4320" cy="52200"/>
                              <a:chOff x="0" y="0"/>
                              <a:chExt cx="4320" cy="52200"/>
                            </a:xfrm>
                          </wpg:grpSpPr>
                          <wps:wsp>
                            <wps:cNvPr id="7" name="Rectangle 91"/>
                            <wps:cNvSpPr>
                              <a:spLocks noChangeArrowheads="1"/>
                            </wps:cNvSpPr>
                            <wps:spPr bwMode="auto">
                              <a:xfrm>
                                <a:off x="0" y="0"/>
                                <a:ext cx="4320" cy="52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36000" rIns="91440" bIns="45720" anchor="t" anchorCtr="0" upright="1">
                              <a:noAutofit/>
                            </wps:bodyPr>
                          </wps:wsp>
                          <wpg:grpSp>
                            <wpg:cNvPr id="8" name="Группа 146"/>
                            <wpg:cNvGrpSpPr>
                              <a:grpSpLocks/>
                            </wpg:cNvGrpSpPr>
                            <wpg:grpSpPr bwMode="auto">
                              <a:xfrm>
                                <a:off x="0" y="0"/>
                                <a:ext cx="4320" cy="52200"/>
                                <a:chOff x="0" y="0"/>
                                <a:chExt cx="4320" cy="52200"/>
                              </a:xfrm>
                            </wpg:grpSpPr>
                            <wpg:grpSp>
                              <wpg:cNvPr id="9" name="Группа 148"/>
                              <wpg:cNvGrpSpPr>
                                <a:grpSpLocks/>
                              </wpg:cNvGrpSpPr>
                              <wpg:grpSpPr bwMode="auto">
                                <a:xfrm>
                                  <a:off x="0" y="12610"/>
                                  <a:ext cx="4320" cy="30600"/>
                                  <a:chOff x="0" y="0"/>
                                  <a:chExt cx="4320" cy="30597"/>
                                </a:xfrm>
                              </wpg:grpSpPr>
                              <wps:wsp>
                                <wps:cNvPr id="12" name="Line 76"/>
                                <wps:cNvCnPr>
                                  <a:cxnSpLocks noChangeShapeType="1"/>
                                </wps:cNvCnPr>
                                <wps:spPr bwMode="auto">
                                  <a:xfrm flipH="1">
                                    <a:off x="0" y="0"/>
                                    <a:ext cx="4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77"/>
                                <wps:cNvCnPr>
                                  <a:cxnSpLocks noChangeShapeType="1"/>
                                </wps:cNvCnPr>
                                <wps:spPr bwMode="auto">
                                  <a:xfrm flipH="1">
                                    <a:off x="0" y="8993"/>
                                    <a:ext cx="4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Line 78"/>
                                <wps:cNvCnPr>
                                  <a:cxnSpLocks noChangeShapeType="1"/>
                                </wps:cNvCnPr>
                                <wps:spPr bwMode="auto">
                                  <a:xfrm flipH="1">
                                    <a:off x="0" y="18036"/>
                                    <a:ext cx="4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Line 79"/>
                                <wps:cNvCnPr>
                                  <a:cxnSpLocks noChangeShapeType="1"/>
                                </wps:cNvCnPr>
                                <wps:spPr bwMode="auto">
                                  <a:xfrm flipH="1">
                                    <a:off x="0" y="30597"/>
                                    <a:ext cx="4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Line 92"/>
                              <wps:cNvCnPr>
                                <a:cxnSpLocks noChangeShapeType="1"/>
                              </wps:cNvCnPr>
                              <wps:spPr bwMode="auto">
                                <a:xfrm flipV="1">
                                  <a:off x="1808" y="0"/>
                                  <a:ext cx="0" cy="52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 name="Группа 166"/>
                          <wpg:cNvGrpSpPr>
                            <a:grpSpLocks/>
                          </wpg:cNvGrpSpPr>
                          <wpg:grpSpPr bwMode="auto">
                            <a:xfrm>
                              <a:off x="67" y="373"/>
                              <a:ext cx="3888" cy="51480"/>
                              <a:chOff x="0" y="0"/>
                              <a:chExt cx="3873" cy="51480"/>
                            </a:xfrm>
                          </wpg:grpSpPr>
                          <wpg:grpSp>
                            <wpg:cNvPr id="19" name="Группа 167"/>
                            <wpg:cNvGrpSpPr>
                              <a:grpSpLocks/>
                            </wpg:cNvGrpSpPr>
                            <wpg:grpSpPr bwMode="auto">
                              <a:xfrm>
                                <a:off x="0" y="0"/>
                                <a:ext cx="1656" cy="51480"/>
                                <a:chOff x="0" y="0"/>
                                <a:chExt cx="1656" cy="51484"/>
                              </a:xfrm>
                            </wpg:grpSpPr>
                            <wps:wsp>
                              <wps:cNvPr id="20" name="Text Box 80"/>
                              <wps:cNvSpPr txBox="1">
                                <a:spLocks noChangeArrowheads="1"/>
                              </wps:cNvSpPr>
                              <wps:spPr bwMode="auto">
                                <a:xfrm>
                                  <a:off x="0" y="0"/>
                                  <a:ext cx="1656"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71FC608" w14:textId="77777777" w:rsidR="00A5313A" w:rsidRDefault="00A5313A" w:rsidP="005B5A6F">
                                    <w:pPr>
                                      <w:pStyle w:val="340"/>
                                    </w:pPr>
                                    <w:r>
                                      <w:t>Подп. и дата</w:t>
                                    </w:r>
                                  </w:p>
                                </w:txbxContent>
                              </wps:txbx>
                              <wps:bodyPr rot="0" vert="vert270" wrap="square" lIns="14400" tIns="14400" rIns="14400" bIns="14400" anchor="ctr" anchorCtr="0" upright="1">
                                <a:noAutofit/>
                              </wps:bodyPr>
                            </wps:wsp>
                            <wps:wsp>
                              <wps:cNvPr id="21" name="Text Box 81"/>
                              <wps:cNvSpPr txBox="1">
                                <a:spLocks noChangeArrowheads="1"/>
                              </wps:cNvSpPr>
                              <wps:spPr bwMode="auto">
                                <a:xfrm>
                                  <a:off x="0" y="12577"/>
                                  <a:ext cx="1656"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D2C2304" w14:textId="77777777" w:rsidR="00A5313A" w:rsidRDefault="00A5313A" w:rsidP="005B5A6F">
                                    <w:pPr>
                                      <w:pStyle w:val="340"/>
                                    </w:pPr>
                                    <w:r>
                                      <w:t>Инв № дубл.</w:t>
                                    </w:r>
                                  </w:p>
                                </w:txbxContent>
                              </wps:txbx>
                              <wps:bodyPr rot="0" vert="vert270" wrap="square" lIns="14400" tIns="14400" rIns="14400" bIns="14400" anchor="ctr" anchorCtr="0" upright="1">
                                <a:noAutofit/>
                              </wps:bodyPr>
                            </wps:wsp>
                            <wps:wsp>
                              <wps:cNvPr id="22" name="Text Box 83"/>
                              <wps:cNvSpPr txBox="1">
                                <a:spLocks noChangeArrowheads="1"/>
                              </wps:cNvSpPr>
                              <wps:spPr bwMode="auto">
                                <a:xfrm>
                                  <a:off x="0" y="43204"/>
                                  <a:ext cx="1656"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40D84A7" w14:textId="77777777" w:rsidR="00A5313A" w:rsidRDefault="00A5313A" w:rsidP="005B5A6F">
                                    <w:pPr>
                                      <w:pStyle w:val="340"/>
                                    </w:pPr>
                                    <w:r>
                                      <w:t>Инв № подл.</w:t>
                                    </w:r>
                                  </w:p>
                                </w:txbxContent>
                              </wps:txbx>
                              <wps:bodyPr rot="0" vert="vert270" wrap="square" lIns="14400" tIns="14400" rIns="14400" bIns="14400" anchor="ctr" anchorCtr="0" upright="1">
                                <a:noAutofit/>
                              </wps:bodyPr>
                            </wps:wsp>
                            <wps:wsp>
                              <wps:cNvPr id="23" name="Text Box 85"/>
                              <wps:cNvSpPr txBox="1">
                                <a:spLocks noChangeArrowheads="1"/>
                              </wps:cNvSpPr>
                              <wps:spPr bwMode="auto">
                                <a:xfrm>
                                  <a:off x="0" y="21232"/>
                                  <a:ext cx="1656" cy="9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63455F6" w14:textId="77777777" w:rsidR="00A5313A" w:rsidRDefault="00A5313A" w:rsidP="005B5A6F">
                                    <w:pPr>
                                      <w:pStyle w:val="340"/>
                                    </w:pPr>
                                    <w:r>
                                      <w:t>Взамен инв №</w:t>
                                    </w:r>
                                  </w:p>
                                </w:txbxContent>
                              </wps:txbx>
                              <wps:bodyPr rot="0" vert="vert270" wrap="square" lIns="14400" tIns="14400" rIns="14400" bIns="14400" anchor="ctr" anchorCtr="0" upright="1">
                                <a:noAutofit/>
                              </wps:bodyPr>
                            </wps:wsp>
                            <wps:wsp>
                              <wps:cNvPr id="24" name="Text Box 86"/>
                              <wps:cNvSpPr txBox="1">
                                <a:spLocks noChangeArrowheads="1"/>
                              </wps:cNvSpPr>
                              <wps:spPr bwMode="auto">
                                <a:xfrm>
                                  <a:off x="0" y="30593"/>
                                  <a:ext cx="1656"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66BA5DC" w14:textId="77777777" w:rsidR="00A5313A" w:rsidRDefault="00A5313A" w:rsidP="005B5A6F">
                                    <w:pPr>
                                      <w:pStyle w:val="340"/>
                                    </w:pPr>
                                    <w:r>
                                      <w:t>Подп. и дата</w:t>
                                    </w:r>
                                  </w:p>
                                </w:txbxContent>
                              </wps:txbx>
                              <wps:bodyPr rot="0" vert="vert270" wrap="square" lIns="14400" tIns="14400" rIns="14400" bIns="14400" anchor="ctr" anchorCtr="0" upright="1">
                                <a:noAutofit/>
                              </wps:bodyPr>
                            </wps:wsp>
                          </wpg:grpSp>
                          <wpg:grpSp>
                            <wpg:cNvPr id="25" name="Группа 173"/>
                            <wpg:cNvGrpSpPr>
                              <a:grpSpLocks/>
                            </wpg:cNvGrpSpPr>
                            <wpg:grpSpPr bwMode="auto">
                              <a:xfrm>
                                <a:off x="2073" y="0"/>
                                <a:ext cx="1800" cy="51480"/>
                                <a:chOff x="0" y="0"/>
                                <a:chExt cx="1800" cy="51484"/>
                              </a:xfrm>
                            </wpg:grpSpPr>
                            <wps:wsp>
                              <wps:cNvPr id="26" name="Text Box 87"/>
                              <wps:cNvSpPr txBox="1">
                                <a:spLocks noChangeArrowheads="1"/>
                              </wps:cNvSpPr>
                              <wps:spPr bwMode="auto">
                                <a:xfrm>
                                  <a:off x="0" y="30593"/>
                                  <a:ext cx="1800"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9EA9964" w14:textId="77777777" w:rsidR="00A5313A" w:rsidRDefault="00A5313A" w:rsidP="005B5A6F">
                                    <w:pPr>
                                      <w:pStyle w:val="342"/>
                                    </w:pPr>
                                  </w:p>
                                </w:txbxContent>
                              </wps:txbx>
                              <wps:bodyPr rot="0" vert="vert270" wrap="square" lIns="0" tIns="0" rIns="0" bIns="0" anchor="ctr" anchorCtr="0" upright="1">
                                <a:noAutofit/>
                              </wps:bodyPr>
                            </wps:wsp>
                            <wps:wsp>
                              <wps:cNvPr id="27" name="Text Box 88"/>
                              <wps:cNvSpPr txBox="1">
                                <a:spLocks noChangeArrowheads="1"/>
                              </wps:cNvSpPr>
                              <wps:spPr bwMode="auto">
                                <a:xfrm>
                                  <a:off x="0" y="21585"/>
                                  <a:ext cx="1800"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AC76F07" w14:textId="77777777" w:rsidR="00A5313A" w:rsidRDefault="00A5313A" w:rsidP="005B5A6F">
                                    <w:pPr>
                                      <w:pStyle w:val="342"/>
                                    </w:pPr>
                                  </w:p>
                                </w:txbxContent>
                              </wps:txbx>
                              <wps:bodyPr rot="0" vert="vert270" wrap="square" lIns="0" tIns="0" rIns="0" bIns="0" anchor="ctr" anchorCtr="0" upright="1">
                                <a:noAutofit/>
                              </wps:bodyPr>
                            </wps:wsp>
                            <wps:wsp>
                              <wps:cNvPr id="28" name="Text Box 89"/>
                              <wps:cNvSpPr txBox="1">
                                <a:spLocks noChangeArrowheads="1"/>
                              </wps:cNvSpPr>
                              <wps:spPr bwMode="auto">
                                <a:xfrm>
                                  <a:off x="0" y="12577"/>
                                  <a:ext cx="1800"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DFB99A6" w14:textId="77777777" w:rsidR="00A5313A" w:rsidRDefault="00A5313A" w:rsidP="005B5A6F">
                                    <w:pPr>
                                      <w:pStyle w:val="342"/>
                                    </w:pPr>
                                  </w:p>
                                </w:txbxContent>
                              </wps:txbx>
                              <wps:bodyPr rot="0" vert="vert270" wrap="square" lIns="0" tIns="0" rIns="0" bIns="0" anchor="ctr" anchorCtr="0" upright="1">
                                <a:noAutofit/>
                              </wps:bodyPr>
                            </wps:wsp>
                            <wps:wsp>
                              <wps:cNvPr id="29" name="Text Box 90"/>
                              <wps:cNvSpPr txBox="1">
                                <a:spLocks noChangeArrowheads="1"/>
                              </wps:cNvSpPr>
                              <wps:spPr bwMode="auto">
                                <a:xfrm>
                                  <a:off x="0" y="0"/>
                                  <a:ext cx="1800"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860B0DF" w14:textId="77777777" w:rsidR="00A5313A" w:rsidRDefault="00A5313A" w:rsidP="005B5A6F">
                                    <w:pPr>
                                      <w:pStyle w:val="342"/>
                                    </w:pPr>
                                  </w:p>
                                </w:txbxContent>
                              </wps:txbx>
                              <wps:bodyPr rot="0" vert="vert270" wrap="square" lIns="0" tIns="0" rIns="0" bIns="0" anchor="ctr" anchorCtr="0" upright="1">
                                <a:noAutofit/>
                              </wps:bodyPr>
                            </wps:wsp>
                            <wps:wsp>
                              <wps:cNvPr id="30" name="Text Box 87"/>
                              <wps:cNvSpPr txBox="1">
                                <a:spLocks noChangeArrowheads="1"/>
                              </wps:cNvSpPr>
                              <wps:spPr bwMode="auto">
                                <a:xfrm>
                                  <a:off x="0" y="43204"/>
                                  <a:ext cx="1800"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191E27B" w14:textId="77777777" w:rsidR="00A5313A" w:rsidRDefault="00A5313A" w:rsidP="005B5A6F">
                                    <w:pPr>
                                      <w:pStyle w:val="342"/>
                                    </w:pPr>
                                  </w:p>
                                </w:txbxContent>
                              </wps:txbx>
                              <wps:bodyPr rot="0" vert="vert270" wrap="square" lIns="0" tIns="0" rIns="0" bIns="0" anchor="ctr" anchorCtr="0" upright="1">
                                <a:noAutofit/>
                              </wps:bodyPr>
                            </wps:wsp>
                          </wpg:grpSp>
                        </wpg:grpSp>
                      </wpg:grpSp>
                      <wps:wsp>
                        <wps:cNvPr id="31" name="Rectangle 74"/>
                        <wps:cNvSpPr>
                          <a:spLocks noChangeArrowheads="1"/>
                        </wps:cNvSpPr>
                        <wps:spPr bwMode="auto">
                          <a:xfrm>
                            <a:off x="4317" y="0"/>
                            <a:ext cx="66600" cy="1033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3600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185FC0" id="Группа 1" o:spid="_x0000_s1026" style="position:absolute;margin-left:22.5pt;margin-top:14.2pt;width:558.45pt;height:813.55pt;z-index:251754496;mso-position-horizontal-relative:page;mso-position-vertical-relative:page;mso-width-relative:margin;mso-height-relative:margin" coordsize="70917,10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">
                <v:group id="Группа 136" o:spid="_x0000_s1027" style="position:absolute;top:51124;width:4320;height:52200" coordsize="4320,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Группа 137" o:spid="_x0000_s1028" style="position:absolute;width:4320;height:52200" coordsize="4320,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1" o:spid="_x0000_s1029" style="position:absolute;width:4320;height:5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" filled="f" strokeweight="1.5pt">
                      <v:textbox inset=",1mm"/>
                    </v:rect>
                    <v:group id="Группа 146" o:spid="_x0000_s1030" style="position:absolute;width:4320;height:52200" coordsize="4320,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Группа 148" o:spid="_x0000_s1031" style="position:absolute;top:12610;width:4320;height:30600" coordsize="4320,3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76" o:spid="_x0000_s1032" style="position:absolute;flip:x;visibility:visible;mso-wrap-style:square" from="0,0" to="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" strokeweight="1.5pt"/>
                        <v:line id="Line 77" o:spid="_x0000_s1033" style="position:absolute;flip:x;visibility:visible;mso-wrap-style:square" from="0,8993" to="4320,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h3wAAAANsAAAAPAAAAZHJzL2Rvd25yZXYueG1sRE9Li8Iw&#10;EL4L+x/CLOxN0xUR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XR4Yd8AAAADbAAAADwAAAAAA&#10;AAAAAAAAAAAHAgAAZHJzL2Rvd25yZXYueG1sUEsFBgAAAAADAAMAtwAAAPQCAAAAAA==&#10;" strokeweight="1.5pt"/>
                        <v:line id="Line 78" o:spid="_x0000_s1034" style="position:absolute;flip:x;visibility:visible;mso-wrap-style:square" from="0,18036" to="4320,1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3swAAAANsAAAAPAAAAZHJzL2Rvd25yZXYueG1sRE9Li8Iw&#10;EL4L+x/CLOxN0xUU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MlK97MAAAADbAAAADwAAAAAA&#10;AAAAAAAAAAAHAgAAZHJzL2Rvd25yZXYueG1sUEsFBgAAAAADAAMAtwAAAPQCAAAAAA==&#10;" strokeweight="1.5pt"/>
                        <v:line id="Line 79" o:spid="_x0000_s1035" style="position:absolute;flip:x;visibility:visible;mso-wrap-style:square" from="0,30597" to="4320,3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" strokeweight="1.5pt"/>
                      </v:group>
                      <v:line id="Line 92" o:spid="_x0000_s1036" style="position:absolute;flip:y;visibility:visible;mso-wrap-style:square" from="1808,0" to="1808,5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" strokeweight="1.5pt"/>
                    </v:group>
                  </v:group>
                  <v:group id="Группа 166" o:spid="_x0000_s1037" style="position:absolute;left:67;top:373;width:3888;height:51480" coordsize="3873,5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Группа 167" o:spid="_x0000_s1038" style="position:absolute;width:1656;height:51480" coordsize="1656,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80" o:spid="_x0000_s1039" type="#_x0000_t202" style="position:absolute;width:1656;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" filled="f" stroked="f" strokeweight="1.5pt">
                        <v:textbox style="layout-flow:vertical;mso-layout-flow-alt:bottom-to-top" inset=".4mm,.4mm,.4mm,.4mm">
                          <w:txbxContent>
                            <w:p w14:paraId="571FC608" w14:textId="77777777" w:rsidR="00A5313A" w:rsidRDefault="00A5313A" w:rsidP="005B5A6F">
                              <w:pPr>
                                <w:pStyle w:val="340"/>
                              </w:pPr>
                              <w:r>
                                <w:t>Подп. и дата</w:t>
                              </w:r>
                            </w:p>
                          </w:txbxContent>
                        </v:textbox>
                      </v:shape>
                      <v:shape id="Text Box 81" o:spid="_x0000_s1040" type="#_x0000_t202" style="position:absolute;top:12577;width:1656;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" filled="f" stroked="f" strokeweight="1.5pt">
                        <v:textbox style="layout-flow:vertical;mso-layout-flow-alt:bottom-to-top" inset=".4mm,.4mm,.4mm,.4mm">
                          <w:txbxContent>
                            <w:p w14:paraId="1D2C2304" w14:textId="77777777" w:rsidR="00A5313A" w:rsidRDefault="00A5313A" w:rsidP="005B5A6F">
                              <w:pPr>
                                <w:pStyle w:val="340"/>
                              </w:pPr>
                              <w:r>
                                <w:t>Инв № дубл.</w:t>
                              </w:r>
                            </w:p>
                          </w:txbxContent>
                        </v:textbox>
                      </v:shape>
                      <v:shape id="Text Box 83" o:spid="_x0000_s1041" type="#_x0000_t202" style="position:absolute;top:43204;width:1656;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" filled="f" stroked="f" strokeweight="1.5pt">
                        <v:textbox style="layout-flow:vertical;mso-layout-flow-alt:bottom-to-top" inset=".4mm,.4mm,.4mm,.4mm">
                          <w:txbxContent>
                            <w:p w14:paraId="040D84A7" w14:textId="77777777" w:rsidR="00A5313A" w:rsidRDefault="00A5313A" w:rsidP="005B5A6F">
                              <w:pPr>
                                <w:pStyle w:val="340"/>
                              </w:pPr>
                              <w:r>
                                <w:t>Инв № подл.</w:t>
                              </w:r>
                            </w:p>
                          </w:txbxContent>
                        </v:textbox>
                      </v:shape>
                      <v:shape id="Text Box 85" o:spid="_x0000_s1042" type="#_x0000_t202" style="position:absolute;top:21232;width:1656;height:9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" filled="f" stroked="f" strokeweight="1.5pt">
                        <v:textbox style="layout-flow:vertical;mso-layout-flow-alt:bottom-to-top" inset=".4mm,.4mm,.4mm,.4mm">
                          <w:txbxContent>
                            <w:p w14:paraId="363455F6" w14:textId="77777777" w:rsidR="00A5313A" w:rsidRDefault="00A5313A" w:rsidP="005B5A6F">
                              <w:pPr>
                                <w:pStyle w:val="340"/>
                              </w:pPr>
                              <w:r>
                                <w:t>Взамен инв №</w:t>
                              </w:r>
                            </w:p>
                          </w:txbxContent>
                        </v:textbox>
                      </v:shape>
                      <v:shape id="Text Box 86" o:spid="_x0000_s1043" type="#_x0000_t202" style="position:absolute;top:30593;width:1656;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" filled="f" stroked="f" strokeweight="1.5pt">
                        <v:textbox style="layout-flow:vertical;mso-layout-flow-alt:bottom-to-top" inset=".4mm,.4mm,.4mm,.4mm">
                          <w:txbxContent>
                            <w:p w14:paraId="766BA5DC" w14:textId="77777777" w:rsidR="00A5313A" w:rsidRDefault="00A5313A" w:rsidP="005B5A6F">
                              <w:pPr>
                                <w:pStyle w:val="340"/>
                              </w:pPr>
                              <w:r>
                                <w:t>Подп. и дата</w:t>
                              </w:r>
                            </w:p>
                          </w:txbxContent>
                        </v:textbox>
                      </v:shape>
                    </v:group>
                    <v:group id="Группа 173" o:spid="_x0000_s1044" style="position:absolute;left:2073;width:1800;height:51480" coordsize="1800,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87" o:spid="_x0000_s1045" type="#_x0000_t202" style="position:absolute;top:30593;width:1800;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" filled="f" stroked="f" strokeweight="1.5pt">
                        <v:textbox style="layout-flow:vertical;mso-layout-flow-alt:bottom-to-top" inset="0,0,0,0">
                          <w:txbxContent>
                            <w:p w14:paraId="59EA9964" w14:textId="77777777" w:rsidR="00A5313A" w:rsidRDefault="00A5313A" w:rsidP="005B5A6F">
                              <w:pPr>
                                <w:pStyle w:val="342"/>
                              </w:pPr>
                            </w:p>
                          </w:txbxContent>
                        </v:textbox>
                      </v:shape>
                      <v:shape id="Text Box 88" o:spid="_x0000_s1046" type="#_x0000_t202" style="position:absolute;top:21585;width:180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" filled="f" stroked="f" strokeweight="1.5pt">
                        <v:textbox style="layout-flow:vertical;mso-layout-flow-alt:bottom-to-top" inset="0,0,0,0">
                          <w:txbxContent>
                            <w:p w14:paraId="0AC76F07" w14:textId="77777777" w:rsidR="00A5313A" w:rsidRDefault="00A5313A" w:rsidP="005B5A6F">
                              <w:pPr>
                                <w:pStyle w:val="342"/>
                              </w:pPr>
                            </w:p>
                          </w:txbxContent>
                        </v:textbox>
                      </v:shape>
                      <v:shape id="Text Box 89" o:spid="_x0000_s1047" type="#_x0000_t202" style="position:absolute;top:12577;width:180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" filled="f" stroked="f" strokeweight="1.5pt">
                        <v:textbox style="layout-flow:vertical;mso-layout-flow-alt:bottom-to-top" inset="0,0,0,0">
                          <w:txbxContent>
                            <w:p w14:paraId="7DFB99A6" w14:textId="77777777" w:rsidR="00A5313A" w:rsidRDefault="00A5313A" w:rsidP="005B5A6F">
                              <w:pPr>
                                <w:pStyle w:val="342"/>
                              </w:pPr>
                            </w:p>
                          </w:txbxContent>
                        </v:textbox>
                      </v:shape>
                      <v:shape id="Text Box 90" o:spid="_x0000_s1048" type="#_x0000_t202" style="position:absolute;width:1800;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" filled="f" stroked="f" strokeweight="1.5pt">
                        <v:textbox style="layout-flow:vertical;mso-layout-flow-alt:bottom-to-top" inset="0,0,0,0">
                          <w:txbxContent>
                            <w:p w14:paraId="6860B0DF" w14:textId="77777777" w:rsidR="00A5313A" w:rsidRDefault="00A5313A" w:rsidP="005B5A6F">
                              <w:pPr>
                                <w:pStyle w:val="342"/>
                              </w:pPr>
                            </w:p>
                          </w:txbxContent>
                        </v:textbox>
                      </v:shape>
                      <v:shape id="Text Box 87" o:spid="_x0000_s1049" type="#_x0000_t202" style="position:absolute;top:43204;width:180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" filled="f" stroked="f" strokeweight="1.5pt">
                        <v:textbox style="layout-flow:vertical;mso-layout-flow-alt:bottom-to-top" inset="0,0,0,0">
                          <w:txbxContent>
                            <w:p w14:paraId="0191E27B" w14:textId="77777777" w:rsidR="00A5313A" w:rsidRDefault="00A5313A" w:rsidP="005B5A6F">
                              <w:pPr>
                                <w:pStyle w:val="342"/>
                              </w:pPr>
                            </w:p>
                          </w:txbxContent>
                        </v:textbox>
                      </v:shape>
                    </v:group>
                  </v:group>
                </v:group>
                <v:rect id="Rectangle 74" o:spid="_x0000_s1050" style="position:absolute;left:4317;width:66600;height:10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" filled="f" strokeweight="1.5pt">
                  <v:textbox inset=",1mm"/>
                </v:rect>
                <w10:wrap anchorx="page" anchory="page"/>
                <w10:anchorlock/>
              </v:group>
            </w:pict>
          </mc:Fallback>
        </mc:AlternateContent>
      </w:r>
    </w:p>
    <w:p w14:paraId="1819B68A" w14:textId="77777777" w:rsidR="005B5A6F" w:rsidRDefault="005B5A6F" w:rsidP="005B5A6F">
      <w:pPr>
        <w:tabs>
          <w:tab w:val="left" w:pos="0"/>
        </w:tabs>
        <w:spacing w:after="0" w:line="360" w:lineRule="auto"/>
        <w:rPr>
          <w:rFonts w:eastAsia="Calibri"/>
          <w:b/>
          <w:szCs w:val="20"/>
        </w:rPr>
      </w:pPr>
    </w:p>
    <w:p w14:paraId="2D7C8C1F" w14:textId="77777777" w:rsidR="005B5A6F" w:rsidRDefault="005B5A6F" w:rsidP="005B5A6F">
      <w:pPr>
        <w:tabs>
          <w:tab w:val="left" w:pos="0"/>
        </w:tabs>
        <w:spacing w:after="0" w:line="360" w:lineRule="auto"/>
        <w:rPr>
          <w:rFonts w:eastAsia="Calibri"/>
          <w:b/>
          <w:szCs w:val="20"/>
        </w:rPr>
      </w:pPr>
    </w:p>
    <w:bookmarkEnd w:id="0"/>
    <w:p w14:paraId="33303034" w14:textId="77777777" w:rsidR="005B5A6F" w:rsidRDefault="005B5A6F" w:rsidP="00A32A82">
      <w:pPr>
        <w:tabs>
          <w:tab w:val="left" w:pos="0"/>
        </w:tabs>
        <w:spacing w:after="0" w:line="360" w:lineRule="auto"/>
        <w:jc w:val="center"/>
        <w:rPr>
          <w:rFonts w:eastAsia="Calibri"/>
          <w:b/>
          <w:noProof/>
          <w:szCs w:val="20"/>
        </w:rPr>
        <w:sectPr w:rsidR="005B5A6F" w:rsidSect="005262A3">
          <w:headerReference w:type="default" r:id="rId8"/>
          <w:headerReference w:type="first" r:id="rId9"/>
          <w:footerReference w:type="first" r:id="rId10"/>
          <w:pgSz w:w="11906" w:h="16838"/>
          <w:pgMar w:top="1134" w:right="851" w:bottom="1134" w:left="1701" w:header="708" w:footer="708" w:gutter="0"/>
          <w:cols w:space="708"/>
          <w:titlePg/>
          <w:docGrid w:linePitch="360"/>
        </w:sectPr>
      </w:pPr>
    </w:p>
    <w:p w14:paraId="119F8D71" w14:textId="77777777" w:rsidR="00A32A82" w:rsidRDefault="00A32A82" w:rsidP="00A32A82">
      <w:pPr>
        <w:pStyle w:val="afffffffe"/>
        <w:outlineLvl w:val="9"/>
        <w:rPr>
          <w:rFonts w:asciiTheme="minorHAnsi" w:hAnsiTheme="minorHAnsi"/>
        </w:rPr>
      </w:pPr>
      <w:r w:rsidRPr="00AF0652">
        <w:lastRenderedPageBreak/>
        <w:t>ОГЛАВЛЕНИЕ</w:t>
      </w:r>
    </w:p>
    <w:sdt>
      <w:sdtPr>
        <w:rPr>
          <w:rFonts w:cs="Times New Roman"/>
          <w:b w:val="0"/>
          <w:bCs w:val="0"/>
          <w:smallCaps w:val="0"/>
          <w:noProof w:val="0"/>
          <w:sz w:val="24"/>
          <w:szCs w:val="22"/>
        </w:rPr>
        <w:id w:val="-44221322"/>
        <w:docPartObj>
          <w:docPartGallery w:val="Table of Contents"/>
          <w:docPartUnique/>
        </w:docPartObj>
      </w:sdtPr>
      <w:sdtEndPr>
        <w:rPr>
          <w:rStyle w:val="affffff2"/>
          <w:rFonts w:cstheme="minorBidi"/>
          <w:color w:val="0000FF" w:themeColor="hyperlink"/>
          <w:sz w:val="28"/>
          <w:szCs w:val="28"/>
          <w:u w:val="single"/>
        </w:rPr>
      </w:sdtEndPr>
      <w:sdtContent>
        <w:p w14:paraId="70C3FCB2" w14:textId="5F6DC52F" w:rsidR="00A850B3" w:rsidRPr="00A850B3" w:rsidRDefault="00A32A82" w:rsidP="00A850B3">
          <w:pPr>
            <w:pStyle w:val="1b"/>
            <w:jc w:val="both"/>
            <w:rPr>
              <w:rFonts w:asciiTheme="minorHAnsi" w:eastAsiaTheme="minorEastAsia" w:hAnsiTheme="minorHAnsi"/>
              <w:b w:val="0"/>
              <w:bCs w:val="0"/>
              <w:smallCaps w:val="0"/>
              <w:sz w:val="28"/>
              <w:szCs w:val="28"/>
              <w:lang w:eastAsia="ru-RU"/>
            </w:rPr>
          </w:pPr>
          <w:r w:rsidRPr="00333D62">
            <w:rPr>
              <w:rStyle w:val="affffff2"/>
              <w:b w:val="0"/>
              <w:bCs w:val="0"/>
              <w:caps/>
              <w:smallCaps w:val="0"/>
              <w:sz w:val="28"/>
              <w:szCs w:val="28"/>
            </w:rPr>
            <w:fldChar w:fldCharType="begin"/>
          </w:r>
          <w:r w:rsidRPr="00333D62">
            <w:rPr>
              <w:rStyle w:val="affffff2"/>
              <w:b w:val="0"/>
              <w:bCs w:val="0"/>
              <w:caps/>
              <w:smallCaps w:val="0"/>
              <w:sz w:val="28"/>
              <w:szCs w:val="28"/>
            </w:rPr>
            <w:instrText xml:space="preserve"> TOC \o "1-3" \h \z \u </w:instrText>
          </w:r>
          <w:r w:rsidRPr="00333D62">
            <w:rPr>
              <w:rStyle w:val="affffff2"/>
              <w:b w:val="0"/>
              <w:bCs w:val="0"/>
              <w:caps/>
              <w:smallCaps w:val="0"/>
              <w:sz w:val="28"/>
              <w:szCs w:val="28"/>
            </w:rPr>
            <w:fldChar w:fldCharType="separate"/>
          </w:r>
          <w:hyperlink w:anchor="_Toc184391620" w:history="1">
            <w:r w:rsidR="00A850B3" w:rsidRPr="00A850B3">
              <w:rPr>
                <w:rStyle w:val="affffff2"/>
                <w:sz w:val="28"/>
                <w:szCs w:val="28"/>
              </w:rPr>
              <w:t>СПИСОК СОКРАЩЕНИЙ</w:t>
            </w:r>
            <w:r w:rsidR="00A850B3" w:rsidRPr="00A850B3">
              <w:rPr>
                <w:webHidden/>
                <w:sz w:val="28"/>
                <w:szCs w:val="28"/>
              </w:rPr>
              <w:tab/>
            </w:r>
            <w:r w:rsidR="00A850B3" w:rsidRPr="00A850B3">
              <w:rPr>
                <w:webHidden/>
                <w:sz w:val="28"/>
                <w:szCs w:val="28"/>
              </w:rPr>
              <w:fldChar w:fldCharType="begin"/>
            </w:r>
            <w:r w:rsidR="00A850B3" w:rsidRPr="00A850B3">
              <w:rPr>
                <w:webHidden/>
                <w:sz w:val="28"/>
                <w:szCs w:val="28"/>
              </w:rPr>
              <w:instrText xml:space="preserve"> PAGEREF _Toc184391620 \h </w:instrText>
            </w:r>
            <w:r w:rsidR="00A850B3" w:rsidRPr="00A850B3">
              <w:rPr>
                <w:webHidden/>
                <w:sz w:val="28"/>
                <w:szCs w:val="28"/>
              </w:rPr>
            </w:r>
            <w:r w:rsidR="00A850B3" w:rsidRPr="00A850B3">
              <w:rPr>
                <w:webHidden/>
                <w:sz w:val="28"/>
                <w:szCs w:val="28"/>
              </w:rPr>
              <w:fldChar w:fldCharType="separate"/>
            </w:r>
            <w:r w:rsidR="00C36E3B">
              <w:rPr>
                <w:webHidden/>
                <w:sz w:val="28"/>
                <w:szCs w:val="28"/>
              </w:rPr>
              <w:t>4</w:t>
            </w:r>
            <w:r w:rsidR="00A850B3" w:rsidRPr="00A850B3">
              <w:rPr>
                <w:webHidden/>
                <w:sz w:val="28"/>
                <w:szCs w:val="28"/>
              </w:rPr>
              <w:fldChar w:fldCharType="end"/>
            </w:r>
          </w:hyperlink>
        </w:p>
        <w:p w14:paraId="29C21BCC" w14:textId="0CE3AFB8" w:rsidR="00A850B3" w:rsidRPr="00A850B3" w:rsidRDefault="00A850B3" w:rsidP="00A850B3">
          <w:pPr>
            <w:pStyle w:val="1b"/>
            <w:jc w:val="both"/>
            <w:rPr>
              <w:rFonts w:asciiTheme="minorHAnsi" w:eastAsiaTheme="minorEastAsia" w:hAnsiTheme="minorHAnsi"/>
              <w:b w:val="0"/>
              <w:bCs w:val="0"/>
              <w:smallCaps w:val="0"/>
              <w:sz w:val="28"/>
              <w:szCs w:val="28"/>
              <w:lang w:eastAsia="ru-RU"/>
            </w:rPr>
          </w:pPr>
          <w:hyperlink w:anchor="_Toc184391621" w:history="1">
            <w:r w:rsidRPr="00A850B3">
              <w:rPr>
                <w:rStyle w:val="affffff2"/>
                <w:sz w:val="28"/>
                <w:szCs w:val="28"/>
              </w:rPr>
              <w:t>1</w:t>
            </w:r>
            <w:r w:rsidRPr="00A850B3">
              <w:rPr>
                <w:rFonts w:asciiTheme="minorHAnsi" w:eastAsiaTheme="minorEastAsia" w:hAnsiTheme="minorHAnsi"/>
                <w:b w:val="0"/>
                <w:bCs w:val="0"/>
                <w:smallCaps w:val="0"/>
                <w:sz w:val="28"/>
                <w:szCs w:val="28"/>
                <w:lang w:eastAsia="ru-RU"/>
              </w:rPr>
              <w:tab/>
            </w:r>
            <w:r w:rsidRPr="00A850B3">
              <w:rPr>
                <w:rStyle w:val="affffff2"/>
                <w:sz w:val="28"/>
                <w:szCs w:val="28"/>
              </w:rPr>
              <w:t>ВВЕДЕНИЕ</w:t>
            </w:r>
            <w:r w:rsidRPr="00A850B3">
              <w:rPr>
                <w:webHidden/>
                <w:sz w:val="28"/>
                <w:szCs w:val="28"/>
              </w:rPr>
              <w:tab/>
            </w:r>
            <w:r w:rsidRPr="00A850B3">
              <w:rPr>
                <w:webHidden/>
                <w:sz w:val="28"/>
                <w:szCs w:val="28"/>
              </w:rPr>
              <w:fldChar w:fldCharType="begin"/>
            </w:r>
            <w:r w:rsidRPr="00A850B3">
              <w:rPr>
                <w:webHidden/>
                <w:sz w:val="28"/>
                <w:szCs w:val="28"/>
              </w:rPr>
              <w:instrText xml:space="preserve"> PAGEREF _Toc184391621 \h </w:instrText>
            </w:r>
            <w:r w:rsidRPr="00A850B3">
              <w:rPr>
                <w:webHidden/>
                <w:sz w:val="28"/>
                <w:szCs w:val="28"/>
              </w:rPr>
            </w:r>
            <w:r w:rsidRPr="00A850B3">
              <w:rPr>
                <w:webHidden/>
                <w:sz w:val="28"/>
                <w:szCs w:val="28"/>
              </w:rPr>
              <w:fldChar w:fldCharType="separate"/>
            </w:r>
            <w:r w:rsidR="00C36E3B">
              <w:rPr>
                <w:webHidden/>
                <w:sz w:val="28"/>
                <w:szCs w:val="28"/>
              </w:rPr>
              <w:t>5</w:t>
            </w:r>
            <w:r w:rsidRPr="00A850B3">
              <w:rPr>
                <w:webHidden/>
                <w:sz w:val="28"/>
                <w:szCs w:val="28"/>
              </w:rPr>
              <w:fldChar w:fldCharType="end"/>
            </w:r>
          </w:hyperlink>
        </w:p>
        <w:p w14:paraId="16B12094" w14:textId="3DF00F9D"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2" w:history="1">
            <w:r w:rsidRPr="00A850B3">
              <w:rPr>
                <w:rStyle w:val="affffff2"/>
                <w:noProof/>
                <w:sz w:val="28"/>
                <w:szCs w:val="28"/>
              </w:rPr>
              <w:t>1.1</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Область применения</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_Toc184391622 \h </w:instrText>
            </w:r>
            <w:r w:rsidRPr="00A850B3">
              <w:rPr>
                <w:noProof/>
                <w:webHidden/>
                <w:sz w:val="28"/>
                <w:szCs w:val="28"/>
              </w:rPr>
            </w:r>
            <w:r w:rsidRPr="00A850B3">
              <w:rPr>
                <w:noProof/>
                <w:webHidden/>
                <w:sz w:val="28"/>
                <w:szCs w:val="28"/>
              </w:rPr>
              <w:fldChar w:fldCharType="separate"/>
            </w:r>
            <w:r w:rsidR="00C36E3B">
              <w:rPr>
                <w:noProof/>
                <w:webHidden/>
                <w:sz w:val="28"/>
                <w:szCs w:val="28"/>
              </w:rPr>
              <w:t>5</w:t>
            </w:r>
            <w:r w:rsidRPr="00A850B3">
              <w:rPr>
                <w:noProof/>
                <w:webHidden/>
                <w:sz w:val="28"/>
                <w:szCs w:val="28"/>
              </w:rPr>
              <w:fldChar w:fldCharType="end"/>
            </w:r>
          </w:hyperlink>
        </w:p>
        <w:p w14:paraId="243B7B79" w14:textId="697F1DB4"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3" w:history="1">
            <w:r w:rsidRPr="00A850B3">
              <w:rPr>
                <w:rStyle w:val="affffff2"/>
                <w:noProof/>
                <w:sz w:val="28"/>
                <w:szCs w:val="28"/>
              </w:rPr>
              <w:t>1.2</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Уровень подготовки пользователя</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_Toc184391623 \h </w:instrText>
            </w:r>
            <w:r w:rsidRPr="00A850B3">
              <w:rPr>
                <w:noProof/>
                <w:webHidden/>
                <w:sz w:val="28"/>
                <w:szCs w:val="28"/>
              </w:rPr>
            </w:r>
            <w:r w:rsidRPr="00A850B3">
              <w:rPr>
                <w:noProof/>
                <w:webHidden/>
                <w:sz w:val="28"/>
                <w:szCs w:val="28"/>
              </w:rPr>
              <w:fldChar w:fldCharType="separate"/>
            </w:r>
            <w:r w:rsidR="00C36E3B">
              <w:rPr>
                <w:noProof/>
                <w:webHidden/>
                <w:sz w:val="28"/>
                <w:szCs w:val="28"/>
              </w:rPr>
              <w:t>5</w:t>
            </w:r>
            <w:r w:rsidRPr="00A850B3">
              <w:rPr>
                <w:noProof/>
                <w:webHidden/>
                <w:sz w:val="28"/>
                <w:szCs w:val="28"/>
              </w:rPr>
              <w:fldChar w:fldCharType="end"/>
            </w:r>
          </w:hyperlink>
        </w:p>
        <w:p w14:paraId="18FCA328" w14:textId="33E7C028" w:rsidR="00A850B3" w:rsidRPr="00A850B3" w:rsidRDefault="00A850B3" w:rsidP="00A850B3">
          <w:pPr>
            <w:pStyle w:val="1b"/>
            <w:jc w:val="both"/>
            <w:rPr>
              <w:rFonts w:asciiTheme="minorHAnsi" w:eastAsiaTheme="minorEastAsia" w:hAnsiTheme="minorHAnsi"/>
              <w:b w:val="0"/>
              <w:bCs w:val="0"/>
              <w:smallCaps w:val="0"/>
              <w:sz w:val="28"/>
              <w:szCs w:val="28"/>
              <w:lang w:eastAsia="ru-RU"/>
            </w:rPr>
          </w:pPr>
          <w:hyperlink w:anchor="_Toc184391624" w:history="1">
            <w:r w:rsidRPr="00A850B3">
              <w:rPr>
                <w:rStyle w:val="affffff2"/>
                <w:sz w:val="28"/>
                <w:szCs w:val="28"/>
              </w:rPr>
              <w:t>2</w:t>
            </w:r>
            <w:r w:rsidRPr="00A850B3">
              <w:rPr>
                <w:rFonts w:asciiTheme="minorHAnsi" w:eastAsiaTheme="minorEastAsia" w:hAnsiTheme="minorHAnsi"/>
                <w:b w:val="0"/>
                <w:bCs w:val="0"/>
                <w:smallCaps w:val="0"/>
                <w:sz w:val="28"/>
                <w:szCs w:val="28"/>
                <w:lang w:eastAsia="ru-RU"/>
              </w:rPr>
              <w:tab/>
            </w:r>
            <w:r w:rsidRPr="00A850B3">
              <w:rPr>
                <w:rStyle w:val="affffff2"/>
                <w:sz w:val="28"/>
                <w:szCs w:val="28"/>
              </w:rPr>
              <w:t>НАЗНАЧЕНИЕ И УСЛОВИЯ ПРИМЕНЕНИЯ</w:t>
            </w:r>
            <w:r w:rsidRPr="00A850B3">
              <w:rPr>
                <w:webHidden/>
                <w:sz w:val="28"/>
                <w:szCs w:val="28"/>
              </w:rPr>
              <w:tab/>
            </w:r>
            <w:r w:rsidRPr="00A850B3">
              <w:rPr>
                <w:webHidden/>
                <w:sz w:val="28"/>
                <w:szCs w:val="28"/>
              </w:rPr>
              <w:fldChar w:fldCharType="begin"/>
            </w:r>
            <w:r w:rsidRPr="00A850B3">
              <w:rPr>
                <w:webHidden/>
                <w:sz w:val="28"/>
                <w:szCs w:val="28"/>
              </w:rPr>
              <w:instrText xml:space="preserve"> PAGEREF _Toc184391624 \h </w:instrText>
            </w:r>
            <w:r w:rsidRPr="00A850B3">
              <w:rPr>
                <w:webHidden/>
                <w:sz w:val="28"/>
                <w:szCs w:val="28"/>
              </w:rPr>
            </w:r>
            <w:r w:rsidRPr="00A850B3">
              <w:rPr>
                <w:webHidden/>
                <w:sz w:val="28"/>
                <w:szCs w:val="28"/>
              </w:rPr>
              <w:fldChar w:fldCharType="separate"/>
            </w:r>
            <w:r w:rsidR="00C36E3B">
              <w:rPr>
                <w:webHidden/>
                <w:sz w:val="28"/>
                <w:szCs w:val="28"/>
              </w:rPr>
              <w:t>6</w:t>
            </w:r>
            <w:r w:rsidRPr="00A850B3">
              <w:rPr>
                <w:webHidden/>
                <w:sz w:val="28"/>
                <w:szCs w:val="28"/>
              </w:rPr>
              <w:fldChar w:fldCharType="end"/>
            </w:r>
          </w:hyperlink>
        </w:p>
        <w:p w14:paraId="2F0BF2F9" w14:textId="5457E19A"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5" w:history="1">
            <w:r w:rsidRPr="00A850B3">
              <w:rPr>
                <w:rStyle w:val="affffff2"/>
                <w:noProof/>
                <w:sz w:val="28"/>
                <w:szCs w:val="28"/>
              </w:rPr>
              <w:t>2.1</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 xml:space="preserve">Виды </w:t>
            </w:r>
            <w:r w:rsidRPr="00A850B3">
              <w:rPr>
                <w:rStyle w:val="affffff2"/>
                <w:rFonts w:cs="Times New Roman"/>
                <w:noProof/>
                <w:sz w:val="28"/>
                <w:szCs w:val="28"/>
              </w:rPr>
              <w:t>деятельности, функции, для автоматизации которых предназначено данное средство автоматизации</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_Toc184391625 \h </w:instrText>
            </w:r>
            <w:r w:rsidRPr="00A850B3">
              <w:rPr>
                <w:noProof/>
                <w:webHidden/>
                <w:sz w:val="28"/>
                <w:szCs w:val="28"/>
              </w:rPr>
            </w:r>
            <w:r w:rsidRPr="00A850B3">
              <w:rPr>
                <w:noProof/>
                <w:webHidden/>
                <w:sz w:val="28"/>
                <w:szCs w:val="28"/>
              </w:rPr>
              <w:fldChar w:fldCharType="separate"/>
            </w:r>
            <w:r w:rsidR="00C36E3B">
              <w:rPr>
                <w:noProof/>
                <w:webHidden/>
                <w:sz w:val="28"/>
                <w:szCs w:val="28"/>
              </w:rPr>
              <w:t>6</w:t>
            </w:r>
            <w:r w:rsidRPr="00A850B3">
              <w:rPr>
                <w:noProof/>
                <w:webHidden/>
                <w:sz w:val="28"/>
                <w:szCs w:val="28"/>
              </w:rPr>
              <w:fldChar w:fldCharType="end"/>
            </w:r>
          </w:hyperlink>
        </w:p>
        <w:p w14:paraId="78751232" w14:textId="44240278"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6" w:history="1">
            <w:r w:rsidRPr="00A850B3">
              <w:rPr>
                <w:rStyle w:val="affffff2"/>
                <w:noProof/>
                <w:sz w:val="28"/>
                <w:szCs w:val="28"/>
              </w:rPr>
              <w:t>2.2</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Условия, при соблюдении (выполнении, наступлении) которых обеспечивается применение Подсистемы ГТО в соответствии с назначением</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_Toc184391626 \h </w:instrText>
            </w:r>
            <w:r w:rsidRPr="00A850B3">
              <w:rPr>
                <w:noProof/>
                <w:webHidden/>
                <w:sz w:val="28"/>
                <w:szCs w:val="28"/>
              </w:rPr>
            </w:r>
            <w:r w:rsidRPr="00A850B3">
              <w:rPr>
                <w:noProof/>
                <w:webHidden/>
                <w:sz w:val="28"/>
                <w:szCs w:val="28"/>
              </w:rPr>
              <w:fldChar w:fldCharType="separate"/>
            </w:r>
            <w:r w:rsidR="00C36E3B">
              <w:rPr>
                <w:noProof/>
                <w:webHidden/>
                <w:sz w:val="28"/>
                <w:szCs w:val="28"/>
              </w:rPr>
              <w:t>7</w:t>
            </w:r>
            <w:r w:rsidRPr="00A850B3">
              <w:rPr>
                <w:noProof/>
                <w:webHidden/>
                <w:sz w:val="28"/>
                <w:szCs w:val="28"/>
              </w:rPr>
              <w:fldChar w:fldCharType="end"/>
            </w:r>
          </w:hyperlink>
        </w:p>
        <w:p w14:paraId="3E47FCE7" w14:textId="1D3860CA" w:rsidR="00A850B3" w:rsidRPr="00A850B3" w:rsidRDefault="00A850B3" w:rsidP="00A850B3">
          <w:pPr>
            <w:pStyle w:val="1b"/>
            <w:jc w:val="both"/>
            <w:rPr>
              <w:rFonts w:asciiTheme="minorHAnsi" w:eastAsiaTheme="minorEastAsia" w:hAnsiTheme="minorHAnsi"/>
              <w:b w:val="0"/>
              <w:bCs w:val="0"/>
              <w:smallCaps w:val="0"/>
              <w:sz w:val="28"/>
              <w:szCs w:val="28"/>
              <w:lang w:eastAsia="ru-RU"/>
            </w:rPr>
          </w:pPr>
          <w:hyperlink w:anchor="_Toc184391627" w:history="1">
            <w:r w:rsidRPr="00A850B3">
              <w:rPr>
                <w:rStyle w:val="affffff2"/>
                <w:sz w:val="28"/>
                <w:szCs w:val="28"/>
              </w:rPr>
              <w:t>3</w:t>
            </w:r>
            <w:r w:rsidRPr="00A850B3">
              <w:rPr>
                <w:rFonts w:asciiTheme="minorHAnsi" w:eastAsiaTheme="minorEastAsia" w:hAnsiTheme="minorHAnsi"/>
                <w:b w:val="0"/>
                <w:bCs w:val="0"/>
                <w:smallCaps w:val="0"/>
                <w:sz w:val="28"/>
                <w:szCs w:val="28"/>
                <w:lang w:eastAsia="ru-RU"/>
              </w:rPr>
              <w:tab/>
            </w:r>
            <w:r w:rsidRPr="00A850B3">
              <w:rPr>
                <w:rStyle w:val="affffff2"/>
                <w:sz w:val="28"/>
                <w:szCs w:val="28"/>
              </w:rPr>
              <w:t>ПОДГОТОВКА К РАБОТЕ</w:t>
            </w:r>
            <w:r w:rsidRPr="00A850B3">
              <w:rPr>
                <w:webHidden/>
                <w:sz w:val="28"/>
                <w:szCs w:val="28"/>
              </w:rPr>
              <w:tab/>
            </w:r>
            <w:r w:rsidRPr="00A850B3">
              <w:rPr>
                <w:webHidden/>
                <w:sz w:val="28"/>
                <w:szCs w:val="28"/>
              </w:rPr>
              <w:fldChar w:fldCharType="begin"/>
            </w:r>
            <w:r w:rsidRPr="00A850B3">
              <w:rPr>
                <w:webHidden/>
                <w:sz w:val="28"/>
                <w:szCs w:val="28"/>
              </w:rPr>
              <w:instrText xml:space="preserve"> PAGEREF _Toc184391627 \h </w:instrText>
            </w:r>
            <w:r w:rsidRPr="00A850B3">
              <w:rPr>
                <w:webHidden/>
                <w:sz w:val="28"/>
                <w:szCs w:val="28"/>
              </w:rPr>
            </w:r>
            <w:r w:rsidRPr="00A850B3">
              <w:rPr>
                <w:webHidden/>
                <w:sz w:val="28"/>
                <w:szCs w:val="28"/>
              </w:rPr>
              <w:fldChar w:fldCharType="separate"/>
            </w:r>
            <w:r w:rsidR="00C36E3B">
              <w:rPr>
                <w:webHidden/>
                <w:sz w:val="28"/>
                <w:szCs w:val="28"/>
              </w:rPr>
              <w:t>8</w:t>
            </w:r>
            <w:r w:rsidRPr="00A850B3">
              <w:rPr>
                <w:webHidden/>
                <w:sz w:val="28"/>
                <w:szCs w:val="28"/>
              </w:rPr>
              <w:fldChar w:fldCharType="end"/>
            </w:r>
          </w:hyperlink>
        </w:p>
        <w:p w14:paraId="6ABE03C1" w14:textId="0F85CA81"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8" w:history="1">
            <w:r w:rsidRPr="00A850B3">
              <w:rPr>
                <w:rStyle w:val="affffff2"/>
                <w:noProof/>
                <w:sz w:val="28"/>
                <w:szCs w:val="28"/>
              </w:rPr>
              <w:t>3.1</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Состав и содержание дистрибутивного носителя данных</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_Toc184391628 \h </w:instrText>
            </w:r>
            <w:r w:rsidRPr="00A850B3">
              <w:rPr>
                <w:noProof/>
                <w:webHidden/>
                <w:sz w:val="28"/>
                <w:szCs w:val="28"/>
              </w:rPr>
            </w:r>
            <w:r w:rsidRPr="00A850B3">
              <w:rPr>
                <w:noProof/>
                <w:webHidden/>
                <w:sz w:val="28"/>
                <w:szCs w:val="28"/>
              </w:rPr>
              <w:fldChar w:fldCharType="separate"/>
            </w:r>
            <w:r w:rsidR="00C36E3B">
              <w:rPr>
                <w:noProof/>
                <w:webHidden/>
                <w:sz w:val="28"/>
                <w:szCs w:val="28"/>
              </w:rPr>
              <w:t>8</w:t>
            </w:r>
            <w:r w:rsidRPr="00A850B3">
              <w:rPr>
                <w:noProof/>
                <w:webHidden/>
                <w:sz w:val="28"/>
                <w:szCs w:val="28"/>
              </w:rPr>
              <w:fldChar w:fldCharType="end"/>
            </w:r>
          </w:hyperlink>
        </w:p>
        <w:p w14:paraId="16A2FB27" w14:textId="6467CE46"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9" w:history="1">
            <w:r w:rsidRPr="00A850B3">
              <w:rPr>
                <w:rStyle w:val="affffff2"/>
                <w:noProof/>
                <w:sz w:val="28"/>
                <w:szCs w:val="28"/>
              </w:rPr>
              <w:t>3.2</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Порядок загрузки данных и программ</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_Toc184391629 \h </w:instrText>
            </w:r>
            <w:r w:rsidRPr="00A850B3">
              <w:rPr>
                <w:noProof/>
                <w:webHidden/>
                <w:sz w:val="28"/>
                <w:szCs w:val="28"/>
              </w:rPr>
            </w:r>
            <w:r w:rsidRPr="00A850B3">
              <w:rPr>
                <w:noProof/>
                <w:webHidden/>
                <w:sz w:val="28"/>
                <w:szCs w:val="28"/>
              </w:rPr>
              <w:fldChar w:fldCharType="separate"/>
            </w:r>
            <w:r w:rsidR="00C36E3B">
              <w:rPr>
                <w:noProof/>
                <w:webHidden/>
                <w:sz w:val="28"/>
                <w:szCs w:val="28"/>
              </w:rPr>
              <w:t>8</w:t>
            </w:r>
            <w:r w:rsidRPr="00A850B3">
              <w:rPr>
                <w:noProof/>
                <w:webHidden/>
                <w:sz w:val="28"/>
                <w:szCs w:val="28"/>
              </w:rPr>
              <w:fldChar w:fldCharType="end"/>
            </w:r>
          </w:hyperlink>
        </w:p>
        <w:p w14:paraId="0589BA33" w14:textId="171A9ED3"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30" w:history="1">
            <w:r w:rsidRPr="00A850B3">
              <w:rPr>
                <w:rStyle w:val="affffff2"/>
                <w:noProof/>
                <w:sz w:val="28"/>
                <w:szCs w:val="28"/>
              </w:rPr>
              <w:t>3.3</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Порядок проверки работоспособности</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_Toc184391630 \h </w:instrText>
            </w:r>
            <w:r w:rsidRPr="00A850B3">
              <w:rPr>
                <w:noProof/>
                <w:webHidden/>
                <w:sz w:val="28"/>
                <w:szCs w:val="28"/>
              </w:rPr>
            </w:r>
            <w:r w:rsidRPr="00A850B3">
              <w:rPr>
                <w:noProof/>
                <w:webHidden/>
                <w:sz w:val="28"/>
                <w:szCs w:val="28"/>
              </w:rPr>
              <w:fldChar w:fldCharType="separate"/>
            </w:r>
            <w:r w:rsidR="00C36E3B">
              <w:rPr>
                <w:noProof/>
                <w:webHidden/>
                <w:sz w:val="28"/>
                <w:szCs w:val="28"/>
              </w:rPr>
              <w:t>8</w:t>
            </w:r>
            <w:r w:rsidRPr="00A850B3">
              <w:rPr>
                <w:noProof/>
                <w:webHidden/>
                <w:sz w:val="28"/>
                <w:szCs w:val="28"/>
              </w:rPr>
              <w:fldChar w:fldCharType="end"/>
            </w:r>
          </w:hyperlink>
        </w:p>
        <w:p w14:paraId="0FB8DE64" w14:textId="3ACC9CB2" w:rsidR="00A850B3" w:rsidRPr="00A850B3" w:rsidRDefault="00A850B3" w:rsidP="00A850B3">
          <w:pPr>
            <w:pStyle w:val="1b"/>
            <w:jc w:val="both"/>
            <w:rPr>
              <w:rFonts w:asciiTheme="minorHAnsi" w:eastAsiaTheme="minorEastAsia" w:hAnsiTheme="minorHAnsi"/>
              <w:b w:val="0"/>
              <w:bCs w:val="0"/>
              <w:smallCaps w:val="0"/>
              <w:sz w:val="28"/>
              <w:szCs w:val="28"/>
              <w:lang w:eastAsia="ru-RU"/>
            </w:rPr>
          </w:pPr>
          <w:hyperlink w:anchor="_Toc184391631" w:history="1">
            <w:r w:rsidRPr="00A850B3">
              <w:rPr>
                <w:rStyle w:val="affffff2"/>
                <w:sz w:val="28"/>
                <w:szCs w:val="28"/>
              </w:rPr>
              <w:t>4</w:t>
            </w:r>
            <w:r w:rsidRPr="00A850B3">
              <w:rPr>
                <w:rFonts w:asciiTheme="minorHAnsi" w:eastAsiaTheme="minorEastAsia" w:hAnsiTheme="minorHAnsi"/>
                <w:b w:val="0"/>
                <w:bCs w:val="0"/>
                <w:smallCaps w:val="0"/>
                <w:sz w:val="28"/>
                <w:szCs w:val="28"/>
                <w:lang w:eastAsia="ru-RU"/>
              </w:rPr>
              <w:tab/>
            </w:r>
            <w:r w:rsidRPr="00A850B3">
              <w:rPr>
                <w:rStyle w:val="affffff2"/>
                <w:sz w:val="28"/>
                <w:szCs w:val="28"/>
              </w:rPr>
              <w:t>ОПИСАНИЕ ФУНКЦИЙ/ОПЕРАЦИЙ</w:t>
            </w:r>
            <w:r w:rsidRPr="00A850B3">
              <w:rPr>
                <w:webHidden/>
                <w:sz w:val="28"/>
                <w:szCs w:val="28"/>
              </w:rPr>
              <w:tab/>
            </w:r>
            <w:r w:rsidRPr="00A850B3">
              <w:rPr>
                <w:webHidden/>
                <w:sz w:val="28"/>
                <w:szCs w:val="28"/>
              </w:rPr>
              <w:fldChar w:fldCharType="begin"/>
            </w:r>
            <w:r w:rsidRPr="00A850B3">
              <w:rPr>
                <w:webHidden/>
                <w:sz w:val="28"/>
                <w:szCs w:val="28"/>
              </w:rPr>
              <w:instrText xml:space="preserve"> PAGEREF _Toc184391631 \h </w:instrText>
            </w:r>
            <w:r w:rsidRPr="00A850B3">
              <w:rPr>
                <w:webHidden/>
                <w:sz w:val="28"/>
                <w:szCs w:val="28"/>
              </w:rPr>
            </w:r>
            <w:r w:rsidRPr="00A850B3">
              <w:rPr>
                <w:webHidden/>
                <w:sz w:val="28"/>
                <w:szCs w:val="28"/>
              </w:rPr>
              <w:fldChar w:fldCharType="separate"/>
            </w:r>
            <w:r w:rsidR="00C36E3B">
              <w:rPr>
                <w:webHidden/>
                <w:sz w:val="28"/>
                <w:szCs w:val="28"/>
              </w:rPr>
              <w:t>9</w:t>
            </w:r>
            <w:r w:rsidRPr="00A850B3">
              <w:rPr>
                <w:webHidden/>
                <w:sz w:val="28"/>
                <w:szCs w:val="28"/>
              </w:rPr>
              <w:fldChar w:fldCharType="end"/>
            </w:r>
          </w:hyperlink>
        </w:p>
        <w:p w14:paraId="42386E15" w14:textId="7357DA5C"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32" w:history="1">
            <w:r w:rsidRPr="00A850B3">
              <w:rPr>
                <w:rStyle w:val="affffff2"/>
                <w:noProof/>
                <w:sz w:val="28"/>
                <w:szCs w:val="28"/>
              </w:rPr>
              <w:t>4.1</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Ролевая модель</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_Toc184391632 \h </w:instrText>
            </w:r>
            <w:r w:rsidRPr="00A850B3">
              <w:rPr>
                <w:noProof/>
                <w:webHidden/>
                <w:sz w:val="28"/>
                <w:szCs w:val="28"/>
              </w:rPr>
            </w:r>
            <w:r w:rsidRPr="00A850B3">
              <w:rPr>
                <w:noProof/>
                <w:webHidden/>
                <w:sz w:val="28"/>
                <w:szCs w:val="28"/>
              </w:rPr>
              <w:fldChar w:fldCharType="separate"/>
            </w:r>
            <w:r w:rsidR="00C36E3B">
              <w:rPr>
                <w:noProof/>
                <w:webHidden/>
                <w:sz w:val="28"/>
                <w:szCs w:val="28"/>
              </w:rPr>
              <w:t>9</w:t>
            </w:r>
            <w:r w:rsidRPr="00A850B3">
              <w:rPr>
                <w:noProof/>
                <w:webHidden/>
                <w:sz w:val="28"/>
                <w:szCs w:val="28"/>
              </w:rPr>
              <w:fldChar w:fldCharType="end"/>
            </w:r>
          </w:hyperlink>
        </w:p>
        <w:p w14:paraId="09E3E79C" w14:textId="008230CA"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33" w:history="1">
            <w:r w:rsidRPr="00A850B3">
              <w:rPr>
                <w:rStyle w:val="affffff2"/>
                <w:noProof/>
                <w:sz w:val="28"/>
                <w:szCs w:val="28"/>
              </w:rPr>
              <w:t>4.2</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Авторизация пользователя</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_Toc184391633 \h </w:instrText>
            </w:r>
            <w:r w:rsidRPr="00A850B3">
              <w:rPr>
                <w:noProof/>
                <w:webHidden/>
                <w:sz w:val="28"/>
                <w:szCs w:val="28"/>
              </w:rPr>
            </w:r>
            <w:r w:rsidRPr="00A850B3">
              <w:rPr>
                <w:noProof/>
                <w:webHidden/>
                <w:sz w:val="28"/>
                <w:szCs w:val="28"/>
              </w:rPr>
              <w:fldChar w:fldCharType="separate"/>
            </w:r>
            <w:r w:rsidR="00C36E3B">
              <w:rPr>
                <w:noProof/>
                <w:webHidden/>
                <w:sz w:val="28"/>
                <w:szCs w:val="28"/>
              </w:rPr>
              <w:t>22</w:t>
            </w:r>
            <w:r w:rsidRPr="00A850B3">
              <w:rPr>
                <w:noProof/>
                <w:webHidden/>
                <w:sz w:val="28"/>
                <w:szCs w:val="28"/>
              </w:rPr>
              <w:fldChar w:fldCharType="end"/>
            </w:r>
          </w:hyperlink>
        </w:p>
        <w:p w14:paraId="07390632" w14:textId="2D0DFF6F" w:rsidR="00A850B3" w:rsidRPr="00A850B3" w:rsidRDefault="00A850B3"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34" w:history="1">
            <w:r w:rsidRPr="00A850B3">
              <w:rPr>
                <w:rStyle w:val="affffff2"/>
                <w:noProof/>
                <w:sz w:val="28"/>
                <w:szCs w:val="28"/>
              </w:rPr>
              <w:t>4.2.1</w:t>
            </w:r>
            <w:r w:rsidRPr="00A850B3">
              <w:rPr>
                <w:rFonts w:asciiTheme="minorHAnsi" w:eastAsiaTheme="minorEastAsia" w:hAnsiTheme="minorHAnsi"/>
                <w:noProof/>
                <w:sz w:val="28"/>
                <w:szCs w:val="28"/>
                <w:lang w:eastAsia="ru-RU"/>
              </w:rPr>
              <w:tab/>
            </w:r>
            <w:r w:rsidRPr="00A850B3">
              <w:rPr>
                <w:rStyle w:val="affffff2"/>
                <w:noProof/>
                <w:sz w:val="28"/>
                <w:szCs w:val="28"/>
              </w:rPr>
              <w:t>Вход в Систему зарегистрированного пользователя</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_Toc184391634 \h </w:instrText>
            </w:r>
            <w:r w:rsidRPr="00A850B3">
              <w:rPr>
                <w:noProof/>
                <w:webHidden/>
                <w:sz w:val="28"/>
                <w:szCs w:val="28"/>
              </w:rPr>
            </w:r>
            <w:r w:rsidRPr="00A850B3">
              <w:rPr>
                <w:noProof/>
                <w:webHidden/>
                <w:sz w:val="28"/>
                <w:szCs w:val="28"/>
              </w:rPr>
              <w:fldChar w:fldCharType="separate"/>
            </w:r>
            <w:r w:rsidR="00C36E3B">
              <w:rPr>
                <w:noProof/>
                <w:webHidden/>
                <w:sz w:val="28"/>
                <w:szCs w:val="28"/>
              </w:rPr>
              <w:t>22</w:t>
            </w:r>
            <w:r w:rsidRPr="00A850B3">
              <w:rPr>
                <w:noProof/>
                <w:webHidden/>
                <w:sz w:val="28"/>
                <w:szCs w:val="28"/>
              </w:rPr>
              <w:fldChar w:fldCharType="end"/>
            </w:r>
          </w:hyperlink>
        </w:p>
        <w:p w14:paraId="31AF5A52" w14:textId="4A30DE59" w:rsidR="00A850B3" w:rsidRPr="00A850B3" w:rsidRDefault="00A850B3"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35" w:history="1">
            <w:r w:rsidRPr="00A850B3">
              <w:rPr>
                <w:rStyle w:val="affffff2"/>
                <w:noProof/>
                <w:sz w:val="28"/>
                <w:szCs w:val="28"/>
              </w:rPr>
              <w:t>4.2.2</w:t>
            </w:r>
            <w:r w:rsidRPr="00A850B3">
              <w:rPr>
                <w:rFonts w:asciiTheme="minorHAnsi" w:eastAsiaTheme="minorEastAsia" w:hAnsiTheme="minorHAnsi"/>
                <w:noProof/>
                <w:sz w:val="28"/>
                <w:szCs w:val="28"/>
                <w:lang w:eastAsia="ru-RU"/>
              </w:rPr>
              <w:tab/>
            </w:r>
            <w:r w:rsidRPr="00A850B3">
              <w:rPr>
                <w:rStyle w:val="affffff2"/>
                <w:noProof/>
                <w:sz w:val="28"/>
                <w:szCs w:val="28"/>
              </w:rPr>
              <w:t>Выход из Системы</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_Toc184391635 \h </w:instrText>
            </w:r>
            <w:r w:rsidRPr="00A850B3">
              <w:rPr>
                <w:noProof/>
                <w:webHidden/>
                <w:sz w:val="28"/>
                <w:szCs w:val="28"/>
              </w:rPr>
            </w:r>
            <w:r w:rsidRPr="00A850B3">
              <w:rPr>
                <w:noProof/>
                <w:webHidden/>
                <w:sz w:val="28"/>
                <w:szCs w:val="28"/>
              </w:rPr>
              <w:fldChar w:fldCharType="separate"/>
            </w:r>
            <w:r w:rsidR="00C36E3B">
              <w:rPr>
                <w:noProof/>
                <w:webHidden/>
                <w:sz w:val="28"/>
                <w:szCs w:val="28"/>
              </w:rPr>
              <w:t>23</w:t>
            </w:r>
            <w:r w:rsidRPr="00A850B3">
              <w:rPr>
                <w:noProof/>
                <w:webHidden/>
                <w:sz w:val="28"/>
                <w:szCs w:val="28"/>
              </w:rPr>
              <w:fldChar w:fldCharType="end"/>
            </w:r>
          </w:hyperlink>
        </w:p>
        <w:p w14:paraId="2F28D16F" w14:textId="4FA8B8C6"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36" w:history="1">
            <w:r w:rsidRPr="00A850B3">
              <w:rPr>
                <w:rStyle w:val="affffff2"/>
                <w:noProof/>
                <w:sz w:val="28"/>
                <w:szCs w:val="28"/>
              </w:rPr>
              <w:t>4.3</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Предоставление профиля участника ВФСК ГТО</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_Toc184391636 \h </w:instrText>
            </w:r>
            <w:r w:rsidRPr="00A850B3">
              <w:rPr>
                <w:noProof/>
                <w:webHidden/>
                <w:sz w:val="28"/>
                <w:szCs w:val="28"/>
              </w:rPr>
            </w:r>
            <w:r w:rsidRPr="00A850B3">
              <w:rPr>
                <w:noProof/>
                <w:webHidden/>
                <w:sz w:val="28"/>
                <w:szCs w:val="28"/>
              </w:rPr>
              <w:fldChar w:fldCharType="separate"/>
            </w:r>
            <w:r w:rsidR="00C36E3B">
              <w:rPr>
                <w:noProof/>
                <w:webHidden/>
                <w:sz w:val="28"/>
                <w:szCs w:val="28"/>
              </w:rPr>
              <w:t>25</w:t>
            </w:r>
            <w:r w:rsidRPr="00A850B3">
              <w:rPr>
                <w:noProof/>
                <w:webHidden/>
                <w:sz w:val="28"/>
                <w:szCs w:val="28"/>
              </w:rPr>
              <w:fldChar w:fldCharType="end"/>
            </w:r>
          </w:hyperlink>
        </w:p>
        <w:p w14:paraId="4BF75A67" w14:textId="2E434DE0" w:rsidR="00A850B3" w:rsidRPr="00A850B3" w:rsidRDefault="00A850B3"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37" w:history="1">
            <w:r w:rsidRPr="00A850B3">
              <w:rPr>
                <w:rStyle w:val="affffff2"/>
                <w:noProof/>
                <w:sz w:val="28"/>
                <w:szCs w:val="28"/>
              </w:rPr>
              <w:t>4.3.1</w:t>
            </w:r>
            <w:r w:rsidRPr="00A850B3">
              <w:rPr>
                <w:rFonts w:asciiTheme="minorHAnsi" w:eastAsiaTheme="minorEastAsia" w:hAnsiTheme="minorHAnsi"/>
                <w:noProof/>
                <w:sz w:val="28"/>
                <w:szCs w:val="28"/>
                <w:lang w:eastAsia="ru-RU"/>
              </w:rPr>
              <w:tab/>
            </w:r>
            <w:r w:rsidRPr="00A850B3">
              <w:rPr>
                <w:rStyle w:val="affffff2"/>
                <w:noProof/>
                <w:sz w:val="28"/>
                <w:szCs w:val="28"/>
              </w:rPr>
              <w:t>Авторизация участника ВФСК ГТО</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_Toc184391637 \h </w:instrText>
            </w:r>
            <w:r w:rsidRPr="00A850B3">
              <w:rPr>
                <w:noProof/>
                <w:webHidden/>
                <w:sz w:val="28"/>
                <w:szCs w:val="28"/>
              </w:rPr>
            </w:r>
            <w:r w:rsidRPr="00A850B3">
              <w:rPr>
                <w:noProof/>
                <w:webHidden/>
                <w:sz w:val="28"/>
                <w:szCs w:val="28"/>
              </w:rPr>
              <w:fldChar w:fldCharType="separate"/>
            </w:r>
            <w:r w:rsidR="00C36E3B">
              <w:rPr>
                <w:noProof/>
                <w:webHidden/>
                <w:sz w:val="28"/>
                <w:szCs w:val="28"/>
              </w:rPr>
              <w:t>25</w:t>
            </w:r>
            <w:r w:rsidRPr="00A850B3">
              <w:rPr>
                <w:noProof/>
                <w:webHidden/>
                <w:sz w:val="28"/>
                <w:szCs w:val="28"/>
              </w:rPr>
              <w:fldChar w:fldCharType="end"/>
            </w:r>
          </w:hyperlink>
        </w:p>
        <w:p w14:paraId="6B53FB68" w14:textId="52FD753D" w:rsidR="00A850B3" w:rsidRPr="00A850B3" w:rsidRDefault="00A850B3"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38" w:history="1">
            <w:r w:rsidRPr="00A850B3">
              <w:rPr>
                <w:rStyle w:val="affffff2"/>
                <w:noProof/>
                <w:sz w:val="28"/>
                <w:szCs w:val="28"/>
              </w:rPr>
              <w:t>4.3.2</w:t>
            </w:r>
            <w:r w:rsidRPr="00A850B3">
              <w:rPr>
                <w:rFonts w:asciiTheme="minorHAnsi" w:eastAsiaTheme="minorEastAsia" w:hAnsiTheme="minorHAnsi"/>
                <w:noProof/>
                <w:sz w:val="28"/>
                <w:szCs w:val="28"/>
                <w:lang w:eastAsia="ru-RU"/>
              </w:rPr>
              <w:tab/>
            </w:r>
            <w:r w:rsidRPr="00A850B3">
              <w:rPr>
                <w:rStyle w:val="affffff2"/>
                <w:noProof/>
                <w:sz w:val="28"/>
                <w:szCs w:val="28"/>
              </w:rPr>
              <w:t>Просмотр профиля участника ГТО</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_Toc184391638 \h </w:instrText>
            </w:r>
            <w:r w:rsidRPr="00A850B3">
              <w:rPr>
                <w:noProof/>
                <w:webHidden/>
                <w:sz w:val="28"/>
                <w:szCs w:val="28"/>
              </w:rPr>
            </w:r>
            <w:r w:rsidRPr="00A850B3">
              <w:rPr>
                <w:noProof/>
                <w:webHidden/>
                <w:sz w:val="28"/>
                <w:szCs w:val="28"/>
              </w:rPr>
              <w:fldChar w:fldCharType="separate"/>
            </w:r>
            <w:r w:rsidR="00C36E3B">
              <w:rPr>
                <w:noProof/>
                <w:webHidden/>
                <w:sz w:val="28"/>
                <w:szCs w:val="28"/>
              </w:rPr>
              <w:t>29</w:t>
            </w:r>
            <w:r w:rsidRPr="00A850B3">
              <w:rPr>
                <w:noProof/>
                <w:webHidden/>
                <w:sz w:val="28"/>
                <w:szCs w:val="28"/>
              </w:rPr>
              <w:fldChar w:fldCharType="end"/>
            </w:r>
          </w:hyperlink>
        </w:p>
        <w:p w14:paraId="0FE0A465" w14:textId="4C8F8D19"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39" w:history="1">
            <w:r w:rsidRPr="00A850B3">
              <w:rPr>
                <w:rStyle w:val="affffff2"/>
                <w:noProof/>
                <w:sz w:val="28"/>
                <w:szCs w:val="28"/>
              </w:rPr>
              <w:t>4.4</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Просмотр информации о выполнении испытаний комплекса ГТО в профиле участника ВФСК ГТО</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_Toc184391639 \h </w:instrText>
            </w:r>
            <w:r w:rsidRPr="00A850B3">
              <w:rPr>
                <w:noProof/>
                <w:webHidden/>
                <w:sz w:val="28"/>
                <w:szCs w:val="28"/>
              </w:rPr>
            </w:r>
            <w:r w:rsidRPr="00A850B3">
              <w:rPr>
                <w:noProof/>
                <w:webHidden/>
                <w:sz w:val="28"/>
                <w:szCs w:val="28"/>
              </w:rPr>
              <w:fldChar w:fldCharType="separate"/>
            </w:r>
            <w:r w:rsidR="00C36E3B">
              <w:rPr>
                <w:noProof/>
                <w:webHidden/>
                <w:sz w:val="28"/>
                <w:szCs w:val="28"/>
              </w:rPr>
              <w:t>37</w:t>
            </w:r>
            <w:r w:rsidRPr="00A850B3">
              <w:rPr>
                <w:noProof/>
                <w:webHidden/>
                <w:sz w:val="28"/>
                <w:szCs w:val="28"/>
              </w:rPr>
              <w:fldChar w:fldCharType="end"/>
            </w:r>
          </w:hyperlink>
        </w:p>
        <w:p w14:paraId="380F617A" w14:textId="324294A6" w:rsidR="00A850B3" w:rsidRPr="00A850B3" w:rsidRDefault="00A850B3"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40" w:history="1">
            <w:r w:rsidRPr="00A850B3">
              <w:rPr>
                <w:rStyle w:val="affffff2"/>
                <w:noProof/>
                <w:sz w:val="28"/>
                <w:szCs w:val="28"/>
              </w:rPr>
              <w:t>4.4.1</w:t>
            </w:r>
            <w:r w:rsidRPr="00A850B3">
              <w:rPr>
                <w:rFonts w:asciiTheme="minorHAnsi" w:eastAsiaTheme="minorEastAsia" w:hAnsiTheme="minorHAnsi"/>
                <w:noProof/>
                <w:sz w:val="28"/>
                <w:szCs w:val="28"/>
                <w:lang w:eastAsia="ru-RU"/>
              </w:rPr>
              <w:tab/>
            </w:r>
            <w:r w:rsidRPr="00A850B3">
              <w:rPr>
                <w:rStyle w:val="affffff2"/>
                <w:noProof/>
                <w:sz w:val="28"/>
                <w:szCs w:val="28"/>
              </w:rPr>
              <w:t>Просмотр результатов, полученных за тестирование испытаний, выполненных в рамках ступени Участника ВФСК ГТО</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_Toc184391640 \h </w:instrText>
            </w:r>
            <w:r w:rsidRPr="00A850B3">
              <w:rPr>
                <w:noProof/>
                <w:webHidden/>
                <w:sz w:val="28"/>
                <w:szCs w:val="28"/>
              </w:rPr>
            </w:r>
            <w:r w:rsidRPr="00A850B3">
              <w:rPr>
                <w:noProof/>
                <w:webHidden/>
                <w:sz w:val="28"/>
                <w:szCs w:val="28"/>
              </w:rPr>
              <w:fldChar w:fldCharType="separate"/>
            </w:r>
            <w:r w:rsidR="00C36E3B">
              <w:rPr>
                <w:noProof/>
                <w:webHidden/>
                <w:sz w:val="28"/>
                <w:szCs w:val="28"/>
              </w:rPr>
              <w:t>37</w:t>
            </w:r>
            <w:r w:rsidRPr="00A850B3">
              <w:rPr>
                <w:noProof/>
                <w:webHidden/>
                <w:sz w:val="28"/>
                <w:szCs w:val="28"/>
              </w:rPr>
              <w:fldChar w:fldCharType="end"/>
            </w:r>
          </w:hyperlink>
        </w:p>
        <w:p w14:paraId="411B544C" w14:textId="184C8161"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41" w:history="1">
            <w:r w:rsidRPr="00A850B3">
              <w:rPr>
                <w:rStyle w:val="affffff2"/>
                <w:noProof/>
                <w:sz w:val="28"/>
                <w:szCs w:val="28"/>
              </w:rPr>
              <w:t>4.5</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Просмотр рейтинга результатов испытаний ВФСК ГТО в личном кабинете участника ВФСК ГТО</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_Toc184391641 \h </w:instrText>
            </w:r>
            <w:r w:rsidRPr="00A850B3">
              <w:rPr>
                <w:noProof/>
                <w:webHidden/>
                <w:sz w:val="28"/>
                <w:szCs w:val="28"/>
              </w:rPr>
            </w:r>
            <w:r w:rsidRPr="00A850B3">
              <w:rPr>
                <w:noProof/>
                <w:webHidden/>
                <w:sz w:val="28"/>
                <w:szCs w:val="28"/>
              </w:rPr>
              <w:fldChar w:fldCharType="separate"/>
            </w:r>
            <w:r w:rsidR="00C36E3B">
              <w:rPr>
                <w:noProof/>
                <w:webHidden/>
                <w:sz w:val="28"/>
                <w:szCs w:val="28"/>
              </w:rPr>
              <w:t>40</w:t>
            </w:r>
            <w:r w:rsidRPr="00A850B3">
              <w:rPr>
                <w:noProof/>
                <w:webHidden/>
                <w:sz w:val="28"/>
                <w:szCs w:val="28"/>
              </w:rPr>
              <w:fldChar w:fldCharType="end"/>
            </w:r>
          </w:hyperlink>
        </w:p>
        <w:p w14:paraId="507DAC51" w14:textId="4DFB4AE0" w:rsidR="00A850B3" w:rsidRPr="00A850B3" w:rsidRDefault="00A850B3"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42" w:history="1">
            <w:r w:rsidRPr="00A850B3">
              <w:rPr>
                <w:rStyle w:val="affffff2"/>
                <w:noProof/>
                <w:sz w:val="28"/>
                <w:szCs w:val="28"/>
              </w:rPr>
              <w:t>4.5.1</w:t>
            </w:r>
            <w:r w:rsidRPr="00A850B3">
              <w:rPr>
                <w:rFonts w:asciiTheme="minorHAnsi" w:eastAsiaTheme="minorEastAsia" w:hAnsiTheme="minorHAnsi"/>
                <w:noProof/>
                <w:sz w:val="28"/>
                <w:szCs w:val="28"/>
                <w:lang w:eastAsia="ru-RU"/>
              </w:rPr>
              <w:tab/>
            </w:r>
            <w:r w:rsidRPr="00A850B3">
              <w:rPr>
                <w:rStyle w:val="affffff2"/>
                <w:noProof/>
                <w:sz w:val="28"/>
                <w:szCs w:val="28"/>
              </w:rPr>
              <w:t>Просмотр рейтинга результатов испытаний ВФСК ГТО в личном кабинете Участника ВФСК ГТО</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_Toc184391642 \h </w:instrText>
            </w:r>
            <w:r w:rsidRPr="00A850B3">
              <w:rPr>
                <w:noProof/>
                <w:webHidden/>
                <w:sz w:val="28"/>
                <w:szCs w:val="28"/>
              </w:rPr>
            </w:r>
            <w:r w:rsidRPr="00A850B3">
              <w:rPr>
                <w:noProof/>
                <w:webHidden/>
                <w:sz w:val="28"/>
                <w:szCs w:val="28"/>
              </w:rPr>
              <w:fldChar w:fldCharType="separate"/>
            </w:r>
            <w:r w:rsidR="00C36E3B">
              <w:rPr>
                <w:noProof/>
                <w:webHidden/>
                <w:sz w:val="28"/>
                <w:szCs w:val="28"/>
              </w:rPr>
              <w:t>40</w:t>
            </w:r>
            <w:r w:rsidRPr="00A850B3">
              <w:rPr>
                <w:noProof/>
                <w:webHidden/>
                <w:sz w:val="28"/>
                <w:szCs w:val="28"/>
              </w:rPr>
              <w:fldChar w:fldCharType="end"/>
            </w:r>
          </w:hyperlink>
        </w:p>
        <w:p w14:paraId="00488EEC" w14:textId="5569C127"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43" w:history="1">
            <w:r w:rsidRPr="00A850B3">
              <w:rPr>
                <w:rStyle w:val="affffff2"/>
                <w:noProof/>
                <w:sz w:val="28"/>
                <w:szCs w:val="28"/>
              </w:rPr>
              <w:t>4.6</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_Toc184391643 \h </w:instrText>
            </w:r>
            <w:r w:rsidRPr="00A850B3">
              <w:rPr>
                <w:noProof/>
                <w:webHidden/>
                <w:sz w:val="28"/>
                <w:szCs w:val="28"/>
              </w:rPr>
            </w:r>
            <w:r w:rsidRPr="00A850B3">
              <w:rPr>
                <w:noProof/>
                <w:webHidden/>
                <w:sz w:val="28"/>
                <w:szCs w:val="28"/>
              </w:rPr>
              <w:fldChar w:fldCharType="separate"/>
            </w:r>
            <w:r w:rsidR="00C36E3B">
              <w:rPr>
                <w:noProof/>
                <w:webHidden/>
                <w:sz w:val="28"/>
                <w:szCs w:val="28"/>
              </w:rPr>
              <w:t>42</w:t>
            </w:r>
            <w:r w:rsidRPr="00A850B3">
              <w:rPr>
                <w:noProof/>
                <w:webHidden/>
                <w:sz w:val="28"/>
                <w:szCs w:val="28"/>
              </w:rPr>
              <w:fldChar w:fldCharType="end"/>
            </w:r>
          </w:hyperlink>
        </w:p>
        <w:p w14:paraId="7A9FB1FF" w14:textId="5864E16F" w:rsidR="00A850B3" w:rsidRPr="00A850B3" w:rsidRDefault="00A850B3"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44" w:history="1">
            <w:r w:rsidRPr="00A850B3">
              <w:rPr>
                <w:rStyle w:val="affffff2"/>
                <w:noProof/>
                <w:sz w:val="28"/>
                <w:szCs w:val="28"/>
              </w:rPr>
              <w:t>4.6.1</w:t>
            </w:r>
            <w:r w:rsidRPr="00A850B3">
              <w:rPr>
                <w:rFonts w:asciiTheme="minorHAnsi" w:eastAsiaTheme="minorEastAsia" w:hAnsiTheme="minorHAnsi"/>
                <w:noProof/>
                <w:sz w:val="28"/>
                <w:szCs w:val="28"/>
                <w:lang w:eastAsia="ru-RU"/>
              </w:rPr>
              <w:tab/>
            </w:r>
            <w:r w:rsidRPr="00A850B3">
              <w:rPr>
                <w:rStyle w:val="affffff2"/>
                <w:noProof/>
                <w:sz w:val="28"/>
                <w:szCs w:val="28"/>
              </w:rPr>
              <w:t>Просмотр испытаний, учтенных в расчете знака за ступень, в разрезе номиналов знаков комплекса ГТО</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_Toc184391644 \h </w:instrText>
            </w:r>
            <w:r w:rsidRPr="00A850B3">
              <w:rPr>
                <w:noProof/>
                <w:webHidden/>
                <w:sz w:val="28"/>
                <w:szCs w:val="28"/>
              </w:rPr>
            </w:r>
            <w:r w:rsidRPr="00A850B3">
              <w:rPr>
                <w:noProof/>
                <w:webHidden/>
                <w:sz w:val="28"/>
                <w:szCs w:val="28"/>
              </w:rPr>
              <w:fldChar w:fldCharType="separate"/>
            </w:r>
            <w:r w:rsidR="00C36E3B">
              <w:rPr>
                <w:noProof/>
                <w:webHidden/>
                <w:sz w:val="28"/>
                <w:szCs w:val="28"/>
              </w:rPr>
              <w:t>42</w:t>
            </w:r>
            <w:r w:rsidRPr="00A850B3">
              <w:rPr>
                <w:noProof/>
                <w:webHidden/>
                <w:sz w:val="28"/>
                <w:szCs w:val="28"/>
              </w:rPr>
              <w:fldChar w:fldCharType="end"/>
            </w:r>
          </w:hyperlink>
        </w:p>
        <w:p w14:paraId="5B7C81AB" w14:textId="1748FD80" w:rsidR="00A850B3" w:rsidRPr="00A850B3" w:rsidRDefault="00A850B3"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45" w:history="1">
            <w:r w:rsidRPr="00A850B3">
              <w:rPr>
                <w:rStyle w:val="affffff2"/>
                <w:noProof/>
                <w:sz w:val="28"/>
                <w:szCs w:val="28"/>
              </w:rPr>
              <w:t>4.7</w:t>
            </w:r>
            <w:r w:rsidRPr="00A850B3">
              <w:rPr>
                <w:rFonts w:asciiTheme="minorHAnsi" w:eastAsiaTheme="minorEastAsia" w:hAnsiTheme="minorHAnsi"/>
                <w:smallCaps w:val="0"/>
                <w:noProof/>
                <w:sz w:val="28"/>
                <w:szCs w:val="28"/>
                <w:lang w:eastAsia="ru-RU"/>
              </w:rPr>
              <w:tab/>
            </w:r>
            <w:r w:rsidRPr="00A850B3">
              <w:rPr>
                <w:rStyle w:val="affffff2"/>
                <w:noProof/>
                <w:sz w:val="28"/>
                <w:szCs w:val="28"/>
              </w:rPr>
              <w:t>Досрочный расчет и выдача знака участнику ВФСК ГТО по его инициативе</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_Toc184391645 \h </w:instrText>
            </w:r>
            <w:r w:rsidRPr="00A850B3">
              <w:rPr>
                <w:noProof/>
                <w:webHidden/>
                <w:sz w:val="28"/>
                <w:szCs w:val="28"/>
              </w:rPr>
            </w:r>
            <w:r w:rsidRPr="00A850B3">
              <w:rPr>
                <w:noProof/>
                <w:webHidden/>
                <w:sz w:val="28"/>
                <w:szCs w:val="28"/>
              </w:rPr>
              <w:fldChar w:fldCharType="separate"/>
            </w:r>
            <w:r w:rsidR="00C36E3B">
              <w:rPr>
                <w:noProof/>
                <w:webHidden/>
                <w:sz w:val="28"/>
                <w:szCs w:val="28"/>
              </w:rPr>
              <w:t>44</w:t>
            </w:r>
            <w:r w:rsidRPr="00A850B3">
              <w:rPr>
                <w:noProof/>
                <w:webHidden/>
                <w:sz w:val="28"/>
                <w:szCs w:val="28"/>
              </w:rPr>
              <w:fldChar w:fldCharType="end"/>
            </w:r>
          </w:hyperlink>
        </w:p>
        <w:p w14:paraId="528752EA" w14:textId="1F5BA976" w:rsidR="00A850B3" w:rsidRPr="00A850B3" w:rsidRDefault="00A850B3"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46" w:history="1">
            <w:r w:rsidRPr="00A850B3">
              <w:rPr>
                <w:rStyle w:val="affffff2"/>
                <w:noProof/>
                <w:sz w:val="28"/>
                <w:szCs w:val="28"/>
              </w:rPr>
              <w:t>4.7.1</w:t>
            </w:r>
            <w:r w:rsidRPr="00A850B3">
              <w:rPr>
                <w:rFonts w:asciiTheme="minorHAnsi" w:eastAsiaTheme="minorEastAsia" w:hAnsiTheme="minorHAnsi"/>
                <w:noProof/>
                <w:sz w:val="28"/>
                <w:szCs w:val="28"/>
                <w:lang w:eastAsia="ru-RU"/>
              </w:rPr>
              <w:tab/>
            </w:r>
            <w:r w:rsidRPr="00A850B3">
              <w:rPr>
                <w:rStyle w:val="affffff2"/>
                <w:noProof/>
                <w:sz w:val="28"/>
                <w:szCs w:val="28"/>
              </w:rPr>
              <w:t>Досрочное получение знака за ступень Участника ВФСК ГТО по его инициативе</w:t>
            </w:r>
            <w:r w:rsidRPr="00A850B3">
              <w:rPr>
                <w:noProof/>
                <w:webHidden/>
                <w:sz w:val="28"/>
                <w:szCs w:val="28"/>
              </w:rPr>
              <w:tab/>
            </w:r>
            <w:r w:rsidRPr="00A850B3">
              <w:rPr>
                <w:noProof/>
                <w:webHidden/>
                <w:sz w:val="28"/>
                <w:szCs w:val="28"/>
              </w:rPr>
              <w:fldChar w:fldCharType="begin"/>
            </w:r>
            <w:r w:rsidRPr="00A850B3">
              <w:rPr>
                <w:noProof/>
                <w:webHidden/>
                <w:sz w:val="28"/>
                <w:szCs w:val="28"/>
              </w:rPr>
              <w:instrText xml:space="preserve"> PAGEREF _Toc184391646 \h </w:instrText>
            </w:r>
            <w:r w:rsidRPr="00A850B3">
              <w:rPr>
                <w:noProof/>
                <w:webHidden/>
                <w:sz w:val="28"/>
                <w:szCs w:val="28"/>
              </w:rPr>
            </w:r>
            <w:r w:rsidRPr="00A850B3">
              <w:rPr>
                <w:noProof/>
                <w:webHidden/>
                <w:sz w:val="28"/>
                <w:szCs w:val="28"/>
              </w:rPr>
              <w:fldChar w:fldCharType="separate"/>
            </w:r>
            <w:r w:rsidR="00C36E3B">
              <w:rPr>
                <w:noProof/>
                <w:webHidden/>
                <w:sz w:val="28"/>
                <w:szCs w:val="28"/>
              </w:rPr>
              <w:t>44</w:t>
            </w:r>
            <w:r w:rsidRPr="00A850B3">
              <w:rPr>
                <w:noProof/>
                <w:webHidden/>
                <w:sz w:val="28"/>
                <w:szCs w:val="28"/>
              </w:rPr>
              <w:fldChar w:fldCharType="end"/>
            </w:r>
          </w:hyperlink>
        </w:p>
        <w:p w14:paraId="2C84B406" w14:textId="5A2A041B" w:rsidR="00A850B3" w:rsidRPr="00A850B3" w:rsidRDefault="00A850B3" w:rsidP="00A850B3">
          <w:pPr>
            <w:pStyle w:val="1b"/>
            <w:jc w:val="both"/>
            <w:rPr>
              <w:rFonts w:asciiTheme="minorHAnsi" w:eastAsiaTheme="minorEastAsia" w:hAnsiTheme="minorHAnsi"/>
              <w:b w:val="0"/>
              <w:bCs w:val="0"/>
              <w:smallCaps w:val="0"/>
              <w:sz w:val="28"/>
              <w:szCs w:val="28"/>
              <w:lang w:eastAsia="ru-RU"/>
            </w:rPr>
          </w:pPr>
          <w:hyperlink w:anchor="_Toc184391647" w:history="1">
            <w:r w:rsidRPr="00A850B3">
              <w:rPr>
                <w:rStyle w:val="affffff2"/>
                <w:sz w:val="28"/>
                <w:szCs w:val="28"/>
              </w:rPr>
              <w:t>5</w:t>
            </w:r>
            <w:r w:rsidRPr="00A850B3">
              <w:rPr>
                <w:rFonts w:asciiTheme="minorHAnsi" w:eastAsiaTheme="minorEastAsia" w:hAnsiTheme="minorHAnsi"/>
                <w:b w:val="0"/>
                <w:bCs w:val="0"/>
                <w:smallCaps w:val="0"/>
                <w:sz w:val="28"/>
                <w:szCs w:val="28"/>
                <w:lang w:eastAsia="ru-RU"/>
              </w:rPr>
              <w:tab/>
            </w:r>
            <w:r w:rsidRPr="00A850B3">
              <w:rPr>
                <w:rStyle w:val="affffff2"/>
                <w:sz w:val="28"/>
                <w:szCs w:val="28"/>
              </w:rPr>
              <w:t>АВАРИЙНЫЕ СИТУАЦИИ</w:t>
            </w:r>
            <w:r w:rsidRPr="00A850B3">
              <w:rPr>
                <w:webHidden/>
                <w:sz w:val="28"/>
                <w:szCs w:val="28"/>
              </w:rPr>
              <w:tab/>
            </w:r>
            <w:r w:rsidRPr="00A850B3">
              <w:rPr>
                <w:webHidden/>
                <w:sz w:val="28"/>
                <w:szCs w:val="28"/>
              </w:rPr>
              <w:fldChar w:fldCharType="begin"/>
            </w:r>
            <w:r w:rsidRPr="00A850B3">
              <w:rPr>
                <w:webHidden/>
                <w:sz w:val="28"/>
                <w:szCs w:val="28"/>
              </w:rPr>
              <w:instrText xml:space="preserve"> PAGEREF _Toc184391647 \h </w:instrText>
            </w:r>
            <w:r w:rsidRPr="00A850B3">
              <w:rPr>
                <w:webHidden/>
                <w:sz w:val="28"/>
                <w:szCs w:val="28"/>
              </w:rPr>
            </w:r>
            <w:r w:rsidRPr="00A850B3">
              <w:rPr>
                <w:webHidden/>
                <w:sz w:val="28"/>
                <w:szCs w:val="28"/>
              </w:rPr>
              <w:fldChar w:fldCharType="separate"/>
            </w:r>
            <w:r w:rsidR="00C36E3B">
              <w:rPr>
                <w:webHidden/>
                <w:sz w:val="28"/>
                <w:szCs w:val="28"/>
              </w:rPr>
              <w:t>46</w:t>
            </w:r>
            <w:r w:rsidRPr="00A850B3">
              <w:rPr>
                <w:webHidden/>
                <w:sz w:val="28"/>
                <w:szCs w:val="28"/>
              </w:rPr>
              <w:fldChar w:fldCharType="end"/>
            </w:r>
          </w:hyperlink>
        </w:p>
        <w:p w14:paraId="79FB1BEC" w14:textId="3DA28DB4" w:rsidR="00A850B3" w:rsidRPr="00A850B3" w:rsidRDefault="00A850B3" w:rsidP="00A850B3">
          <w:pPr>
            <w:pStyle w:val="1b"/>
            <w:jc w:val="both"/>
            <w:rPr>
              <w:rFonts w:asciiTheme="minorHAnsi" w:eastAsiaTheme="minorEastAsia" w:hAnsiTheme="minorHAnsi"/>
              <w:b w:val="0"/>
              <w:bCs w:val="0"/>
              <w:smallCaps w:val="0"/>
              <w:sz w:val="28"/>
              <w:szCs w:val="28"/>
              <w:lang w:eastAsia="ru-RU"/>
            </w:rPr>
          </w:pPr>
          <w:hyperlink w:anchor="_Toc184391648" w:history="1">
            <w:r w:rsidRPr="00A850B3">
              <w:rPr>
                <w:rStyle w:val="affffff2"/>
                <w:sz w:val="28"/>
                <w:szCs w:val="28"/>
              </w:rPr>
              <w:t>6</w:t>
            </w:r>
            <w:r w:rsidRPr="00A850B3">
              <w:rPr>
                <w:rFonts w:asciiTheme="minorHAnsi" w:eastAsiaTheme="minorEastAsia" w:hAnsiTheme="minorHAnsi"/>
                <w:b w:val="0"/>
                <w:bCs w:val="0"/>
                <w:smallCaps w:val="0"/>
                <w:sz w:val="28"/>
                <w:szCs w:val="28"/>
                <w:lang w:eastAsia="ru-RU"/>
              </w:rPr>
              <w:tab/>
            </w:r>
            <w:r w:rsidRPr="00A850B3">
              <w:rPr>
                <w:rStyle w:val="affffff2"/>
                <w:sz w:val="28"/>
                <w:szCs w:val="28"/>
              </w:rPr>
              <w:t>РЕКОМЕНДАЦИИ ПО ОСВОЕНИЮ</w:t>
            </w:r>
            <w:r w:rsidRPr="00A850B3">
              <w:rPr>
                <w:webHidden/>
                <w:sz w:val="28"/>
                <w:szCs w:val="28"/>
              </w:rPr>
              <w:tab/>
            </w:r>
            <w:r w:rsidRPr="00A850B3">
              <w:rPr>
                <w:webHidden/>
                <w:sz w:val="28"/>
                <w:szCs w:val="28"/>
              </w:rPr>
              <w:fldChar w:fldCharType="begin"/>
            </w:r>
            <w:r w:rsidRPr="00A850B3">
              <w:rPr>
                <w:webHidden/>
                <w:sz w:val="28"/>
                <w:szCs w:val="28"/>
              </w:rPr>
              <w:instrText xml:space="preserve"> PAGEREF _Toc184391648 \h </w:instrText>
            </w:r>
            <w:r w:rsidRPr="00A850B3">
              <w:rPr>
                <w:webHidden/>
                <w:sz w:val="28"/>
                <w:szCs w:val="28"/>
              </w:rPr>
            </w:r>
            <w:r w:rsidRPr="00A850B3">
              <w:rPr>
                <w:webHidden/>
                <w:sz w:val="28"/>
                <w:szCs w:val="28"/>
              </w:rPr>
              <w:fldChar w:fldCharType="separate"/>
            </w:r>
            <w:r w:rsidR="00C36E3B">
              <w:rPr>
                <w:webHidden/>
                <w:sz w:val="28"/>
                <w:szCs w:val="28"/>
              </w:rPr>
              <w:t>47</w:t>
            </w:r>
            <w:r w:rsidRPr="00A850B3">
              <w:rPr>
                <w:webHidden/>
                <w:sz w:val="28"/>
                <w:szCs w:val="28"/>
              </w:rPr>
              <w:fldChar w:fldCharType="end"/>
            </w:r>
          </w:hyperlink>
        </w:p>
        <w:p w14:paraId="316B3375" w14:textId="7926614C" w:rsidR="00A850B3" w:rsidRDefault="00A850B3" w:rsidP="00A850B3">
          <w:pPr>
            <w:pStyle w:val="1b"/>
            <w:jc w:val="both"/>
            <w:rPr>
              <w:rFonts w:asciiTheme="minorHAnsi" w:eastAsiaTheme="minorEastAsia" w:hAnsiTheme="minorHAnsi"/>
              <w:b w:val="0"/>
              <w:bCs w:val="0"/>
              <w:smallCaps w:val="0"/>
              <w:sz w:val="22"/>
              <w:szCs w:val="22"/>
              <w:lang w:eastAsia="ru-RU"/>
            </w:rPr>
          </w:pPr>
          <w:hyperlink w:anchor="_Toc184391649" w:history="1">
            <w:r w:rsidRPr="00A850B3">
              <w:rPr>
                <w:rStyle w:val="affffff2"/>
                <w:sz w:val="28"/>
                <w:szCs w:val="28"/>
              </w:rPr>
              <w:t>ЛИСТ СОГЛАСОВАНИЯ</w:t>
            </w:r>
            <w:r w:rsidRPr="00A850B3">
              <w:rPr>
                <w:webHidden/>
                <w:sz w:val="28"/>
                <w:szCs w:val="28"/>
              </w:rPr>
              <w:tab/>
            </w:r>
            <w:r w:rsidRPr="00A850B3">
              <w:rPr>
                <w:webHidden/>
                <w:sz w:val="28"/>
                <w:szCs w:val="28"/>
              </w:rPr>
              <w:fldChar w:fldCharType="begin"/>
            </w:r>
            <w:r w:rsidRPr="00A850B3">
              <w:rPr>
                <w:webHidden/>
                <w:sz w:val="28"/>
                <w:szCs w:val="28"/>
              </w:rPr>
              <w:instrText xml:space="preserve"> PAGEREF _Toc184391649 \h </w:instrText>
            </w:r>
            <w:r w:rsidRPr="00A850B3">
              <w:rPr>
                <w:webHidden/>
                <w:sz w:val="28"/>
                <w:szCs w:val="28"/>
              </w:rPr>
            </w:r>
            <w:r w:rsidRPr="00A850B3">
              <w:rPr>
                <w:webHidden/>
                <w:sz w:val="28"/>
                <w:szCs w:val="28"/>
              </w:rPr>
              <w:fldChar w:fldCharType="separate"/>
            </w:r>
            <w:r w:rsidR="00C36E3B">
              <w:rPr>
                <w:webHidden/>
                <w:sz w:val="28"/>
                <w:szCs w:val="28"/>
              </w:rPr>
              <w:t>49</w:t>
            </w:r>
            <w:r w:rsidRPr="00A850B3">
              <w:rPr>
                <w:webHidden/>
                <w:sz w:val="28"/>
                <w:szCs w:val="28"/>
              </w:rPr>
              <w:fldChar w:fldCharType="end"/>
            </w:r>
          </w:hyperlink>
        </w:p>
        <w:p w14:paraId="57B09644" w14:textId="5F8FE567" w:rsidR="00A32A82" w:rsidRPr="00333D62" w:rsidRDefault="00A32A82" w:rsidP="00333D62">
          <w:pPr>
            <w:jc w:val="both"/>
            <w:rPr>
              <w:rStyle w:val="affffff2"/>
              <w:smallCaps/>
              <w:noProof/>
              <w:sz w:val="28"/>
              <w:szCs w:val="28"/>
            </w:rPr>
          </w:pPr>
          <w:r w:rsidRPr="00333D62">
            <w:rPr>
              <w:rStyle w:val="affffff2"/>
              <w:smallCaps/>
              <w:noProof/>
              <w:sz w:val="28"/>
              <w:szCs w:val="28"/>
            </w:rPr>
            <w:fldChar w:fldCharType="end"/>
          </w:r>
        </w:p>
      </w:sdtContent>
    </w:sdt>
    <w:p w14:paraId="2C819C1A" w14:textId="77777777" w:rsidR="00A32A82" w:rsidRDefault="00A32A82" w:rsidP="00A32A82">
      <w:pPr>
        <w:pStyle w:val="affffff8"/>
        <w:rPr>
          <w:highlight w:val="yellow"/>
        </w:rPr>
        <w:sectPr w:rsidR="00A32A82" w:rsidSect="005B5A6F">
          <w:footerReference w:type="default" r:id="rId11"/>
          <w:headerReference w:type="first" r:id="rId12"/>
          <w:pgSz w:w="11906" w:h="16838"/>
          <w:pgMar w:top="1134" w:right="851" w:bottom="1134" w:left="1701" w:header="708" w:footer="708" w:gutter="0"/>
          <w:cols w:space="708"/>
          <w:docGrid w:linePitch="360"/>
        </w:sectPr>
      </w:pPr>
    </w:p>
    <w:p w14:paraId="034E4C6B" w14:textId="77777777" w:rsidR="00A32A82" w:rsidRPr="00446F32" w:rsidRDefault="00A32A82" w:rsidP="00A32A82">
      <w:pPr>
        <w:pStyle w:val="affffff8"/>
        <w:rPr>
          <w:rFonts w:asciiTheme="minorHAnsi" w:hAnsiTheme="minorHAnsi"/>
        </w:rPr>
      </w:pPr>
      <w:bookmarkStart w:id="3" w:name="_Toc184391620"/>
      <w:r w:rsidRPr="008F3554">
        <w:lastRenderedPageBreak/>
        <w:t>СПИСОК СОКРАЩЕНИЙ</w:t>
      </w:r>
      <w:bookmarkEnd w:id="3"/>
    </w:p>
    <w:tbl>
      <w:tblPr>
        <w:tblW w:w="5000" w:type="pct"/>
        <w:tblLook w:val="04A0" w:firstRow="1" w:lastRow="0" w:firstColumn="1" w:lastColumn="0" w:noHBand="0" w:noVBand="1"/>
      </w:tblPr>
      <w:tblGrid>
        <w:gridCol w:w="2123"/>
        <w:gridCol w:w="7221"/>
      </w:tblGrid>
      <w:tr w:rsidR="004C04C6" w:rsidRPr="00FD55E9" w14:paraId="61EE3F33" w14:textId="77777777" w:rsidTr="00A5313A">
        <w:trPr>
          <w:cantSplit/>
          <w:tblHeader/>
        </w:trPr>
        <w:tc>
          <w:tcPr>
            <w:tcW w:w="1136" w:type="pct"/>
            <w:tcBorders>
              <w:top w:val="single" w:sz="4" w:space="0" w:color="000000"/>
              <w:left w:val="single" w:sz="4" w:space="0" w:color="000000"/>
              <w:bottom w:val="single" w:sz="4" w:space="0" w:color="000000"/>
              <w:right w:val="single" w:sz="4" w:space="0" w:color="000000"/>
            </w:tcBorders>
            <w:vAlign w:val="center"/>
            <w:hideMark/>
          </w:tcPr>
          <w:p w14:paraId="629304FA" w14:textId="77777777" w:rsidR="004C04C6" w:rsidRPr="00FD55E9" w:rsidRDefault="004C04C6" w:rsidP="00A5313A">
            <w:pPr>
              <w:pStyle w:val="afffffff4"/>
            </w:pPr>
            <w:r w:rsidRPr="00FD55E9">
              <w:t>Применяемое сокращение</w:t>
            </w:r>
          </w:p>
        </w:tc>
        <w:tc>
          <w:tcPr>
            <w:tcW w:w="3864" w:type="pct"/>
            <w:tcBorders>
              <w:top w:val="single" w:sz="4" w:space="0" w:color="000000"/>
              <w:left w:val="single" w:sz="4" w:space="0" w:color="000000"/>
              <w:bottom w:val="single" w:sz="4" w:space="0" w:color="000000"/>
              <w:right w:val="single" w:sz="4" w:space="0" w:color="000000"/>
            </w:tcBorders>
            <w:vAlign w:val="center"/>
            <w:hideMark/>
          </w:tcPr>
          <w:p w14:paraId="3D32D3A5" w14:textId="77777777" w:rsidR="004C04C6" w:rsidRPr="00FD55E9" w:rsidRDefault="004C04C6" w:rsidP="00A5313A">
            <w:pPr>
              <w:pStyle w:val="afffffff4"/>
            </w:pPr>
            <w:r w:rsidRPr="00FD55E9">
              <w:t>Расшифровка</w:t>
            </w:r>
          </w:p>
        </w:tc>
      </w:tr>
      <w:tr w:rsidR="004C04C6" w:rsidRPr="00FD55E9" w14:paraId="732F1D78"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0BFB74B4" w14:textId="77777777" w:rsidR="004C04C6" w:rsidRPr="00FD55E9" w:rsidRDefault="004C04C6" w:rsidP="00A5313A">
            <w:pPr>
              <w:pStyle w:val="afffffff2"/>
              <w:rPr>
                <w:rFonts w:eastAsia="Calibri"/>
              </w:rPr>
            </w:pPr>
            <w:r w:rsidRPr="00FD55E9">
              <w:rPr>
                <w:rFonts w:eastAsia="Calibri"/>
              </w:rPr>
              <w:t>ФГИС «Спорт», Система</w:t>
            </w:r>
          </w:p>
        </w:tc>
        <w:tc>
          <w:tcPr>
            <w:tcW w:w="3864" w:type="pct"/>
            <w:tcBorders>
              <w:top w:val="single" w:sz="4" w:space="0" w:color="000000"/>
              <w:left w:val="single" w:sz="4" w:space="0" w:color="000000"/>
              <w:bottom w:val="single" w:sz="4" w:space="0" w:color="000000"/>
              <w:right w:val="single" w:sz="4" w:space="0" w:color="000000"/>
            </w:tcBorders>
          </w:tcPr>
          <w:p w14:paraId="48B8C374" w14:textId="77777777" w:rsidR="004C04C6" w:rsidRPr="00FD55E9" w:rsidRDefault="004C04C6" w:rsidP="00A5313A">
            <w:pPr>
              <w:pStyle w:val="afffffff2"/>
              <w:rPr>
                <w:rFonts w:eastAsiaTheme="minorEastAsia"/>
              </w:rPr>
            </w:pPr>
            <w:r w:rsidRPr="00FD55E9">
              <w:rPr>
                <w:rFonts w:eastAsia="Calibri"/>
              </w:rPr>
              <w:t>Государственная информационная система «Единая цифровая платформа «Физическая культура и спорт»</w:t>
            </w:r>
          </w:p>
        </w:tc>
      </w:tr>
      <w:tr w:rsidR="004C04C6" w:rsidRPr="00FD55E9" w14:paraId="138F4EB6"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718A66BF" w14:textId="77777777" w:rsidR="004C04C6" w:rsidRPr="00FD55E9" w:rsidRDefault="004C04C6" w:rsidP="00A5313A">
            <w:pPr>
              <w:pStyle w:val="afffffff2"/>
              <w:rPr>
                <w:rFonts w:eastAsia="Calibri"/>
                <w:sz w:val="28"/>
                <w:szCs w:val="28"/>
              </w:rPr>
            </w:pPr>
            <w:r w:rsidRPr="00FD55E9">
              <w:rPr>
                <w:rFonts w:eastAsia="Calibri"/>
              </w:rPr>
              <w:t>Государственный контракт</w:t>
            </w:r>
          </w:p>
        </w:tc>
        <w:tc>
          <w:tcPr>
            <w:tcW w:w="3864" w:type="pct"/>
            <w:tcBorders>
              <w:top w:val="single" w:sz="4" w:space="0" w:color="000000"/>
              <w:left w:val="single" w:sz="4" w:space="0" w:color="000000"/>
              <w:bottom w:val="single" w:sz="4" w:space="0" w:color="000000"/>
              <w:right w:val="single" w:sz="4" w:space="0" w:color="000000"/>
            </w:tcBorders>
          </w:tcPr>
          <w:p w14:paraId="6594ABCA" w14:textId="77777777" w:rsidR="004C04C6" w:rsidRPr="00FD55E9" w:rsidRDefault="004C04C6" w:rsidP="00A5313A">
            <w:pPr>
              <w:pStyle w:val="afffffff2"/>
              <w:rPr>
                <w:bCs w:val="0"/>
                <w:sz w:val="28"/>
                <w:szCs w:val="28"/>
              </w:rPr>
            </w:pPr>
            <w:r w:rsidRPr="00FD55E9">
              <w:rPr>
                <w:rFonts w:eastAsiaTheme="minorEastAsia"/>
              </w:rPr>
              <w:t>Государственный контракт № 0173100014423000001 от 21.04.2023 на выполнение работ по развитию государственной информационной системы «Единая цифровая платформа «Физическая культура и спорт»</w:t>
            </w:r>
          </w:p>
        </w:tc>
      </w:tr>
      <w:tr w:rsidR="004C04C6" w:rsidRPr="00FD55E9" w14:paraId="6B25E765"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7BCB45ED" w14:textId="77777777" w:rsidR="004C04C6" w:rsidRPr="00FD55E9" w:rsidRDefault="004C04C6" w:rsidP="00A5313A">
            <w:pPr>
              <w:pStyle w:val="afffffff2"/>
              <w:rPr>
                <w:rFonts w:eastAsia="Calibri"/>
                <w:sz w:val="28"/>
                <w:szCs w:val="28"/>
              </w:rPr>
            </w:pPr>
            <w:r w:rsidRPr="00FD55E9">
              <w:rPr>
                <w:rFonts w:eastAsia="Calibri"/>
                <w:szCs w:val="28"/>
              </w:rPr>
              <w:t>ЕЦП «ГосТех»</w:t>
            </w:r>
          </w:p>
        </w:tc>
        <w:tc>
          <w:tcPr>
            <w:tcW w:w="3864" w:type="pct"/>
            <w:tcBorders>
              <w:top w:val="single" w:sz="4" w:space="0" w:color="000000"/>
              <w:left w:val="single" w:sz="4" w:space="0" w:color="000000"/>
              <w:bottom w:val="single" w:sz="4" w:space="0" w:color="000000"/>
              <w:right w:val="single" w:sz="4" w:space="0" w:color="000000"/>
            </w:tcBorders>
            <w:vAlign w:val="center"/>
          </w:tcPr>
          <w:p w14:paraId="40467C93" w14:textId="77777777" w:rsidR="004C04C6" w:rsidRPr="00FD55E9" w:rsidRDefault="004C04C6" w:rsidP="00A5313A">
            <w:pPr>
              <w:pStyle w:val="afffffff2"/>
              <w:rPr>
                <w:sz w:val="28"/>
                <w:szCs w:val="28"/>
              </w:rPr>
            </w:pPr>
            <w:r w:rsidRPr="00FD55E9">
              <w:rPr>
                <w:rFonts w:eastAsiaTheme="minorEastAsia"/>
              </w:rPr>
              <w:t>Единая цифровая платформа Российской Федерации «ГосТех»</w:t>
            </w:r>
          </w:p>
        </w:tc>
      </w:tr>
      <w:tr w:rsidR="004C04C6" w:rsidRPr="00FD55E9" w14:paraId="001CDE00"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282AFF49" w14:textId="77777777" w:rsidR="004C04C6" w:rsidRPr="00FD55E9" w:rsidRDefault="004C04C6" w:rsidP="00A5313A">
            <w:pPr>
              <w:pStyle w:val="afffffff2"/>
            </w:pPr>
            <w:r w:rsidRPr="00FD55E9">
              <w:t>ЕСИА</w:t>
            </w:r>
          </w:p>
        </w:tc>
        <w:tc>
          <w:tcPr>
            <w:tcW w:w="3864" w:type="pct"/>
            <w:tcBorders>
              <w:top w:val="single" w:sz="4" w:space="0" w:color="000000"/>
              <w:left w:val="single" w:sz="4" w:space="0" w:color="000000"/>
              <w:bottom w:val="single" w:sz="4" w:space="0" w:color="000000"/>
              <w:right w:val="single" w:sz="4" w:space="0" w:color="000000"/>
            </w:tcBorders>
          </w:tcPr>
          <w:p w14:paraId="14905516" w14:textId="77777777" w:rsidR="004C04C6" w:rsidRPr="00FD55E9" w:rsidRDefault="004C04C6" w:rsidP="00A5313A">
            <w:pPr>
              <w:pStyle w:val="afffffff2"/>
            </w:pPr>
            <w:r w:rsidRPr="00FD55E9">
              <w:t>Единая система идентификации и аутентификации</w:t>
            </w:r>
          </w:p>
        </w:tc>
      </w:tr>
      <w:tr w:rsidR="004C04C6" w:rsidRPr="00FD55E9" w14:paraId="1C2D15A4"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6E7D5188" w14:textId="77777777" w:rsidR="004C04C6" w:rsidRPr="00FD55E9" w:rsidRDefault="004C04C6" w:rsidP="00A5313A">
            <w:pPr>
              <w:pStyle w:val="afffffff2"/>
            </w:pPr>
            <w:r w:rsidRPr="00FD55E9">
              <w:t>ВФСК ГТО, ГТО</w:t>
            </w:r>
          </w:p>
        </w:tc>
        <w:tc>
          <w:tcPr>
            <w:tcW w:w="3864" w:type="pct"/>
            <w:tcBorders>
              <w:top w:val="single" w:sz="4" w:space="0" w:color="000000"/>
              <w:left w:val="single" w:sz="4" w:space="0" w:color="000000"/>
              <w:bottom w:val="single" w:sz="4" w:space="0" w:color="000000"/>
              <w:right w:val="single" w:sz="4" w:space="0" w:color="000000"/>
            </w:tcBorders>
          </w:tcPr>
          <w:p w14:paraId="58ADBCB3" w14:textId="77777777" w:rsidR="004C04C6" w:rsidRPr="00FD55E9" w:rsidRDefault="004C04C6" w:rsidP="00A5313A">
            <w:pPr>
              <w:pStyle w:val="afffffff2"/>
            </w:pPr>
            <w:r w:rsidRPr="00FD55E9">
              <w:t>Всероссийский физкультурно-спортивный комплекс «Готов к труду и обороне»</w:t>
            </w:r>
          </w:p>
        </w:tc>
      </w:tr>
      <w:tr w:rsidR="004C04C6" w:rsidRPr="00FD55E9" w14:paraId="7EEDD5CB"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08A3FCAA" w14:textId="77777777" w:rsidR="004C04C6" w:rsidRPr="00FD55E9" w:rsidRDefault="004C04C6" w:rsidP="00A5313A">
            <w:pPr>
              <w:pStyle w:val="afffffff2"/>
            </w:pPr>
            <w:r w:rsidRPr="00FD55E9">
              <w:rPr>
                <w:rFonts w:eastAsia="Calibri"/>
                <w:szCs w:val="28"/>
              </w:rPr>
              <w:t>ОГРН</w:t>
            </w:r>
          </w:p>
        </w:tc>
        <w:tc>
          <w:tcPr>
            <w:tcW w:w="3864" w:type="pct"/>
            <w:tcBorders>
              <w:top w:val="single" w:sz="4" w:space="0" w:color="000000"/>
              <w:left w:val="single" w:sz="4" w:space="0" w:color="000000"/>
              <w:bottom w:val="single" w:sz="4" w:space="0" w:color="000000"/>
              <w:right w:val="single" w:sz="4" w:space="0" w:color="000000"/>
            </w:tcBorders>
            <w:vAlign w:val="center"/>
          </w:tcPr>
          <w:p w14:paraId="1620AF32" w14:textId="77777777" w:rsidR="004C04C6" w:rsidRPr="00FD55E9" w:rsidRDefault="004C04C6" w:rsidP="00A5313A">
            <w:pPr>
              <w:pStyle w:val="afffffff2"/>
            </w:pPr>
            <w:r w:rsidRPr="00FD55E9">
              <w:rPr>
                <w:szCs w:val="28"/>
              </w:rPr>
              <w:t>Основной государственный регистрационный номер</w:t>
            </w:r>
          </w:p>
        </w:tc>
      </w:tr>
      <w:tr w:rsidR="004C04C6" w:rsidRPr="00FD55E9" w14:paraId="48E4D11B"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hideMark/>
          </w:tcPr>
          <w:p w14:paraId="052FDBA3" w14:textId="77777777" w:rsidR="004C04C6" w:rsidRPr="00FD55E9" w:rsidRDefault="004C04C6" w:rsidP="00A5313A">
            <w:pPr>
              <w:pStyle w:val="afffffff2"/>
            </w:pPr>
            <w:r w:rsidRPr="00FD55E9">
              <w:t>ПО</w:t>
            </w:r>
          </w:p>
        </w:tc>
        <w:tc>
          <w:tcPr>
            <w:tcW w:w="3864" w:type="pct"/>
            <w:tcBorders>
              <w:top w:val="single" w:sz="4" w:space="0" w:color="000000"/>
              <w:left w:val="single" w:sz="4" w:space="0" w:color="000000"/>
              <w:bottom w:val="single" w:sz="4" w:space="0" w:color="000000"/>
              <w:right w:val="single" w:sz="4" w:space="0" w:color="000000"/>
            </w:tcBorders>
            <w:hideMark/>
          </w:tcPr>
          <w:p w14:paraId="1809BEAE" w14:textId="77777777" w:rsidR="004C04C6" w:rsidRPr="00FD55E9" w:rsidRDefault="004C04C6" w:rsidP="00A5313A">
            <w:pPr>
              <w:pStyle w:val="afffffff2"/>
            </w:pPr>
            <w:r w:rsidRPr="00FD55E9">
              <w:t>Программное обеспечение</w:t>
            </w:r>
          </w:p>
        </w:tc>
      </w:tr>
      <w:tr w:rsidR="004C04C6" w:rsidRPr="00FD55E9" w14:paraId="3A353700"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0D36E5FC" w14:textId="77777777" w:rsidR="004C04C6" w:rsidRPr="00FD55E9" w:rsidRDefault="004C04C6" w:rsidP="00A5313A">
            <w:pPr>
              <w:pStyle w:val="afffffff2"/>
            </w:pPr>
            <w:r w:rsidRPr="00FD55E9">
              <w:t>Подсистема ГТО</w:t>
            </w:r>
          </w:p>
        </w:tc>
        <w:tc>
          <w:tcPr>
            <w:tcW w:w="3864" w:type="pct"/>
            <w:tcBorders>
              <w:top w:val="single" w:sz="4" w:space="0" w:color="000000"/>
              <w:left w:val="single" w:sz="4" w:space="0" w:color="000000"/>
              <w:bottom w:val="single" w:sz="4" w:space="0" w:color="000000"/>
              <w:right w:val="single" w:sz="4" w:space="0" w:color="000000"/>
            </w:tcBorders>
            <w:vAlign w:val="center"/>
          </w:tcPr>
          <w:p w14:paraId="0E219A9D" w14:textId="77777777" w:rsidR="004C04C6" w:rsidRPr="00FD55E9" w:rsidRDefault="004C04C6" w:rsidP="00A5313A">
            <w:pPr>
              <w:pStyle w:val="afffffff2"/>
            </w:pPr>
            <w:r w:rsidRPr="00FD55E9">
              <w:t>Подсистема «ГТО» ФГИС «Спорт»</w:t>
            </w:r>
          </w:p>
        </w:tc>
      </w:tr>
      <w:tr w:rsidR="004C04C6" w:rsidRPr="00FD55E9" w14:paraId="25B24E8C"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vAlign w:val="center"/>
            <w:hideMark/>
          </w:tcPr>
          <w:p w14:paraId="268BDD28" w14:textId="77777777" w:rsidR="004C04C6" w:rsidRPr="00FD55E9" w:rsidRDefault="004C04C6" w:rsidP="00A5313A">
            <w:pPr>
              <w:pStyle w:val="afffffff2"/>
            </w:pPr>
            <w:r w:rsidRPr="00FD55E9">
              <w:t>Пользователь</w:t>
            </w:r>
          </w:p>
        </w:tc>
        <w:tc>
          <w:tcPr>
            <w:tcW w:w="3864" w:type="pct"/>
            <w:tcBorders>
              <w:top w:val="single" w:sz="4" w:space="0" w:color="000000"/>
              <w:left w:val="single" w:sz="4" w:space="0" w:color="000000"/>
              <w:bottom w:val="single" w:sz="4" w:space="0" w:color="000000"/>
              <w:right w:val="single" w:sz="4" w:space="0" w:color="000000"/>
            </w:tcBorders>
            <w:hideMark/>
          </w:tcPr>
          <w:p w14:paraId="5EB01F6C" w14:textId="77777777" w:rsidR="004C04C6" w:rsidRPr="00FD55E9" w:rsidRDefault="004C04C6" w:rsidP="00A5313A">
            <w:pPr>
              <w:pStyle w:val="afffffff2"/>
            </w:pPr>
            <w:r w:rsidRPr="00FD55E9">
              <w:t xml:space="preserve">Пользователь Государственной информационной системы </w:t>
            </w:r>
            <w:r w:rsidRPr="00FD55E9">
              <w:rPr>
                <w:rFonts w:eastAsiaTheme="minorEastAsia"/>
              </w:rPr>
              <w:t>«Единая цифровая платформа «Физическая культура и спорт»</w:t>
            </w:r>
          </w:p>
        </w:tc>
      </w:tr>
      <w:tr w:rsidR="004C04C6" w:rsidRPr="00FD55E9" w14:paraId="6296E6A9"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vAlign w:val="center"/>
          </w:tcPr>
          <w:p w14:paraId="447C224E" w14:textId="77777777" w:rsidR="004C04C6" w:rsidRPr="00FD55E9" w:rsidRDefault="004C04C6" w:rsidP="00A5313A">
            <w:pPr>
              <w:pStyle w:val="afffffff2"/>
            </w:pPr>
            <w:r w:rsidRPr="00FD55E9">
              <w:t>Система</w:t>
            </w:r>
          </w:p>
        </w:tc>
        <w:tc>
          <w:tcPr>
            <w:tcW w:w="3864" w:type="pct"/>
            <w:tcBorders>
              <w:top w:val="single" w:sz="4" w:space="0" w:color="000000"/>
              <w:left w:val="single" w:sz="4" w:space="0" w:color="000000"/>
              <w:bottom w:val="single" w:sz="4" w:space="0" w:color="000000"/>
              <w:right w:val="single" w:sz="4" w:space="0" w:color="000000"/>
            </w:tcBorders>
          </w:tcPr>
          <w:p w14:paraId="693CF52E" w14:textId="77777777" w:rsidR="004C04C6" w:rsidRPr="00FD55E9" w:rsidRDefault="004C04C6" w:rsidP="00A5313A">
            <w:pPr>
              <w:pStyle w:val="afffffff2"/>
            </w:pPr>
            <w:r w:rsidRPr="00FD55E9">
              <w:t>Специальное программное обеспечение ФГИС «Спорт»</w:t>
            </w:r>
          </w:p>
        </w:tc>
      </w:tr>
      <w:tr w:rsidR="004C04C6" w:rsidRPr="00FD55E9" w14:paraId="3F97AB33"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521BD263" w14:textId="77777777" w:rsidR="004C04C6" w:rsidRPr="00FD55E9" w:rsidRDefault="004C04C6" w:rsidP="00A5313A">
            <w:pPr>
              <w:pStyle w:val="afffffff2"/>
            </w:pPr>
            <w:r w:rsidRPr="00FD55E9">
              <w:rPr>
                <w:rFonts w:eastAsia="Calibri"/>
                <w:szCs w:val="28"/>
              </w:rPr>
              <w:t>СНИЛС</w:t>
            </w:r>
          </w:p>
        </w:tc>
        <w:tc>
          <w:tcPr>
            <w:tcW w:w="3864" w:type="pct"/>
            <w:tcBorders>
              <w:top w:val="single" w:sz="4" w:space="0" w:color="000000"/>
              <w:left w:val="single" w:sz="4" w:space="0" w:color="000000"/>
              <w:bottom w:val="single" w:sz="4" w:space="0" w:color="000000"/>
              <w:right w:val="single" w:sz="4" w:space="0" w:color="000000"/>
            </w:tcBorders>
          </w:tcPr>
          <w:p w14:paraId="1062F683" w14:textId="77777777" w:rsidR="004C04C6" w:rsidRPr="00FD55E9" w:rsidRDefault="004C04C6" w:rsidP="00A5313A">
            <w:pPr>
              <w:pStyle w:val="afffffff2"/>
            </w:pPr>
            <w:r w:rsidRPr="00FD55E9">
              <w:t>Страховой номер индивидуального лицевого счёта</w:t>
            </w:r>
          </w:p>
        </w:tc>
      </w:tr>
      <w:tr w:rsidR="004C04C6" w:rsidRPr="00FD55E9" w14:paraId="20BF1DA5"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vAlign w:val="center"/>
          </w:tcPr>
          <w:p w14:paraId="388F926D" w14:textId="77777777" w:rsidR="004C04C6" w:rsidRPr="00FD55E9" w:rsidRDefault="004C04C6" w:rsidP="00A5313A">
            <w:pPr>
              <w:pStyle w:val="afffffff2"/>
              <w:rPr>
                <w:rFonts w:eastAsia="Calibri"/>
                <w:szCs w:val="28"/>
              </w:rPr>
            </w:pPr>
            <w:r w:rsidRPr="00FD55E9">
              <w:rPr>
                <w:rFonts w:eastAsia="Calibri"/>
                <w:szCs w:val="28"/>
              </w:rPr>
              <w:t>ФЛК</w:t>
            </w:r>
          </w:p>
        </w:tc>
        <w:tc>
          <w:tcPr>
            <w:tcW w:w="3864" w:type="pct"/>
            <w:tcBorders>
              <w:top w:val="single" w:sz="4" w:space="0" w:color="000000"/>
              <w:left w:val="single" w:sz="4" w:space="0" w:color="000000"/>
              <w:bottom w:val="single" w:sz="4" w:space="0" w:color="000000"/>
              <w:right w:val="single" w:sz="4" w:space="0" w:color="000000"/>
            </w:tcBorders>
          </w:tcPr>
          <w:p w14:paraId="76F143B3" w14:textId="77777777" w:rsidR="004C04C6" w:rsidRPr="00FD55E9" w:rsidRDefault="004C04C6" w:rsidP="00A5313A">
            <w:pPr>
              <w:pStyle w:val="afffffff2"/>
            </w:pPr>
            <w:r w:rsidRPr="00FD55E9">
              <w:rPr>
                <w:rFonts w:eastAsia="Calibri"/>
                <w:szCs w:val="28"/>
              </w:rPr>
              <w:t>Форматно-логический контроль</w:t>
            </w:r>
          </w:p>
        </w:tc>
      </w:tr>
    </w:tbl>
    <w:p w14:paraId="5BE3ACCF" w14:textId="77777777" w:rsidR="00A32A82" w:rsidRDefault="00A32A82" w:rsidP="00A32A82">
      <w:pPr>
        <w:pStyle w:val="afffff8"/>
      </w:pPr>
    </w:p>
    <w:p w14:paraId="576FE73F" w14:textId="77777777" w:rsidR="004C04C6" w:rsidRPr="001149FB" w:rsidRDefault="004C04C6" w:rsidP="00A32A82">
      <w:pPr>
        <w:pStyle w:val="afffff8"/>
      </w:pPr>
    </w:p>
    <w:p w14:paraId="48696C1F" w14:textId="77777777" w:rsidR="00A32A82" w:rsidRDefault="00A32A82" w:rsidP="00A32A82">
      <w:pPr>
        <w:pStyle w:val="1ff3"/>
        <w:sectPr w:rsidR="00A32A82" w:rsidSect="005B5A6F">
          <w:pgSz w:w="11906" w:h="16838"/>
          <w:pgMar w:top="1134" w:right="851" w:bottom="1134" w:left="1701" w:header="708" w:footer="708" w:gutter="0"/>
          <w:cols w:space="708"/>
          <w:docGrid w:linePitch="360"/>
        </w:sectPr>
      </w:pPr>
      <w:bookmarkStart w:id="4" w:name="_Toc343081060"/>
    </w:p>
    <w:p w14:paraId="7A6842AD" w14:textId="53A00E4F" w:rsidR="006B1EDD" w:rsidRPr="005F042F" w:rsidRDefault="005F042F" w:rsidP="005F042F">
      <w:pPr>
        <w:pStyle w:val="1ff3"/>
      </w:pPr>
      <w:bookmarkStart w:id="5" w:name="_Toc184391621"/>
      <w:r w:rsidRPr="005F042F">
        <w:lastRenderedPageBreak/>
        <w:t>ВВЕДЕНИЕ</w:t>
      </w:r>
      <w:bookmarkEnd w:id="5"/>
    </w:p>
    <w:p w14:paraId="0CD2D8D1" w14:textId="77777777" w:rsidR="006B1EDD" w:rsidRPr="003C40CB" w:rsidRDefault="006B1EDD" w:rsidP="006B1EDD">
      <w:pPr>
        <w:pStyle w:val="2fe"/>
      </w:pPr>
      <w:bookmarkStart w:id="6" w:name="_Toc148698892"/>
      <w:bookmarkStart w:id="7" w:name="_Toc184391622"/>
      <w:r w:rsidRPr="003C40CB">
        <w:t>Область применения</w:t>
      </w:r>
      <w:bookmarkEnd w:id="6"/>
      <w:bookmarkEnd w:id="7"/>
    </w:p>
    <w:p w14:paraId="41D3017E" w14:textId="172F646C" w:rsidR="006B1EDD" w:rsidRPr="00C836F8" w:rsidRDefault="000240AE" w:rsidP="000240AE">
      <w:pPr>
        <w:pStyle w:val="aff8"/>
      </w:pPr>
      <w:r w:rsidRPr="00087658">
        <w:t>Подсистема ГТО предназначена для автоматизации процессов взаимодействия с участниками ВФСК ГТО в части подготовки и осуществления выполнения-приемки нормативов испытаний (тестов).</w:t>
      </w:r>
    </w:p>
    <w:p w14:paraId="56ED237A" w14:textId="77777777" w:rsidR="006B1EDD" w:rsidRPr="003C40CB" w:rsidRDefault="006B1EDD" w:rsidP="006B1EDD">
      <w:pPr>
        <w:pStyle w:val="2fe"/>
      </w:pPr>
      <w:bookmarkStart w:id="8" w:name="_Toc148698893"/>
      <w:bookmarkStart w:id="9" w:name="_Toc184391623"/>
      <w:r w:rsidRPr="003C40CB">
        <w:t>Уровень подготовки пользователя</w:t>
      </w:r>
      <w:bookmarkEnd w:id="8"/>
      <w:bookmarkEnd w:id="9"/>
    </w:p>
    <w:p w14:paraId="6276DDF4" w14:textId="695B75C0" w:rsidR="006B1EDD" w:rsidRDefault="006B1EDD" w:rsidP="006B1EDD">
      <w:pPr>
        <w:pStyle w:val="aff8"/>
        <w:ind w:firstLine="680"/>
      </w:pPr>
      <w:r>
        <w:t xml:space="preserve">Для работы с </w:t>
      </w:r>
      <w:r w:rsidR="004C04C6">
        <w:t>Ф</w:t>
      </w:r>
      <w:r>
        <w:t>ГИС «Спорт» пользователи должны иметь навыки работы:</w:t>
      </w:r>
    </w:p>
    <w:p w14:paraId="052DC34B" w14:textId="77777777" w:rsidR="006B1EDD" w:rsidRDefault="006B1EDD" w:rsidP="004945A0">
      <w:pPr>
        <w:pStyle w:val="20"/>
        <w:numPr>
          <w:ilvl w:val="0"/>
          <w:numId w:val="34"/>
        </w:numPr>
        <w:ind w:left="1434" w:hanging="357"/>
        <w:contextualSpacing w:val="0"/>
      </w:pPr>
      <w:r>
        <w:t>с браузерами;</w:t>
      </w:r>
    </w:p>
    <w:p w14:paraId="47A9CC11" w14:textId="77777777" w:rsidR="006B1EDD" w:rsidRDefault="006B1EDD" w:rsidP="004945A0">
      <w:pPr>
        <w:pStyle w:val="20"/>
        <w:numPr>
          <w:ilvl w:val="0"/>
          <w:numId w:val="34"/>
        </w:numPr>
        <w:ind w:left="1434" w:hanging="357"/>
        <w:contextualSpacing w:val="0"/>
      </w:pPr>
      <w:r>
        <w:t>с программными приложениями, предназначенными для работы с файлами с текстовой и графической информацией, наиболее часто используемых форматов: *.docx, *.xlsx, *.rtf, *.jpg, *.jpeg, *.bmp, *.png, *.pdf.</w:t>
      </w:r>
    </w:p>
    <w:p w14:paraId="58068E60" w14:textId="1EF08E97" w:rsidR="005F042F" w:rsidRDefault="006B1EDD" w:rsidP="006B1EDD">
      <w:pPr>
        <w:pStyle w:val="aff8"/>
      </w:pPr>
      <w:r w:rsidRPr="008F3554">
        <w:t>Пользователи должны быть ознакомлены с эксплуатационной документацией в составе: «Руководство пользователя», «Руководство администратора» (для роли «Администратор»).</w:t>
      </w:r>
    </w:p>
    <w:p w14:paraId="0BF707BD" w14:textId="0EA04813" w:rsidR="006B1EDD" w:rsidRPr="005F042F" w:rsidRDefault="005F042F" w:rsidP="005F042F">
      <w:pPr>
        <w:suppressAutoHyphens/>
        <w:spacing w:after="0"/>
        <w:rPr>
          <w:sz w:val="28"/>
          <w:szCs w:val="24"/>
        </w:rPr>
      </w:pPr>
      <w:r>
        <w:br w:type="page"/>
      </w:r>
    </w:p>
    <w:p w14:paraId="24064867" w14:textId="4FE49597" w:rsidR="006B1EDD" w:rsidRPr="005F042F" w:rsidRDefault="005F042F" w:rsidP="005F042F">
      <w:pPr>
        <w:pStyle w:val="1ff3"/>
      </w:pPr>
      <w:bookmarkStart w:id="10" w:name="_Toc184391624"/>
      <w:r w:rsidRPr="005F042F">
        <w:lastRenderedPageBreak/>
        <w:t>НАЗНАЧЕНИЕ И УСЛОВИЯ ПРИМЕНЕНИЯ</w:t>
      </w:r>
      <w:bookmarkEnd w:id="10"/>
    </w:p>
    <w:p w14:paraId="20144DF8" w14:textId="77777777" w:rsidR="006B1EDD" w:rsidRPr="003C40CB" w:rsidRDefault="006B1EDD" w:rsidP="006B1EDD">
      <w:pPr>
        <w:pStyle w:val="2fe"/>
      </w:pPr>
      <w:bookmarkStart w:id="11" w:name="_Toc148698895"/>
      <w:bookmarkStart w:id="12" w:name="_Toc184391625"/>
      <w:r w:rsidRPr="003C40CB">
        <w:t xml:space="preserve">Виды </w:t>
      </w:r>
      <w:r w:rsidRPr="003C40CB">
        <w:rPr>
          <w:rStyle w:val="2ff"/>
          <w:rFonts w:ascii="Times New Roman" w:hAnsi="Times New Roman" w:cs="Times New Roman"/>
          <w:b/>
          <w:color w:val="auto"/>
        </w:rPr>
        <w:t>деятельности, функции, для автоматизации которых предназначено данное средство автоматизации</w:t>
      </w:r>
      <w:bookmarkEnd w:id="11"/>
      <w:bookmarkEnd w:id="12"/>
    </w:p>
    <w:p w14:paraId="45FFDF90" w14:textId="679756D6" w:rsidR="006B1EDD" w:rsidRDefault="006B1EDD" w:rsidP="006B1EDD">
      <w:pPr>
        <w:pStyle w:val="aff8"/>
      </w:pPr>
      <w:r w:rsidRPr="00A32A82">
        <w:t>В таблице ниже представлен пе</w:t>
      </w:r>
      <w:r>
        <w:t>речень функци</w:t>
      </w:r>
      <w:r w:rsidR="000240AE">
        <w:t>й Подсистемы ГТО</w:t>
      </w:r>
      <w:r w:rsidRPr="00A32A82">
        <w:t xml:space="preserve">. </w:t>
      </w:r>
    </w:p>
    <w:p w14:paraId="04306132" w14:textId="77777777" w:rsidR="006B1EDD" w:rsidRPr="00942729" w:rsidRDefault="006B1EDD" w:rsidP="006B1EDD">
      <w:pPr>
        <w:pStyle w:val="aff8"/>
      </w:pPr>
    </w:p>
    <w:p w14:paraId="4F0D7263" w14:textId="455AB70C" w:rsidR="006B1EDD" w:rsidRPr="000B4E3E" w:rsidRDefault="006B1EDD" w:rsidP="006B1EDD">
      <w:pPr>
        <w:pStyle w:val="afffffff"/>
        <w:rPr>
          <w:lang w:eastAsia="ru-RU"/>
        </w:rPr>
      </w:pPr>
      <w:r w:rsidRPr="000B4E3E">
        <w:rPr>
          <w:lang w:eastAsia="ru-RU"/>
        </w:rPr>
        <w:t xml:space="preserve">Таблица </w:t>
      </w:r>
      <w:r w:rsidRPr="000B4E3E">
        <w:rPr>
          <w:lang w:eastAsia="ru-RU"/>
        </w:rPr>
        <w:fldChar w:fldCharType="begin"/>
      </w:r>
      <w:r w:rsidRPr="000B4E3E">
        <w:rPr>
          <w:lang w:eastAsia="ru-RU"/>
        </w:rPr>
        <w:instrText xml:space="preserve"> SEQ Таблица \* ARABIC </w:instrText>
      </w:r>
      <w:r w:rsidRPr="000B4E3E">
        <w:rPr>
          <w:lang w:eastAsia="ru-RU"/>
        </w:rPr>
        <w:fldChar w:fldCharType="separate"/>
      </w:r>
      <w:r w:rsidR="00C36E3B">
        <w:rPr>
          <w:noProof/>
          <w:lang w:eastAsia="ru-RU"/>
        </w:rPr>
        <w:t>1</w:t>
      </w:r>
      <w:r w:rsidRPr="000B4E3E">
        <w:rPr>
          <w:lang w:eastAsia="ru-RU"/>
        </w:rPr>
        <w:fldChar w:fldCharType="end"/>
      </w:r>
      <w:r w:rsidRPr="000B4E3E">
        <w:rPr>
          <w:lang w:eastAsia="ru-RU"/>
        </w:rPr>
        <w:t xml:space="preserve">. Перечень функций, </w:t>
      </w:r>
      <w:r w:rsidR="000240AE">
        <w:rPr>
          <w:lang w:eastAsia="ru-RU"/>
        </w:rPr>
        <w:t>реализуемых в П</w:t>
      </w:r>
      <w:r w:rsidRPr="000B4E3E">
        <w:rPr>
          <w:lang w:eastAsia="ru-RU"/>
        </w:rPr>
        <w:t xml:space="preserve">одсистеме </w:t>
      </w:r>
      <w:r w:rsidR="000240AE">
        <w:rPr>
          <w:lang w:eastAsia="ru-RU"/>
        </w:rPr>
        <w:t>ГТО</w:t>
      </w:r>
      <w:r w:rsidRPr="000B4E3E">
        <w:rPr>
          <w:lang w:eastAsia="ru-RU"/>
        </w:rPr>
        <w:t xml:space="preserve"> </w:t>
      </w:r>
      <w:r w:rsidR="004C04C6">
        <w:rPr>
          <w:lang w:eastAsia="ru-RU"/>
        </w:rPr>
        <w:t>Ф</w:t>
      </w:r>
      <w:r w:rsidRPr="000B4E3E">
        <w:rPr>
          <w:lang w:eastAsia="ru-RU"/>
        </w:rPr>
        <w:t xml:space="preserve">ГИС </w:t>
      </w:r>
      <w:r>
        <w:rPr>
          <w:lang w:eastAsia="ru-RU"/>
        </w:rPr>
        <w:t>«Спорт»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639"/>
      </w:tblGrid>
      <w:tr w:rsidR="004C04C6" w:rsidRPr="00087658" w14:paraId="0528A634" w14:textId="77777777" w:rsidTr="00A5313A">
        <w:trPr>
          <w:trHeight w:val="200"/>
          <w:tblHeader/>
        </w:trPr>
        <w:tc>
          <w:tcPr>
            <w:tcW w:w="5000" w:type="pct"/>
            <w:gridSpan w:val="2"/>
          </w:tcPr>
          <w:p w14:paraId="7F97FF43" w14:textId="77777777" w:rsidR="004C04C6" w:rsidRPr="00087658" w:rsidRDefault="004C04C6" w:rsidP="00A5313A">
            <w:pPr>
              <w:spacing w:after="0"/>
              <w:jc w:val="center"/>
              <w:rPr>
                <w:b/>
                <w:szCs w:val="24"/>
              </w:rPr>
            </w:pPr>
            <w:r w:rsidRPr="00087658">
              <w:rPr>
                <w:rFonts w:eastAsia="Calibri"/>
                <w:b/>
                <w:szCs w:val="24"/>
              </w:rPr>
              <w:t>Функции</w:t>
            </w:r>
          </w:p>
        </w:tc>
      </w:tr>
      <w:tr w:rsidR="004C04C6" w:rsidRPr="00087658" w14:paraId="702DED55" w14:textId="77777777" w:rsidTr="00A5313A">
        <w:trPr>
          <w:trHeight w:val="282"/>
        </w:trPr>
        <w:tc>
          <w:tcPr>
            <w:tcW w:w="377" w:type="pct"/>
          </w:tcPr>
          <w:p w14:paraId="037CCBEC" w14:textId="77777777" w:rsidR="004C04C6" w:rsidRPr="00087658" w:rsidRDefault="004C04C6" w:rsidP="004C04C6">
            <w:pPr>
              <w:numPr>
                <w:ilvl w:val="0"/>
                <w:numId w:val="20"/>
              </w:numPr>
              <w:spacing w:before="40" w:after="80"/>
              <w:jc w:val="both"/>
              <w:rPr>
                <w:rFonts w:cs="Times New Roman"/>
                <w:szCs w:val="24"/>
              </w:rPr>
            </w:pPr>
          </w:p>
        </w:tc>
        <w:tc>
          <w:tcPr>
            <w:tcW w:w="4623" w:type="pct"/>
            <w:vAlign w:val="center"/>
          </w:tcPr>
          <w:p w14:paraId="65A7C498" w14:textId="77777777" w:rsidR="004C04C6" w:rsidRPr="00087658" w:rsidRDefault="004C04C6" w:rsidP="00A5313A">
            <w:pPr>
              <w:spacing w:before="40" w:after="80"/>
              <w:jc w:val="both"/>
              <w:rPr>
                <w:rFonts w:cs="Times New Roman"/>
                <w:b/>
                <w:szCs w:val="24"/>
              </w:rPr>
            </w:pPr>
            <w:r w:rsidRPr="00087658">
              <w:rPr>
                <w:rFonts w:eastAsiaTheme="minorEastAsia"/>
                <w:b/>
              </w:rPr>
              <w:t>Предоставление профиля участника ВФСК ГТО</w:t>
            </w:r>
          </w:p>
        </w:tc>
      </w:tr>
      <w:tr w:rsidR="004C04C6" w:rsidRPr="00087658" w14:paraId="517E5E54" w14:textId="77777777" w:rsidTr="00A5313A">
        <w:trPr>
          <w:trHeight w:val="282"/>
        </w:trPr>
        <w:tc>
          <w:tcPr>
            <w:tcW w:w="377" w:type="pct"/>
          </w:tcPr>
          <w:p w14:paraId="2CF6C839"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126BED61" w14:textId="77777777" w:rsidR="004C04C6" w:rsidRPr="00087658" w:rsidRDefault="004C04C6" w:rsidP="00A5313A">
            <w:pPr>
              <w:spacing w:before="40" w:after="80"/>
              <w:jc w:val="both"/>
              <w:rPr>
                <w:rFonts w:cs="Times New Roman"/>
                <w:szCs w:val="24"/>
              </w:rPr>
            </w:pPr>
            <w:r w:rsidRPr="00087658">
              <w:t>Авторизация участника ВФСК ГТО</w:t>
            </w:r>
          </w:p>
        </w:tc>
      </w:tr>
      <w:tr w:rsidR="004C04C6" w:rsidRPr="00087658" w14:paraId="55B8E77E" w14:textId="77777777" w:rsidTr="00A5313A">
        <w:trPr>
          <w:trHeight w:val="282"/>
        </w:trPr>
        <w:tc>
          <w:tcPr>
            <w:tcW w:w="377" w:type="pct"/>
          </w:tcPr>
          <w:p w14:paraId="77F5B047"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277885FC" w14:textId="77777777" w:rsidR="004C04C6" w:rsidRPr="00087658" w:rsidRDefault="004C04C6" w:rsidP="00A5313A">
            <w:pPr>
              <w:spacing w:before="40" w:after="80"/>
              <w:jc w:val="both"/>
              <w:rPr>
                <w:rFonts w:cs="Times New Roman"/>
                <w:szCs w:val="24"/>
              </w:rPr>
            </w:pPr>
            <w:r w:rsidRPr="00087658">
              <w:t>Редактирование данных профиля участника ВФСК ГТО</w:t>
            </w:r>
          </w:p>
        </w:tc>
      </w:tr>
      <w:tr w:rsidR="004C04C6" w:rsidRPr="00087658" w14:paraId="6D3368E0" w14:textId="77777777" w:rsidTr="00A5313A">
        <w:trPr>
          <w:trHeight w:val="282"/>
        </w:trPr>
        <w:tc>
          <w:tcPr>
            <w:tcW w:w="377" w:type="pct"/>
          </w:tcPr>
          <w:p w14:paraId="3195A989" w14:textId="77777777" w:rsidR="004C04C6" w:rsidRPr="00087658" w:rsidRDefault="004C04C6" w:rsidP="004C04C6">
            <w:pPr>
              <w:numPr>
                <w:ilvl w:val="0"/>
                <w:numId w:val="20"/>
              </w:numPr>
              <w:spacing w:before="40" w:after="80"/>
              <w:jc w:val="both"/>
              <w:rPr>
                <w:rFonts w:cs="Times New Roman"/>
                <w:szCs w:val="24"/>
              </w:rPr>
            </w:pPr>
          </w:p>
        </w:tc>
        <w:tc>
          <w:tcPr>
            <w:tcW w:w="4623" w:type="pct"/>
            <w:vAlign w:val="center"/>
          </w:tcPr>
          <w:p w14:paraId="5595C1AA" w14:textId="77777777" w:rsidR="004C04C6" w:rsidRPr="00087658" w:rsidRDefault="004C04C6" w:rsidP="00A5313A">
            <w:pPr>
              <w:spacing w:before="40" w:after="80"/>
              <w:jc w:val="both"/>
              <w:rPr>
                <w:rFonts w:cs="Times New Roman"/>
                <w:b/>
                <w:szCs w:val="24"/>
              </w:rPr>
            </w:pPr>
            <w:r w:rsidRPr="00087658">
              <w:rPr>
                <w:rFonts w:eastAsiaTheme="minorEastAsia"/>
                <w:b/>
              </w:rPr>
              <w:t>Управление данными об участнике ВФСК ГТО</w:t>
            </w:r>
          </w:p>
        </w:tc>
      </w:tr>
      <w:tr w:rsidR="004C04C6" w:rsidRPr="00087658" w14:paraId="4E8F9193" w14:textId="77777777" w:rsidTr="00A5313A">
        <w:trPr>
          <w:trHeight w:val="282"/>
        </w:trPr>
        <w:tc>
          <w:tcPr>
            <w:tcW w:w="377" w:type="pct"/>
          </w:tcPr>
          <w:p w14:paraId="684B5C93"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2E2B4F57" w14:textId="77777777" w:rsidR="004C04C6" w:rsidRPr="00087658" w:rsidRDefault="004C04C6" w:rsidP="00A5313A">
            <w:pPr>
              <w:spacing w:before="40" w:after="80"/>
              <w:jc w:val="both"/>
              <w:rPr>
                <w:rFonts w:cs="Times New Roman"/>
                <w:szCs w:val="24"/>
              </w:rPr>
            </w:pPr>
            <w:r w:rsidRPr="00087658">
              <w:t>Получение данных об участнике ВФСК ГТО</w:t>
            </w:r>
          </w:p>
        </w:tc>
      </w:tr>
      <w:tr w:rsidR="004C04C6" w:rsidRPr="00087658" w14:paraId="0E19DEA6" w14:textId="77777777" w:rsidTr="00A5313A">
        <w:trPr>
          <w:trHeight w:val="261"/>
        </w:trPr>
        <w:tc>
          <w:tcPr>
            <w:tcW w:w="377" w:type="pct"/>
          </w:tcPr>
          <w:p w14:paraId="74D08D7D"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7FD0F37C" w14:textId="77777777" w:rsidR="004C04C6" w:rsidRPr="00087658" w:rsidRDefault="004C04C6" w:rsidP="00A5313A">
            <w:pPr>
              <w:spacing w:before="40" w:after="80"/>
              <w:jc w:val="both"/>
            </w:pPr>
            <w:r w:rsidRPr="00087658">
              <w:t>Выбор центра тестирования участником ВФСК ГТО</w:t>
            </w:r>
          </w:p>
        </w:tc>
      </w:tr>
      <w:tr w:rsidR="004C04C6" w:rsidRPr="00087658" w14:paraId="3150F93B" w14:textId="77777777" w:rsidTr="00A5313A">
        <w:trPr>
          <w:trHeight w:val="282"/>
        </w:trPr>
        <w:tc>
          <w:tcPr>
            <w:tcW w:w="377" w:type="pct"/>
          </w:tcPr>
          <w:p w14:paraId="117F50DD"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5C4DD77F" w14:textId="77777777" w:rsidR="004C04C6" w:rsidRPr="00087658" w:rsidRDefault="004C04C6" w:rsidP="00A5313A">
            <w:pPr>
              <w:spacing w:before="40" w:after="80"/>
              <w:jc w:val="both"/>
            </w:pPr>
            <w:r w:rsidRPr="00087658">
              <w:t>Обеспечение автоматических уведомлений участникам ВФСК ГТО</w:t>
            </w:r>
          </w:p>
        </w:tc>
      </w:tr>
      <w:tr w:rsidR="004C04C6" w:rsidRPr="00087658" w14:paraId="278BD259" w14:textId="77777777" w:rsidTr="00A5313A">
        <w:trPr>
          <w:trHeight w:val="282"/>
        </w:trPr>
        <w:tc>
          <w:tcPr>
            <w:tcW w:w="377" w:type="pct"/>
          </w:tcPr>
          <w:p w14:paraId="0A761AF6" w14:textId="77777777" w:rsidR="004C04C6" w:rsidRPr="00087658" w:rsidRDefault="004C04C6" w:rsidP="004C04C6">
            <w:pPr>
              <w:numPr>
                <w:ilvl w:val="0"/>
                <w:numId w:val="20"/>
              </w:numPr>
              <w:spacing w:before="40" w:after="80"/>
              <w:ind w:left="0" w:firstLine="0"/>
              <w:jc w:val="both"/>
              <w:rPr>
                <w:rFonts w:cs="Times New Roman"/>
                <w:szCs w:val="24"/>
              </w:rPr>
            </w:pPr>
          </w:p>
        </w:tc>
        <w:tc>
          <w:tcPr>
            <w:tcW w:w="4623" w:type="pct"/>
            <w:vAlign w:val="center"/>
          </w:tcPr>
          <w:p w14:paraId="6FF510A1" w14:textId="77777777" w:rsidR="004C04C6" w:rsidRPr="00087658" w:rsidRDefault="004C04C6" w:rsidP="00A5313A">
            <w:pPr>
              <w:spacing w:before="40" w:after="80"/>
              <w:jc w:val="both"/>
              <w:rPr>
                <w:b/>
              </w:rPr>
            </w:pPr>
            <w:r w:rsidRPr="00087658">
              <w:rPr>
                <w:rFonts w:eastAsiaTheme="minorEastAsia"/>
                <w:b/>
              </w:rPr>
              <w:t>Настройка параметров расчета знаков отличия ВФСК ГТО</w:t>
            </w:r>
          </w:p>
        </w:tc>
      </w:tr>
      <w:tr w:rsidR="004C04C6" w:rsidRPr="00087658" w14:paraId="42A828B8" w14:textId="77777777" w:rsidTr="00A5313A">
        <w:trPr>
          <w:trHeight w:val="282"/>
        </w:trPr>
        <w:tc>
          <w:tcPr>
            <w:tcW w:w="377" w:type="pct"/>
          </w:tcPr>
          <w:p w14:paraId="3A115C80"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47166EDF" w14:textId="77777777" w:rsidR="004C04C6" w:rsidRPr="00087658" w:rsidRDefault="004C04C6" w:rsidP="00A5313A">
            <w:pPr>
              <w:spacing w:before="40" w:after="80"/>
              <w:jc w:val="both"/>
              <w:rPr>
                <w:rFonts w:cs="Times New Roman"/>
                <w:szCs w:val="24"/>
              </w:rPr>
            </w:pPr>
            <w:r w:rsidRPr="00087658">
              <w:t>Создание и ведение компонентов расчета знаков отличия ВФСК ГТО</w:t>
            </w:r>
          </w:p>
        </w:tc>
      </w:tr>
      <w:tr w:rsidR="004C04C6" w:rsidRPr="00087658" w14:paraId="2CFAE0CA" w14:textId="77777777" w:rsidTr="00A5313A">
        <w:trPr>
          <w:trHeight w:val="282"/>
        </w:trPr>
        <w:tc>
          <w:tcPr>
            <w:tcW w:w="377" w:type="pct"/>
          </w:tcPr>
          <w:p w14:paraId="482EEE2A" w14:textId="77777777" w:rsidR="004C04C6" w:rsidRPr="00087658" w:rsidRDefault="004C04C6" w:rsidP="004C04C6">
            <w:pPr>
              <w:numPr>
                <w:ilvl w:val="0"/>
                <w:numId w:val="20"/>
              </w:numPr>
              <w:spacing w:before="40" w:after="80"/>
              <w:ind w:left="0" w:firstLine="0"/>
              <w:jc w:val="both"/>
              <w:rPr>
                <w:rFonts w:cs="Times New Roman"/>
                <w:szCs w:val="24"/>
              </w:rPr>
            </w:pPr>
          </w:p>
        </w:tc>
        <w:tc>
          <w:tcPr>
            <w:tcW w:w="4623" w:type="pct"/>
            <w:vAlign w:val="center"/>
          </w:tcPr>
          <w:p w14:paraId="4B739A7F" w14:textId="77777777" w:rsidR="004C04C6" w:rsidRPr="00087658" w:rsidRDefault="004C04C6" w:rsidP="00A5313A">
            <w:pPr>
              <w:spacing w:before="40" w:after="80"/>
              <w:jc w:val="both"/>
              <w:rPr>
                <w:rFonts w:cs="Times New Roman"/>
                <w:b/>
                <w:szCs w:val="24"/>
              </w:rPr>
            </w:pPr>
            <w:r w:rsidRPr="00087658">
              <w:rPr>
                <w:rFonts w:eastAsiaTheme="minorEastAsia"/>
                <w:b/>
              </w:rPr>
              <w:t>Управление знаками отличия ВФСК ГТО</w:t>
            </w:r>
          </w:p>
        </w:tc>
      </w:tr>
      <w:tr w:rsidR="004C04C6" w:rsidRPr="00087658" w14:paraId="4FB64228" w14:textId="77777777" w:rsidTr="00A5313A">
        <w:trPr>
          <w:trHeight w:val="282"/>
        </w:trPr>
        <w:tc>
          <w:tcPr>
            <w:tcW w:w="377" w:type="pct"/>
          </w:tcPr>
          <w:p w14:paraId="2F8E7961"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07D34978" w14:textId="77777777" w:rsidR="004C04C6" w:rsidRPr="00087658" w:rsidRDefault="004C04C6" w:rsidP="00A5313A">
            <w:pPr>
              <w:spacing w:before="40" w:after="80"/>
              <w:jc w:val="both"/>
              <w:rPr>
                <w:rFonts w:cs="Times New Roman"/>
                <w:szCs w:val="24"/>
              </w:rPr>
            </w:pPr>
            <w:r w:rsidRPr="00087658">
              <w:t>Расчет знаков отличия ВФСК ГТО</w:t>
            </w:r>
          </w:p>
        </w:tc>
      </w:tr>
      <w:tr w:rsidR="004C04C6" w:rsidRPr="00087658" w14:paraId="6C4B3612" w14:textId="77777777" w:rsidTr="00A5313A">
        <w:trPr>
          <w:trHeight w:val="282"/>
        </w:trPr>
        <w:tc>
          <w:tcPr>
            <w:tcW w:w="377" w:type="pct"/>
          </w:tcPr>
          <w:p w14:paraId="1E14CFE6" w14:textId="77777777" w:rsidR="004C04C6" w:rsidRPr="00087658" w:rsidRDefault="004C04C6" w:rsidP="004C04C6">
            <w:pPr>
              <w:numPr>
                <w:ilvl w:val="0"/>
                <w:numId w:val="20"/>
              </w:numPr>
              <w:spacing w:before="40" w:after="80"/>
              <w:ind w:left="0" w:firstLine="0"/>
              <w:jc w:val="both"/>
              <w:rPr>
                <w:rFonts w:cs="Times New Roman"/>
                <w:szCs w:val="24"/>
              </w:rPr>
            </w:pPr>
          </w:p>
        </w:tc>
        <w:tc>
          <w:tcPr>
            <w:tcW w:w="4623" w:type="pct"/>
            <w:vAlign w:val="center"/>
          </w:tcPr>
          <w:p w14:paraId="1F787C74" w14:textId="77777777" w:rsidR="004C04C6" w:rsidRPr="00087658" w:rsidRDefault="004C04C6" w:rsidP="00A5313A">
            <w:pPr>
              <w:spacing w:before="40" w:after="80"/>
              <w:jc w:val="both"/>
              <w:rPr>
                <w:rFonts w:cs="Times New Roman"/>
                <w:b/>
                <w:szCs w:val="24"/>
              </w:rPr>
            </w:pPr>
            <w:r w:rsidRPr="00087658">
              <w:rPr>
                <w:rFonts w:eastAsiaTheme="minorEastAsia"/>
                <w:b/>
              </w:rPr>
              <w:t>Управление протоколами выполнения испытаний ВФСК ГТО</w:t>
            </w:r>
          </w:p>
        </w:tc>
      </w:tr>
      <w:tr w:rsidR="004C04C6" w:rsidRPr="00087658" w14:paraId="4786BAE9" w14:textId="77777777" w:rsidTr="00A5313A">
        <w:trPr>
          <w:trHeight w:val="282"/>
        </w:trPr>
        <w:tc>
          <w:tcPr>
            <w:tcW w:w="377" w:type="pct"/>
          </w:tcPr>
          <w:p w14:paraId="1C6638C4"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189C8428" w14:textId="77777777" w:rsidR="004C04C6" w:rsidRPr="00087658" w:rsidRDefault="004C04C6" w:rsidP="00A5313A">
            <w:pPr>
              <w:spacing w:before="40" w:after="80"/>
              <w:jc w:val="both"/>
              <w:rPr>
                <w:rFonts w:cs="Times New Roman"/>
                <w:szCs w:val="24"/>
              </w:rPr>
            </w:pPr>
            <w:r w:rsidRPr="00087658">
              <w:t>Автоматическое формирование протоколов ВФСК ГТО</w:t>
            </w:r>
          </w:p>
        </w:tc>
      </w:tr>
      <w:tr w:rsidR="004C04C6" w:rsidRPr="00087658" w14:paraId="71517235" w14:textId="77777777" w:rsidTr="00A5313A">
        <w:trPr>
          <w:trHeight w:val="282"/>
        </w:trPr>
        <w:tc>
          <w:tcPr>
            <w:tcW w:w="377" w:type="pct"/>
          </w:tcPr>
          <w:p w14:paraId="16BD6852"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7B57C5F0" w14:textId="77777777" w:rsidR="004C04C6" w:rsidRPr="00087658" w:rsidRDefault="004C04C6" w:rsidP="00A5313A">
            <w:pPr>
              <w:spacing w:before="40" w:after="80"/>
              <w:jc w:val="both"/>
              <w:rPr>
                <w:rFonts w:cs="Times New Roman"/>
                <w:szCs w:val="24"/>
              </w:rPr>
            </w:pPr>
            <w:r w:rsidRPr="00087658">
              <w:t>Внесение результатов выполнения испытаний ВФСК ГТО</w:t>
            </w:r>
          </w:p>
        </w:tc>
      </w:tr>
      <w:tr w:rsidR="004C04C6" w:rsidRPr="00087658" w14:paraId="77CB934B" w14:textId="77777777" w:rsidTr="00A5313A">
        <w:trPr>
          <w:trHeight w:val="282"/>
        </w:trPr>
        <w:tc>
          <w:tcPr>
            <w:tcW w:w="377" w:type="pct"/>
          </w:tcPr>
          <w:p w14:paraId="5C975C5B"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35BEE7B3" w14:textId="77777777" w:rsidR="004C04C6" w:rsidRPr="00087658" w:rsidRDefault="004C04C6" w:rsidP="00A5313A">
            <w:pPr>
              <w:spacing w:before="40" w:after="80"/>
              <w:jc w:val="both"/>
              <w:rPr>
                <w:rFonts w:cs="Times New Roman"/>
                <w:szCs w:val="24"/>
              </w:rPr>
            </w:pPr>
            <w:r w:rsidRPr="00087658">
              <w:t>Блокировка редактирования протокола выполнения испытаний ВФСК ГТО</w:t>
            </w:r>
          </w:p>
        </w:tc>
      </w:tr>
      <w:tr w:rsidR="004C04C6" w:rsidRPr="00087658" w14:paraId="069A6671" w14:textId="77777777" w:rsidTr="00A5313A">
        <w:trPr>
          <w:trHeight w:val="282"/>
        </w:trPr>
        <w:tc>
          <w:tcPr>
            <w:tcW w:w="377" w:type="pct"/>
          </w:tcPr>
          <w:p w14:paraId="57DE9935" w14:textId="77777777" w:rsidR="004C04C6" w:rsidRPr="00087658" w:rsidRDefault="004C04C6" w:rsidP="00A5313A">
            <w:pPr>
              <w:spacing w:before="40" w:after="80"/>
              <w:jc w:val="both"/>
              <w:rPr>
                <w:rFonts w:cs="Times New Roman"/>
                <w:szCs w:val="24"/>
              </w:rPr>
            </w:pPr>
            <w:r>
              <w:rPr>
                <w:rFonts w:cs="Times New Roman"/>
                <w:szCs w:val="24"/>
              </w:rPr>
              <w:t>5.4</w:t>
            </w:r>
          </w:p>
        </w:tc>
        <w:tc>
          <w:tcPr>
            <w:tcW w:w="4623" w:type="pct"/>
            <w:vAlign w:val="center"/>
          </w:tcPr>
          <w:p w14:paraId="11A874ED" w14:textId="77777777" w:rsidR="004C04C6" w:rsidRPr="00087658" w:rsidRDefault="004C04C6" w:rsidP="00A5313A">
            <w:pPr>
              <w:spacing w:before="40" w:after="80"/>
              <w:jc w:val="both"/>
              <w:rPr>
                <w:rFonts w:cs="Times New Roman"/>
                <w:b/>
                <w:szCs w:val="24"/>
              </w:rPr>
            </w:pPr>
            <w:r w:rsidRPr="006D3222">
              <w:rPr>
                <w:rFonts w:cs="Times New Roman"/>
                <w:szCs w:val="24"/>
              </w:rPr>
              <w:t>Формирование перечня модераторов ГТО</w:t>
            </w:r>
          </w:p>
        </w:tc>
      </w:tr>
      <w:tr w:rsidR="004C04C6" w:rsidRPr="00087658" w14:paraId="4B1E4B06" w14:textId="77777777" w:rsidTr="00A5313A">
        <w:trPr>
          <w:trHeight w:val="282"/>
        </w:trPr>
        <w:tc>
          <w:tcPr>
            <w:tcW w:w="377" w:type="pct"/>
          </w:tcPr>
          <w:p w14:paraId="6C58B552" w14:textId="77777777" w:rsidR="004C04C6" w:rsidRDefault="004C04C6" w:rsidP="00A5313A">
            <w:pPr>
              <w:spacing w:before="40" w:after="80"/>
              <w:jc w:val="both"/>
              <w:rPr>
                <w:rFonts w:cs="Times New Roman"/>
                <w:szCs w:val="24"/>
              </w:rPr>
            </w:pPr>
            <w:r>
              <w:rPr>
                <w:rFonts w:cs="Times New Roman"/>
                <w:szCs w:val="24"/>
              </w:rPr>
              <w:t>6.</w:t>
            </w:r>
          </w:p>
        </w:tc>
        <w:tc>
          <w:tcPr>
            <w:tcW w:w="4623" w:type="pct"/>
            <w:vAlign w:val="center"/>
          </w:tcPr>
          <w:p w14:paraId="2230F471" w14:textId="77777777" w:rsidR="004C04C6" w:rsidRPr="006D3222" w:rsidRDefault="004C04C6" w:rsidP="00A5313A">
            <w:pPr>
              <w:spacing w:before="40" w:after="80"/>
              <w:jc w:val="both"/>
              <w:rPr>
                <w:rFonts w:cs="Times New Roman"/>
                <w:szCs w:val="24"/>
              </w:rPr>
            </w:pPr>
            <w:r w:rsidRPr="00B03655">
              <w:rPr>
                <w:rFonts w:eastAsiaTheme="minorEastAsia"/>
                <w:b/>
              </w:rPr>
              <w:t>Просмотр информации о выполнении испытаний комплекса ГТО в профиле участника ВФСК ГТО</w:t>
            </w:r>
          </w:p>
        </w:tc>
      </w:tr>
      <w:tr w:rsidR="004C04C6" w:rsidRPr="00087658" w14:paraId="3005E067" w14:textId="77777777" w:rsidTr="00A5313A">
        <w:trPr>
          <w:trHeight w:val="282"/>
        </w:trPr>
        <w:tc>
          <w:tcPr>
            <w:tcW w:w="377" w:type="pct"/>
          </w:tcPr>
          <w:p w14:paraId="6430F2F4" w14:textId="77777777" w:rsidR="004C04C6" w:rsidRDefault="004C04C6" w:rsidP="00A5313A">
            <w:pPr>
              <w:spacing w:before="40" w:after="80"/>
              <w:jc w:val="both"/>
              <w:rPr>
                <w:rFonts w:cs="Times New Roman"/>
                <w:szCs w:val="24"/>
              </w:rPr>
            </w:pPr>
            <w:r>
              <w:rPr>
                <w:rFonts w:cs="Times New Roman"/>
                <w:szCs w:val="24"/>
              </w:rPr>
              <w:t>7.</w:t>
            </w:r>
          </w:p>
        </w:tc>
        <w:tc>
          <w:tcPr>
            <w:tcW w:w="4623" w:type="pct"/>
            <w:vAlign w:val="center"/>
          </w:tcPr>
          <w:p w14:paraId="44E5694F" w14:textId="77777777" w:rsidR="004C04C6" w:rsidRPr="006D3222" w:rsidRDefault="004C04C6" w:rsidP="00A5313A">
            <w:pPr>
              <w:spacing w:before="40" w:after="80"/>
              <w:jc w:val="both"/>
              <w:rPr>
                <w:rFonts w:cs="Times New Roman"/>
                <w:szCs w:val="24"/>
              </w:rPr>
            </w:pPr>
            <w:r w:rsidRPr="00B03655">
              <w:rPr>
                <w:rFonts w:eastAsiaTheme="minorEastAsia"/>
                <w:b/>
              </w:rPr>
              <w:t>Просмотр рейтинга результатов испытаний ВФСК ГТО в личном кабинете участника ВФСК ГТО</w:t>
            </w:r>
          </w:p>
        </w:tc>
      </w:tr>
      <w:tr w:rsidR="004C04C6" w:rsidRPr="00087658" w14:paraId="2C15A4D9" w14:textId="77777777" w:rsidTr="00A5313A">
        <w:trPr>
          <w:trHeight w:val="282"/>
        </w:trPr>
        <w:tc>
          <w:tcPr>
            <w:tcW w:w="377" w:type="pct"/>
          </w:tcPr>
          <w:p w14:paraId="6C7EAE0D" w14:textId="77777777" w:rsidR="004C04C6" w:rsidRDefault="004C04C6" w:rsidP="00A5313A">
            <w:pPr>
              <w:spacing w:before="40" w:after="80"/>
              <w:jc w:val="both"/>
              <w:rPr>
                <w:rFonts w:cs="Times New Roman"/>
                <w:szCs w:val="24"/>
              </w:rPr>
            </w:pPr>
            <w:r>
              <w:rPr>
                <w:rFonts w:cs="Times New Roman"/>
                <w:szCs w:val="24"/>
              </w:rPr>
              <w:t>8.</w:t>
            </w:r>
          </w:p>
        </w:tc>
        <w:tc>
          <w:tcPr>
            <w:tcW w:w="4623" w:type="pct"/>
            <w:vAlign w:val="center"/>
          </w:tcPr>
          <w:p w14:paraId="52E8125F" w14:textId="77777777" w:rsidR="004C04C6" w:rsidRPr="006D3222" w:rsidRDefault="004C04C6" w:rsidP="00A5313A">
            <w:pPr>
              <w:spacing w:before="40" w:after="80"/>
              <w:jc w:val="both"/>
              <w:rPr>
                <w:rFonts w:cs="Times New Roman"/>
                <w:szCs w:val="24"/>
              </w:rPr>
            </w:pPr>
            <w:r w:rsidRPr="00B03655">
              <w:rPr>
                <w:rFonts w:eastAsiaTheme="minorEastAsia"/>
                <w:b/>
              </w:rPr>
              <w:t>Просмотр персонализировано настроенной истории и успешности прохождения испытаний комплекса ГТО в личном кабинете участника ВФСК ГТО</w:t>
            </w:r>
          </w:p>
        </w:tc>
      </w:tr>
      <w:tr w:rsidR="004C04C6" w:rsidRPr="00087658" w14:paraId="3FF07986" w14:textId="77777777" w:rsidTr="00A5313A">
        <w:trPr>
          <w:trHeight w:val="282"/>
        </w:trPr>
        <w:tc>
          <w:tcPr>
            <w:tcW w:w="377" w:type="pct"/>
          </w:tcPr>
          <w:p w14:paraId="5561E69B" w14:textId="77777777" w:rsidR="004C04C6" w:rsidRDefault="004C04C6" w:rsidP="00A5313A">
            <w:pPr>
              <w:spacing w:before="40" w:after="80"/>
              <w:jc w:val="both"/>
              <w:rPr>
                <w:rFonts w:cs="Times New Roman"/>
                <w:szCs w:val="24"/>
              </w:rPr>
            </w:pPr>
            <w:r>
              <w:rPr>
                <w:rFonts w:cs="Times New Roman"/>
                <w:szCs w:val="24"/>
              </w:rPr>
              <w:t>9.</w:t>
            </w:r>
          </w:p>
        </w:tc>
        <w:tc>
          <w:tcPr>
            <w:tcW w:w="4623" w:type="pct"/>
            <w:vAlign w:val="center"/>
          </w:tcPr>
          <w:p w14:paraId="27D8B6FB" w14:textId="77777777" w:rsidR="004C04C6" w:rsidRPr="006D3222" w:rsidRDefault="004C04C6" w:rsidP="00A5313A">
            <w:pPr>
              <w:spacing w:before="40" w:after="80"/>
              <w:jc w:val="both"/>
              <w:rPr>
                <w:rFonts w:cs="Times New Roman"/>
                <w:szCs w:val="24"/>
              </w:rPr>
            </w:pPr>
            <w:r w:rsidRPr="00B03655">
              <w:rPr>
                <w:rFonts w:eastAsiaTheme="minorEastAsia"/>
                <w:b/>
              </w:rPr>
              <w:t>Автоматическое формирование документов, сопровождающих выдачу знаков отличия ВФСК ГТО</w:t>
            </w:r>
          </w:p>
        </w:tc>
      </w:tr>
      <w:tr w:rsidR="004C04C6" w:rsidRPr="00087658" w14:paraId="6BD7DA4D" w14:textId="77777777" w:rsidTr="00A5313A">
        <w:trPr>
          <w:trHeight w:val="282"/>
        </w:trPr>
        <w:tc>
          <w:tcPr>
            <w:tcW w:w="377" w:type="pct"/>
          </w:tcPr>
          <w:p w14:paraId="0772E851" w14:textId="77777777" w:rsidR="004C04C6" w:rsidRDefault="004C04C6" w:rsidP="00A5313A">
            <w:pPr>
              <w:spacing w:before="40" w:after="80"/>
              <w:jc w:val="both"/>
              <w:rPr>
                <w:rFonts w:cs="Times New Roman"/>
                <w:szCs w:val="24"/>
              </w:rPr>
            </w:pPr>
            <w:r>
              <w:rPr>
                <w:rFonts w:cs="Times New Roman"/>
                <w:szCs w:val="24"/>
              </w:rPr>
              <w:t>10.</w:t>
            </w:r>
          </w:p>
        </w:tc>
        <w:tc>
          <w:tcPr>
            <w:tcW w:w="4623" w:type="pct"/>
            <w:vAlign w:val="center"/>
          </w:tcPr>
          <w:p w14:paraId="5E472EB6" w14:textId="77777777" w:rsidR="004C04C6" w:rsidRPr="006D3222" w:rsidRDefault="004C04C6" w:rsidP="00A5313A">
            <w:pPr>
              <w:spacing w:before="40" w:after="80"/>
              <w:jc w:val="both"/>
              <w:rPr>
                <w:rFonts w:cs="Times New Roman"/>
                <w:szCs w:val="24"/>
              </w:rPr>
            </w:pPr>
            <w:r w:rsidRPr="00B03655">
              <w:rPr>
                <w:rFonts w:eastAsiaTheme="minorEastAsia"/>
                <w:b/>
              </w:rPr>
              <w:t>Управление приказом о награждении участников ВФСК ГТО</w:t>
            </w:r>
          </w:p>
        </w:tc>
      </w:tr>
      <w:tr w:rsidR="004C04C6" w:rsidRPr="00087658" w14:paraId="24C4FD26" w14:textId="77777777" w:rsidTr="00A5313A">
        <w:trPr>
          <w:trHeight w:val="282"/>
        </w:trPr>
        <w:tc>
          <w:tcPr>
            <w:tcW w:w="377" w:type="pct"/>
          </w:tcPr>
          <w:p w14:paraId="52DEA22D" w14:textId="77777777" w:rsidR="004C04C6" w:rsidRDefault="004C04C6" w:rsidP="00A5313A">
            <w:pPr>
              <w:spacing w:before="40" w:after="80"/>
              <w:jc w:val="both"/>
              <w:rPr>
                <w:rFonts w:cs="Times New Roman"/>
                <w:szCs w:val="24"/>
              </w:rPr>
            </w:pPr>
            <w:r>
              <w:rPr>
                <w:rFonts w:cs="Times New Roman"/>
                <w:szCs w:val="24"/>
              </w:rPr>
              <w:t>11.</w:t>
            </w:r>
          </w:p>
        </w:tc>
        <w:tc>
          <w:tcPr>
            <w:tcW w:w="4623" w:type="pct"/>
            <w:vAlign w:val="center"/>
          </w:tcPr>
          <w:p w14:paraId="420068E5" w14:textId="77777777" w:rsidR="004C04C6" w:rsidRPr="006D3222" w:rsidRDefault="004C04C6" w:rsidP="00A5313A">
            <w:pPr>
              <w:spacing w:before="40" w:after="80"/>
              <w:jc w:val="both"/>
              <w:rPr>
                <w:rFonts w:cs="Times New Roman"/>
                <w:szCs w:val="24"/>
              </w:rPr>
            </w:pPr>
            <w:r w:rsidRPr="00B03655">
              <w:rPr>
                <w:rFonts w:eastAsiaTheme="minorEastAsia"/>
                <w:b/>
              </w:rPr>
              <w:t>Расчет итогового знака отличия комплекса ГТО в рамках ступени участника ВФСК ГТО</w:t>
            </w:r>
          </w:p>
        </w:tc>
      </w:tr>
      <w:tr w:rsidR="004C04C6" w:rsidRPr="00087658" w14:paraId="58BA8621" w14:textId="77777777" w:rsidTr="00A5313A">
        <w:trPr>
          <w:trHeight w:val="282"/>
        </w:trPr>
        <w:tc>
          <w:tcPr>
            <w:tcW w:w="377" w:type="pct"/>
          </w:tcPr>
          <w:p w14:paraId="34305A1F" w14:textId="77777777" w:rsidR="004C04C6" w:rsidRDefault="004C04C6" w:rsidP="00A5313A">
            <w:pPr>
              <w:spacing w:before="40" w:after="80"/>
              <w:jc w:val="both"/>
              <w:rPr>
                <w:rFonts w:cs="Times New Roman"/>
                <w:szCs w:val="24"/>
              </w:rPr>
            </w:pPr>
            <w:r>
              <w:rPr>
                <w:rFonts w:cs="Times New Roman"/>
                <w:szCs w:val="24"/>
              </w:rPr>
              <w:lastRenderedPageBreak/>
              <w:t>12.</w:t>
            </w:r>
          </w:p>
        </w:tc>
        <w:tc>
          <w:tcPr>
            <w:tcW w:w="4623" w:type="pct"/>
            <w:vAlign w:val="center"/>
          </w:tcPr>
          <w:p w14:paraId="3DFE1D65" w14:textId="77777777" w:rsidR="004C04C6" w:rsidRPr="00B03655" w:rsidRDefault="004C04C6" w:rsidP="00A5313A">
            <w:pPr>
              <w:spacing w:before="40" w:after="80"/>
              <w:jc w:val="both"/>
              <w:rPr>
                <w:rFonts w:eastAsiaTheme="minorEastAsia"/>
                <w:b/>
              </w:rPr>
            </w:pPr>
            <w:r w:rsidRPr="00B03655">
              <w:rPr>
                <w:rFonts w:eastAsiaTheme="minorEastAsia"/>
                <w:b/>
              </w:rPr>
              <w:t>Просмотр и выгрузка статистических данных по заданным Пользователем параметрам</w:t>
            </w:r>
          </w:p>
        </w:tc>
      </w:tr>
      <w:tr w:rsidR="004C04C6" w:rsidRPr="00087658" w14:paraId="539E98E1" w14:textId="77777777" w:rsidTr="00A5313A">
        <w:trPr>
          <w:trHeight w:val="282"/>
        </w:trPr>
        <w:tc>
          <w:tcPr>
            <w:tcW w:w="377" w:type="pct"/>
          </w:tcPr>
          <w:p w14:paraId="06B8830C" w14:textId="77777777" w:rsidR="004C04C6" w:rsidRDefault="004C04C6" w:rsidP="00A5313A">
            <w:pPr>
              <w:spacing w:before="40" w:after="80"/>
              <w:jc w:val="both"/>
              <w:rPr>
                <w:rFonts w:cs="Times New Roman"/>
                <w:szCs w:val="24"/>
              </w:rPr>
            </w:pPr>
            <w:r>
              <w:rPr>
                <w:rFonts w:cs="Times New Roman"/>
                <w:szCs w:val="24"/>
              </w:rPr>
              <w:t>13.</w:t>
            </w:r>
          </w:p>
        </w:tc>
        <w:tc>
          <w:tcPr>
            <w:tcW w:w="4623" w:type="pct"/>
            <w:vAlign w:val="center"/>
          </w:tcPr>
          <w:p w14:paraId="6F881BC7" w14:textId="77777777" w:rsidR="004C04C6" w:rsidRPr="00B03655" w:rsidRDefault="004C04C6" w:rsidP="00A5313A">
            <w:pPr>
              <w:spacing w:before="40" w:after="80"/>
              <w:jc w:val="both"/>
              <w:rPr>
                <w:rFonts w:eastAsiaTheme="minorEastAsia"/>
                <w:b/>
              </w:rPr>
            </w:pPr>
            <w:r w:rsidRPr="00B03655">
              <w:rPr>
                <w:rFonts w:eastAsiaTheme="minorEastAsia"/>
                <w:b/>
              </w:rPr>
              <w:t>Перерасчет итогового знака отличия комплекса ГТО в рамках ступени участника ВФСК ГТО</w:t>
            </w:r>
          </w:p>
        </w:tc>
      </w:tr>
      <w:tr w:rsidR="004C04C6" w:rsidRPr="00087658" w14:paraId="7AD693C2" w14:textId="77777777" w:rsidTr="00A5313A">
        <w:trPr>
          <w:trHeight w:val="282"/>
        </w:trPr>
        <w:tc>
          <w:tcPr>
            <w:tcW w:w="377" w:type="pct"/>
          </w:tcPr>
          <w:p w14:paraId="065BC5AF" w14:textId="77777777" w:rsidR="004C04C6" w:rsidRDefault="004C04C6" w:rsidP="00A5313A">
            <w:pPr>
              <w:spacing w:before="40" w:after="80"/>
              <w:jc w:val="both"/>
              <w:rPr>
                <w:rFonts w:cs="Times New Roman"/>
                <w:szCs w:val="24"/>
              </w:rPr>
            </w:pPr>
            <w:r>
              <w:rPr>
                <w:rFonts w:cs="Times New Roman"/>
                <w:szCs w:val="24"/>
              </w:rPr>
              <w:t>14.</w:t>
            </w:r>
          </w:p>
        </w:tc>
        <w:tc>
          <w:tcPr>
            <w:tcW w:w="4623" w:type="pct"/>
            <w:vAlign w:val="center"/>
          </w:tcPr>
          <w:p w14:paraId="09BB8B2B" w14:textId="77777777" w:rsidR="004C04C6" w:rsidRPr="00B03655" w:rsidRDefault="004C04C6" w:rsidP="00A5313A">
            <w:pPr>
              <w:spacing w:before="40" w:after="80"/>
              <w:jc w:val="both"/>
              <w:rPr>
                <w:rFonts w:eastAsiaTheme="minorEastAsia"/>
                <w:b/>
              </w:rPr>
            </w:pPr>
            <w:r w:rsidRPr="00B03655">
              <w:rPr>
                <w:rFonts w:eastAsiaTheme="minorEastAsia"/>
                <w:b/>
              </w:rPr>
              <w:t>Досрочный расчет и выдача знака участнику ВФСК ГТО по его инициативе</w:t>
            </w:r>
          </w:p>
        </w:tc>
      </w:tr>
    </w:tbl>
    <w:p w14:paraId="17144496" w14:textId="77777777" w:rsidR="004C04C6" w:rsidRDefault="004C04C6" w:rsidP="006B1EDD">
      <w:pPr>
        <w:pStyle w:val="aff8"/>
      </w:pPr>
    </w:p>
    <w:p w14:paraId="2068A39A" w14:textId="160958B7" w:rsidR="006B1EDD" w:rsidRPr="008F3554" w:rsidRDefault="006B1EDD" w:rsidP="000240AE">
      <w:pPr>
        <w:pStyle w:val="2fe"/>
      </w:pPr>
      <w:bookmarkStart w:id="13" w:name="_Toc333944670"/>
      <w:bookmarkStart w:id="14" w:name="_Ref340482161"/>
      <w:bookmarkStart w:id="15" w:name="_Ref340482187"/>
      <w:bookmarkStart w:id="16" w:name="_Ref341434312"/>
      <w:bookmarkStart w:id="17" w:name="_Ref341434337"/>
      <w:bookmarkStart w:id="18" w:name="_Toc342232273"/>
      <w:bookmarkStart w:id="19" w:name="_Toc106963783"/>
      <w:bookmarkStart w:id="20" w:name="_Toc148698896"/>
      <w:bookmarkStart w:id="21" w:name="_Toc184391626"/>
      <w:r w:rsidRPr="008F3554">
        <w:t>Условия, при соблюдении (выполнении, наступлении) кот</w:t>
      </w:r>
      <w:r w:rsidR="000240AE" w:rsidRPr="008F3554">
        <w:t>орых обеспечивается применение П</w:t>
      </w:r>
      <w:r w:rsidRPr="008F3554">
        <w:t xml:space="preserve">одсистемы </w:t>
      </w:r>
      <w:r w:rsidR="000240AE" w:rsidRPr="008F3554">
        <w:t>ГТО</w:t>
      </w:r>
      <w:r w:rsidRPr="008F3554">
        <w:t xml:space="preserve"> в соответствии с назначением</w:t>
      </w:r>
      <w:bookmarkEnd w:id="13"/>
      <w:bookmarkEnd w:id="14"/>
      <w:bookmarkEnd w:id="15"/>
      <w:bookmarkEnd w:id="16"/>
      <w:bookmarkEnd w:id="17"/>
      <w:bookmarkEnd w:id="18"/>
      <w:bookmarkEnd w:id="19"/>
      <w:bookmarkEnd w:id="20"/>
      <w:bookmarkEnd w:id="21"/>
    </w:p>
    <w:p w14:paraId="695912B9" w14:textId="32B27402" w:rsidR="006B1EDD" w:rsidRDefault="006B1EDD" w:rsidP="006B1EDD">
      <w:pPr>
        <w:pStyle w:val="aff8"/>
      </w:pPr>
      <w:r>
        <w:t xml:space="preserve">Для корректной работы </w:t>
      </w:r>
      <w:r w:rsidR="004C04C6">
        <w:t>Ф</w:t>
      </w:r>
      <w:r>
        <w:t>ГИС «Спорт»</w:t>
      </w:r>
      <w:r w:rsidRPr="006B71CD">
        <w:t xml:space="preserve"> </w:t>
      </w:r>
      <w:r>
        <w:t xml:space="preserve">необходимо: </w:t>
      </w:r>
    </w:p>
    <w:p w14:paraId="193043DD" w14:textId="77777777" w:rsidR="006B1EDD" w:rsidRDefault="006B1EDD" w:rsidP="006B1EDD">
      <w:pPr>
        <w:pStyle w:val="12"/>
      </w:pPr>
      <w:r>
        <w:t>Оперативная память персонального компьютера пользователя не менее 4 ГБ.</w:t>
      </w:r>
    </w:p>
    <w:p w14:paraId="6BA8240A" w14:textId="77777777" w:rsidR="006B1EDD" w:rsidRDefault="006B1EDD" w:rsidP="006B1EDD">
      <w:pPr>
        <w:pStyle w:val="12"/>
      </w:pPr>
      <w:r>
        <w:t>Свободное дисковое пространство не менее 50 ГБ.</w:t>
      </w:r>
    </w:p>
    <w:p w14:paraId="2C7B7AA9" w14:textId="77777777" w:rsidR="006B1EDD" w:rsidRDefault="006B1EDD" w:rsidP="006B1EDD">
      <w:pPr>
        <w:pStyle w:val="12"/>
      </w:pPr>
      <w:r>
        <w:t>Наличие сетевого соединения с пропускной способностью не менее 50 Мбит/сек.</w:t>
      </w:r>
    </w:p>
    <w:p w14:paraId="181D75F2" w14:textId="77777777" w:rsidR="006B1EDD" w:rsidRDefault="006B1EDD" w:rsidP="006B1EDD">
      <w:pPr>
        <w:pStyle w:val="12"/>
      </w:pPr>
      <w:r>
        <w:t>Наличие установленного веб-браузера:</w:t>
      </w:r>
    </w:p>
    <w:p w14:paraId="3D428281" w14:textId="77777777" w:rsidR="006B1EDD" w:rsidRDefault="006B1EDD" w:rsidP="006B1EDD">
      <w:pPr>
        <w:pStyle w:val="20"/>
      </w:pPr>
      <w:r>
        <w:t xml:space="preserve">Яндекс Браузер (версии 21.0 и выше), </w:t>
      </w:r>
    </w:p>
    <w:p w14:paraId="728967AB" w14:textId="1C5AFFF0" w:rsidR="005F042F" w:rsidRDefault="005F042F" w:rsidP="006B1EDD">
      <w:pPr>
        <w:pStyle w:val="20"/>
      </w:pPr>
      <w:r w:rsidRPr="00AF052D">
        <w:rPr>
          <w:color w:val="000000" w:themeColor="text1"/>
          <w:szCs w:val="28"/>
          <w:lang w:val="en-US"/>
        </w:rPr>
        <w:t>Chromium</w:t>
      </w:r>
      <w:r w:rsidRPr="00AF052D">
        <w:rPr>
          <w:color w:val="000000" w:themeColor="text1"/>
          <w:szCs w:val="28"/>
        </w:rPr>
        <w:t xml:space="preserve"> </w:t>
      </w:r>
      <w:r w:rsidRPr="00AF052D">
        <w:rPr>
          <w:color w:val="000000" w:themeColor="text1"/>
          <w:szCs w:val="28"/>
          <w:lang w:val="en-US"/>
        </w:rPr>
        <w:t>GOST</w:t>
      </w:r>
      <w:r w:rsidRPr="00AF052D">
        <w:rPr>
          <w:color w:val="000000" w:themeColor="text1"/>
          <w:szCs w:val="28"/>
        </w:rPr>
        <w:t xml:space="preserve"> (версии 49.0 и выше)</w:t>
      </w:r>
      <w:r w:rsidRPr="00D305F3">
        <w:rPr>
          <w:rFonts w:cs="Times New Roman"/>
          <w:szCs w:val="28"/>
        </w:rPr>
        <w:t>.</w:t>
      </w:r>
    </w:p>
    <w:p w14:paraId="3B4DC8E7" w14:textId="77777777" w:rsidR="006B1EDD" w:rsidRDefault="006B1EDD" w:rsidP="006B1EDD">
      <w:pPr>
        <w:pStyle w:val="12"/>
      </w:pPr>
      <w:r>
        <w:t>Наличие программных приложений, предназначенных для работы с файлами форматов: *.docx, *.xlsx, *.rtf, *.jpg, *.jpeg, *.bmp, *.png, *.pdf.</w:t>
      </w:r>
    </w:p>
    <w:p w14:paraId="32212A2C" w14:textId="77777777" w:rsidR="006B1EDD" w:rsidRDefault="006B1EDD" w:rsidP="006B1EDD">
      <w:pPr>
        <w:pStyle w:val="aff8"/>
      </w:pPr>
    </w:p>
    <w:p w14:paraId="3D5BB52C" w14:textId="77777777" w:rsidR="006B1EDD" w:rsidRDefault="006B1EDD" w:rsidP="006B1EDD">
      <w:pPr>
        <w:pStyle w:val="aff8"/>
      </w:pPr>
    </w:p>
    <w:p w14:paraId="287AFAF8" w14:textId="77777777" w:rsidR="006B1EDD" w:rsidRPr="008F3554" w:rsidRDefault="006B1EDD" w:rsidP="006B1EDD">
      <w:pPr>
        <w:pStyle w:val="1ff3"/>
        <w:pageBreakBefore/>
      </w:pPr>
      <w:bookmarkStart w:id="22" w:name="_Toc106963784"/>
      <w:bookmarkStart w:id="23" w:name="_Toc148698897"/>
      <w:bookmarkStart w:id="24" w:name="_Toc184391627"/>
      <w:r w:rsidRPr="008F3554">
        <w:lastRenderedPageBreak/>
        <w:t>ПОДГОТОВКА К РАБОТЕ</w:t>
      </w:r>
      <w:bookmarkEnd w:id="22"/>
      <w:bookmarkEnd w:id="23"/>
      <w:bookmarkEnd w:id="24"/>
    </w:p>
    <w:p w14:paraId="10FAC0E2" w14:textId="77777777" w:rsidR="006B1EDD" w:rsidRPr="003C40CB" w:rsidRDefault="006B1EDD" w:rsidP="006B1EDD">
      <w:pPr>
        <w:pStyle w:val="2fe"/>
      </w:pPr>
      <w:bookmarkStart w:id="25" w:name="_Toc302048744"/>
      <w:bookmarkStart w:id="26" w:name="_Toc302048775"/>
      <w:bookmarkStart w:id="27" w:name="_Toc333944677"/>
      <w:bookmarkStart w:id="28" w:name="_Toc342232275"/>
      <w:bookmarkStart w:id="29" w:name="_Toc106963785"/>
      <w:bookmarkStart w:id="30" w:name="_Toc148698898"/>
      <w:bookmarkStart w:id="31" w:name="_Toc184391628"/>
      <w:r w:rsidRPr="003C40CB">
        <w:t>Состав и содержание дистрибутивного носителя данных</w:t>
      </w:r>
      <w:bookmarkEnd w:id="25"/>
      <w:bookmarkEnd w:id="26"/>
      <w:bookmarkEnd w:id="27"/>
      <w:bookmarkEnd w:id="28"/>
      <w:bookmarkEnd w:id="29"/>
      <w:bookmarkEnd w:id="30"/>
      <w:bookmarkEnd w:id="31"/>
    </w:p>
    <w:p w14:paraId="7EC647D5" w14:textId="03193CC8" w:rsidR="006B1EDD" w:rsidRDefault="006B1EDD" w:rsidP="006B1EDD">
      <w:pPr>
        <w:pStyle w:val="aff8"/>
      </w:pPr>
      <w:r>
        <w:t xml:space="preserve">Разработанная </w:t>
      </w:r>
      <w:r w:rsidR="004C04C6">
        <w:t>Ф</w:t>
      </w:r>
      <w:r w:rsidR="000240AE">
        <w:t>ГИС «Спорт»</w:t>
      </w:r>
      <w:r>
        <w:t xml:space="preserve"> передается в виде исходного кода, представляемого в электронной форме на стандартном машинном носителе после проведения приемочных испытаний. Разработанное ПО устанавливается на серверы.</w:t>
      </w:r>
    </w:p>
    <w:p w14:paraId="17BEBD41" w14:textId="7A3D8624" w:rsidR="006B1EDD" w:rsidRDefault="000240AE" w:rsidP="006B1EDD">
      <w:pPr>
        <w:pStyle w:val="aff8"/>
      </w:pPr>
      <w:r>
        <w:t xml:space="preserve">На рабочих местах </w:t>
      </w:r>
      <w:r w:rsidR="005F042F">
        <w:t>п</w:t>
      </w:r>
      <w:r w:rsidR="006B1EDD">
        <w:t xml:space="preserve">ользователей для работы с </w:t>
      </w:r>
      <w:r w:rsidR="004C04C6">
        <w:t>Ф</w:t>
      </w:r>
      <w:r w:rsidR="006B1EDD">
        <w:t>ГИС «Спорт» используется тонкий клиент (программное обеспечение (веб-браузер) для просмотра веб-сайтов, то есть для запроса веб-страниц, их обработки, вывода и перехода от одной страницы</w:t>
      </w:r>
      <w:r>
        <w:t xml:space="preserve"> к другой, установленное на ПК </w:t>
      </w:r>
      <w:r w:rsidR="005F042F">
        <w:t>п</w:t>
      </w:r>
      <w:r w:rsidR="006B1EDD">
        <w:t>ользователя), который не требует установки дополнительного программного обеспечения и загрузки данных на локальный компьютер.</w:t>
      </w:r>
    </w:p>
    <w:p w14:paraId="0B6F184B" w14:textId="77777777" w:rsidR="006B1EDD" w:rsidRDefault="006B1EDD" w:rsidP="006B1EDD">
      <w:pPr>
        <w:pStyle w:val="afffff8"/>
        <w:ind w:firstLine="0"/>
      </w:pPr>
    </w:p>
    <w:p w14:paraId="4003B922" w14:textId="77777777" w:rsidR="006B1EDD" w:rsidRPr="003C40CB" w:rsidRDefault="006B1EDD" w:rsidP="006B1EDD">
      <w:pPr>
        <w:pStyle w:val="2fe"/>
      </w:pPr>
      <w:bookmarkStart w:id="32" w:name="_Toc302048745"/>
      <w:bookmarkStart w:id="33" w:name="_Toc302048776"/>
      <w:bookmarkStart w:id="34" w:name="_Toc333944678"/>
      <w:bookmarkStart w:id="35" w:name="_Toc342232276"/>
      <w:bookmarkStart w:id="36" w:name="_Toc106963786"/>
      <w:bookmarkStart w:id="37" w:name="_Toc148698899"/>
      <w:bookmarkStart w:id="38" w:name="_Toc184391629"/>
      <w:r w:rsidRPr="003C40CB">
        <w:t>Порядок загрузки данных и программ</w:t>
      </w:r>
      <w:bookmarkEnd w:id="32"/>
      <w:bookmarkEnd w:id="33"/>
      <w:bookmarkEnd w:id="34"/>
      <w:bookmarkEnd w:id="35"/>
      <w:bookmarkEnd w:id="36"/>
      <w:bookmarkEnd w:id="37"/>
      <w:bookmarkEnd w:id="38"/>
    </w:p>
    <w:p w14:paraId="69E2168E" w14:textId="0A966A21" w:rsidR="006B1EDD" w:rsidRDefault="006B1EDD" w:rsidP="006B1EDD">
      <w:pPr>
        <w:pStyle w:val="aff8"/>
      </w:pPr>
      <w:r>
        <w:t xml:space="preserve">Доступ к </w:t>
      </w:r>
      <w:r w:rsidR="004C04C6">
        <w:t>Ф</w:t>
      </w:r>
      <w:r>
        <w:t xml:space="preserve">ГИС «Спорт» и работа с данными на локальном компьютере Пользователя осуществляются посредством веб-браузера. Перечень веб-браузеров для работы с </w:t>
      </w:r>
      <w:r w:rsidR="004C04C6">
        <w:t>Ф</w:t>
      </w:r>
      <w:r>
        <w:t>ГИС «Спорт» приведен в разделе 2.2</w:t>
      </w:r>
      <w:r w:rsidR="005F042F">
        <w:t>.</w:t>
      </w:r>
    </w:p>
    <w:p w14:paraId="2188312F" w14:textId="4772327A" w:rsidR="006B1EDD" w:rsidRDefault="006B1EDD" w:rsidP="006B1EDD">
      <w:pPr>
        <w:pStyle w:val="aff8"/>
      </w:pPr>
      <w:r>
        <w:t xml:space="preserve">Для начала работы с </w:t>
      </w:r>
      <w:r w:rsidR="004C04C6">
        <w:t>Ф</w:t>
      </w:r>
      <w:r>
        <w:t xml:space="preserve">ГИС «Спорт» необходимо перейти на адрес </w:t>
      </w:r>
      <w:r w:rsidR="005F042F">
        <w:t>Системы</w:t>
      </w:r>
      <w:r>
        <w:t>, авторизоваться с использованием сервисов ЕСИА, используя логин и пароль подтвержденной учетной записи ЕСИА.</w:t>
      </w:r>
    </w:p>
    <w:p w14:paraId="00D3ABA0" w14:textId="77777777" w:rsidR="006B1EDD" w:rsidRDefault="006B1EDD" w:rsidP="006B1EDD">
      <w:pPr>
        <w:pStyle w:val="afffff8"/>
      </w:pPr>
    </w:p>
    <w:p w14:paraId="536BBA8B" w14:textId="77777777" w:rsidR="006B1EDD" w:rsidRPr="003C40CB" w:rsidRDefault="006B1EDD" w:rsidP="006B1EDD">
      <w:pPr>
        <w:pStyle w:val="2fe"/>
      </w:pPr>
      <w:bookmarkStart w:id="39" w:name="_Toc302048746"/>
      <w:bookmarkStart w:id="40" w:name="_Toc302048777"/>
      <w:bookmarkStart w:id="41" w:name="_Toc338844627"/>
      <w:bookmarkStart w:id="42" w:name="_Toc338941004"/>
      <w:bookmarkStart w:id="43" w:name="_Toc342232277"/>
      <w:bookmarkStart w:id="44" w:name="_Toc106963787"/>
      <w:bookmarkStart w:id="45" w:name="_Toc148698900"/>
      <w:bookmarkStart w:id="46" w:name="_Toc184391630"/>
      <w:r w:rsidRPr="003C40CB">
        <w:t>Порядок проверки работоспособности</w:t>
      </w:r>
      <w:bookmarkEnd w:id="39"/>
      <w:bookmarkEnd w:id="40"/>
      <w:bookmarkEnd w:id="41"/>
      <w:bookmarkEnd w:id="42"/>
      <w:bookmarkEnd w:id="43"/>
      <w:bookmarkEnd w:id="44"/>
      <w:bookmarkEnd w:id="45"/>
      <w:bookmarkEnd w:id="46"/>
    </w:p>
    <w:p w14:paraId="66E040C9" w14:textId="4CD0323C" w:rsidR="006B1EDD" w:rsidRDefault="006B1EDD" w:rsidP="006B1EDD">
      <w:pPr>
        <w:pStyle w:val="aff8"/>
      </w:pPr>
      <w:r>
        <w:t xml:space="preserve">Работоспособность </w:t>
      </w:r>
      <w:r w:rsidR="004C04C6">
        <w:t>Ф</w:t>
      </w:r>
      <w:r>
        <w:t xml:space="preserve">ГИС «Спорт» подтверждает наличие отклика </w:t>
      </w:r>
      <w:r w:rsidR="005F042F">
        <w:t>Системы на действия п</w:t>
      </w:r>
      <w:r>
        <w:t xml:space="preserve">ользователя при переходе между страницами. </w:t>
      </w:r>
      <w:r w:rsidR="000240AE">
        <w:t>Для проверки работоспособности Подсистемы ГТО</w:t>
      </w:r>
      <w:r>
        <w:t xml:space="preserve"> </w:t>
      </w:r>
      <w:r w:rsidR="004C04C6">
        <w:t>Ф</w:t>
      </w:r>
      <w:r>
        <w:t>ГИС «Спорт» рекомендуется после его запуска выполнить следующие действия:</w:t>
      </w:r>
    </w:p>
    <w:p w14:paraId="44223F9A" w14:textId="77777777" w:rsidR="006B1EDD" w:rsidRDefault="006B1EDD" w:rsidP="004945A0">
      <w:pPr>
        <w:pStyle w:val="12"/>
        <w:numPr>
          <w:ilvl w:val="0"/>
          <w:numId w:val="36"/>
        </w:numPr>
        <w:ind w:left="1066" w:hanging="357"/>
      </w:pPr>
      <w:r>
        <w:t>Авторизоваться.</w:t>
      </w:r>
    </w:p>
    <w:p w14:paraId="70EED5F4" w14:textId="77777777" w:rsidR="006B1EDD" w:rsidRDefault="006B1EDD" w:rsidP="004945A0">
      <w:pPr>
        <w:pStyle w:val="12"/>
        <w:numPr>
          <w:ilvl w:val="0"/>
          <w:numId w:val="35"/>
        </w:numPr>
        <w:ind w:left="1066" w:hanging="357"/>
      </w:pPr>
      <w:r>
        <w:t>Нажать на любой раздел навигационного меню.</w:t>
      </w:r>
    </w:p>
    <w:p w14:paraId="1592D7C5" w14:textId="77777777" w:rsidR="006B1EDD" w:rsidRDefault="006B1EDD" w:rsidP="006B1EDD">
      <w:pPr>
        <w:pStyle w:val="aff8"/>
      </w:pPr>
      <w:r>
        <w:t>Подсистема должна открыть страницу выбранного раздела.</w:t>
      </w:r>
    </w:p>
    <w:p w14:paraId="27D79906" w14:textId="77777777" w:rsidR="006B1EDD" w:rsidRPr="003C40CB" w:rsidRDefault="006B1EDD" w:rsidP="006B1EDD">
      <w:pPr>
        <w:pStyle w:val="1ff3"/>
        <w:pageBreakBefore/>
      </w:pPr>
      <w:bookmarkStart w:id="47" w:name="_Toc106963788"/>
      <w:bookmarkStart w:id="48" w:name="_Toc148698901"/>
      <w:bookmarkStart w:id="49" w:name="_Toc184391631"/>
      <w:r w:rsidRPr="003C40CB">
        <w:lastRenderedPageBreak/>
        <w:t>ОПИСАНИЕ ФУНКЦИЙ/ОПЕРАЦИЙ</w:t>
      </w:r>
      <w:bookmarkEnd w:id="47"/>
      <w:bookmarkEnd w:id="48"/>
      <w:bookmarkEnd w:id="49"/>
    </w:p>
    <w:p w14:paraId="15163BD9" w14:textId="77777777" w:rsidR="006B1EDD" w:rsidRPr="003C40CB" w:rsidRDefault="006B1EDD" w:rsidP="006B1EDD">
      <w:pPr>
        <w:pStyle w:val="2fe"/>
      </w:pPr>
      <w:bookmarkStart w:id="50" w:name="_Toc106963789"/>
      <w:bookmarkStart w:id="51" w:name="_Toc148698902"/>
      <w:bookmarkStart w:id="52" w:name="_Toc184391632"/>
      <w:r w:rsidRPr="003C40CB">
        <w:t>Ролевая модель</w:t>
      </w:r>
      <w:bookmarkEnd w:id="50"/>
      <w:bookmarkEnd w:id="51"/>
      <w:bookmarkEnd w:id="52"/>
    </w:p>
    <w:p w14:paraId="11029DF2" w14:textId="1862E25C" w:rsidR="006B1EDD" w:rsidRDefault="006B1EDD" w:rsidP="006B1EDD">
      <w:pPr>
        <w:pStyle w:val="aff8"/>
      </w:pPr>
      <w:r>
        <w:t>Для разграниче</w:t>
      </w:r>
      <w:r w:rsidR="000240AE">
        <w:t>ния возможностей пользователей П</w:t>
      </w:r>
      <w:r>
        <w:t xml:space="preserve">одсистемы </w:t>
      </w:r>
      <w:r w:rsidR="000240AE">
        <w:t>ГТО</w:t>
      </w:r>
      <w:r>
        <w:t xml:space="preserve"> используется ролевая модель (</w:t>
      </w:r>
      <w:r w:rsidR="00312253">
        <w:fldChar w:fldCharType="begin"/>
      </w:r>
      <w:r w:rsidR="00312253">
        <w:instrText xml:space="preserve"> REF _Ref148944673 \h </w:instrText>
      </w:r>
      <w:r w:rsidR="00312253">
        <w:fldChar w:fldCharType="separate"/>
      </w:r>
      <w:r w:rsidR="00C36E3B">
        <w:t xml:space="preserve">Таблица </w:t>
      </w:r>
      <w:r w:rsidR="00C36E3B">
        <w:rPr>
          <w:noProof/>
        </w:rPr>
        <w:t>2</w:t>
      </w:r>
      <w:r w:rsidR="00312253">
        <w:fldChar w:fldCharType="end"/>
      </w:r>
      <w:r>
        <w:t>).</w:t>
      </w:r>
    </w:p>
    <w:p w14:paraId="4B5AFDBB" w14:textId="1A936CB2" w:rsidR="00C874C6" w:rsidRDefault="006B1EDD" w:rsidP="00312253">
      <w:pPr>
        <w:pStyle w:val="aff8"/>
        <w:sectPr w:rsidR="00C874C6" w:rsidSect="005B5A6F">
          <w:pgSz w:w="11906" w:h="16838"/>
          <w:pgMar w:top="1134" w:right="851" w:bottom="1134" w:left="1701" w:header="708" w:footer="708" w:gutter="0"/>
          <w:cols w:space="708"/>
          <w:docGrid w:linePitch="360"/>
        </w:sectPr>
      </w:pPr>
      <w:r>
        <w:t>Описание функций пользователя с ролью «Администратор» приведено в документе «Р</w:t>
      </w:r>
      <w:r w:rsidR="000240AE">
        <w:t>уководство администратора» для П</w:t>
      </w:r>
      <w:r>
        <w:t xml:space="preserve">одсистемы </w:t>
      </w:r>
      <w:r w:rsidR="000240AE">
        <w:t>ГТО</w:t>
      </w:r>
      <w:r>
        <w:t>.</w:t>
      </w:r>
      <w:bookmarkEnd w:id="4"/>
    </w:p>
    <w:p w14:paraId="4ACABF93" w14:textId="3C74712C" w:rsidR="00312253" w:rsidRDefault="00312253" w:rsidP="00312253">
      <w:pPr>
        <w:pStyle w:val="afffffff"/>
      </w:pPr>
      <w:bookmarkStart w:id="53" w:name="_Ref148944673"/>
      <w:r>
        <w:lastRenderedPageBreak/>
        <w:t xml:space="preserve">Таблица </w:t>
      </w:r>
      <w:r w:rsidR="00764220">
        <w:rPr>
          <w:noProof/>
        </w:rPr>
        <w:fldChar w:fldCharType="begin"/>
      </w:r>
      <w:r w:rsidR="00764220">
        <w:rPr>
          <w:noProof/>
        </w:rPr>
        <w:instrText xml:space="preserve"> SEQ Таблица \* ARABIC </w:instrText>
      </w:r>
      <w:r w:rsidR="00764220">
        <w:rPr>
          <w:noProof/>
        </w:rPr>
        <w:fldChar w:fldCharType="separate"/>
      </w:r>
      <w:r w:rsidR="00C36E3B">
        <w:rPr>
          <w:noProof/>
        </w:rPr>
        <w:t>2</w:t>
      </w:r>
      <w:r w:rsidR="00764220">
        <w:rPr>
          <w:noProof/>
        </w:rPr>
        <w:fldChar w:fldCharType="end"/>
      </w:r>
      <w:bookmarkEnd w:id="53"/>
      <w:r>
        <w:t>.</w:t>
      </w:r>
      <w:r w:rsidRPr="00312253">
        <w:t xml:space="preserve"> Ролевая модель пользователей Подсистемы ГТО</w:t>
      </w:r>
    </w:p>
    <w:tbl>
      <w:tblPr>
        <w:tblStyle w:val="affffff"/>
        <w:tblW w:w="5000" w:type="pct"/>
        <w:jc w:val="center"/>
        <w:tblLook w:val="04A0" w:firstRow="1" w:lastRow="0" w:firstColumn="1" w:lastColumn="0" w:noHBand="0" w:noVBand="1"/>
      </w:tblPr>
      <w:tblGrid>
        <w:gridCol w:w="2796"/>
        <w:gridCol w:w="3538"/>
        <w:gridCol w:w="737"/>
        <w:gridCol w:w="1179"/>
        <w:gridCol w:w="1034"/>
        <w:gridCol w:w="1261"/>
        <w:gridCol w:w="882"/>
        <w:gridCol w:w="815"/>
        <w:gridCol w:w="737"/>
        <w:gridCol w:w="882"/>
        <w:gridCol w:w="699"/>
      </w:tblGrid>
      <w:tr w:rsidR="004C04C6" w:rsidRPr="00FD55E9" w14:paraId="48653E17" w14:textId="77777777" w:rsidTr="00A5313A">
        <w:trPr>
          <w:cantSplit/>
          <w:trHeight w:val="2155"/>
          <w:tblHeader/>
          <w:jc w:val="center"/>
        </w:trPr>
        <w:tc>
          <w:tcPr>
            <w:tcW w:w="960" w:type="pct"/>
            <w:vAlign w:val="center"/>
          </w:tcPr>
          <w:p w14:paraId="3CCDD8ED" w14:textId="77777777" w:rsidR="004C04C6" w:rsidRPr="00FD55E9" w:rsidRDefault="004C04C6" w:rsidP="00A5313A">
            <w:pPr>
              <w:pStyle w:val="afffffff4"/>
            </w:pPr>
            <w:r w:rsidRPr="00FD55E9">
              <w:t>Функции</w:t>
            </w:r>
          </w:p>
        </w:tc>
        <w:tc>
          <w:tcPr>
            <w:tcW w:w="1215" w:type="pct"/>
            <w:vAlign w:val="center"/>
          </w:tcPr>
          <w:p w14:paraId="4007E260" w14:textId="77777777" w:rsidR="004C04C6" w:rsidRPr="00FD55E9" w:rsidRDefault="004C04C6" w:rsidP="00A5313A">
            <w:pPr>
              <w:pStyle w:val="afffffff4"/>
            </w:pPr>
            <w:r w:rsidRPr="00FD55E9">
              <w:t>Сценарии</w:t>
            </w:r>
          </w:p>
        </w:tc>
        <w:tc>
          <w:tcPr>
            <w:tcW w:w="253" w:type="pct"/>
            <w:textDirection w:val="btLr"/>
            <w:vAlign w:val="center"/>
          </w:tcPr>
          <w:p w14:paraId="09845465" w14:textId="77777777" w:rsidR="004C04C6" w:rsidRPr="00661E36" w:rsidRDefault="004C04C6" w:rsidP="00A5313A">
            <w:pPr>
              <w:pStyle w:val="afffffff4"/>
            </w:pPr>
            <w:r w:rsidRPr="00661E36">
              <w:t>Судья ГТО</w:t>
            </w:r>
          </w:p>
        </w:tc>
        <w:tc>
          <w:tcPr>
            <w:tcW w:w="405" w:type="pct"/>
            <w:textDirection w:val="btLr"/>
            <w:vAlign w:val="center"/>
          </w:tcPr>
          <w:p w14:paraId="34A6602A" w14:textId="77777777" w:rsidR="004C04C6" w:rsidRPr="00661E36" w:rsidRDefault="004C04C6" w:rsidP="00A5313A">
            <w:pPr>
              <w:pStyle w:val="afffffff4"/>
            </w:pPr>
            <w:r w:rsidRPr="00661E36">
              <w:t>Представитель центра тестирования</w:t>
            </w:r>
          </w:p>
        </w:tc>
        <w:tc>
          <w:tcPr>
            <w:tcW w:w="355" w:type="pct"/>
            <w:textDirection w:val="btLr"/>
            <w:vAlign w:val="center"/>
          </w:tcPr>
          <w:p w14:paraId="6DC3EAF2" w14:textId="77777777" w:rsidR="004C04C6" w:rsidRPr="00661E36" w:rsidRDefault="004C04C6" w:rsidP="00A5313A">
            <w:pPr>
              <w:pStyle w:val="afffffff4"/>
            </w:pPr>
            <w:r w:rsidRPr="00661E36">
              <w:t>Представитель регионального оператора</w:t>
            </w:r>
          </w:p>
        </w:tc>
        <w:tc>
          <w:tcPr>
            <w:tcW w:w="433" w:type="pct"/>
            <w:textDirection w:val="btLr"/>
            <w:vAlign w:val="center"/>
          </w:tcPr>
          <w:p w14:paraId="10192EE4" w14:textId="77777777" w:rsidR="004C04C6" w:rsidRPr="00661E36" w:rsidRDefault="004C04C6" w:rsidP="00A5313A">
            <w:pPr>
              <w:pStyle w:val="afffffff4"/>
            </w:pPr>
            <w:r w:rsidRPr="00661E36">
              <w:t>Представитель федерального оператора</w:t>
            </w:r>
          </w:p>
        </w:tc>
        <w:tc>
          <w:tcPr>
            <w:tcW w:w="303" w:type="pct"/>
            <w:textDirection w:val="btLr"/>
            <w:vAlign w:val="center"/>
          </w:tcPr>
          <w:p w14:paraId="3128A6BD" w14:textId="77777777" w:rsidR="004C04C6" w:rsidRPr="00661E36" w:rsidRDefault="004C04C6" w:rsidP="00A5313A">
            <w:pPr>
              <w:pStyle w:val="afffffff4"/>
            </w:pPr>
            <w:r w:rsidRPr="00661E36">
              <w:t>Участник ВФСК ГТО</w:t>
            </w:r>
          </w:p>
        </w:tc>
        <w:tc>
          <w:tcPr>
            <w:tcW w:w="280" w:type="pct"/>
            <w:textDirection w:val="btLr"/>
          </w:tcPr>
          <w:p w14:paraId="7F916631" w14:textId="77777777" w:rsidR="004C04C6" w:rsidRPr="00661E36" w:rsidRDefault="004C04C6" w:rsidP="00A5313A">
            <w:pPr>
              <w:pStyle w:val="afffffff4"/>
            </w:pPr>
            <w:r w:rsidRPr="00661E36">
              <w:t>Представитель ОИВ субъекта РФ</w:t>
            </w:r>
          </w:p>
        </w:tc>
        <w:tc>
          <w:tcPr>
            <w:tcW w:w="253" w:type="pct"/>
            <w:textDirection w:val="btLr"/>
          </w:tcPr>
          <w:p w14:paraId="080A5539" w14:textId="77777777" w:rsidR="004C04C6" w:rsidRPr="00661E36" w:rsidRDefault="004C04C6" w:rsidP="00A5313A">
            <w:pPr>
              <w:pStyle w:val="afffffff4"/>
            </w:pPr>
            <w:r w:rsidRPr="00661E36">
              <w:t>Минспорт России</w:t>
            </w:r>
          </w:p>
        </w:tc>
        <w:tc>
          <w:tcPr>
            <w:tcW w:w="303" w:type="pct"/>
            <w:textDirection w:val="btLr"/>
            <w:vAlign w:val="center"/>
          </w:tcPr>
          <w:p w14:paraId="0F742315" w14:textId="77777777" w:rsidR="004C04C6" w:rsidRPr="00661E36" w:rsidRDefault="004C04C6" w:rsidP="00A5313A">
            <w:pPr>
              <w:pStyle w:val="afffffff4"/>
            </w:pPr>
            <w:r w:rsidRPr="00661E36">
              <w:t>Администратор</w:t>
            </w:r>
          </w:p>
        </w:tc>
        <w:tc>
          <w:tcPr>
            <w:tcW w:w="240" w:type="pct"/>
            <w:textDirection w:val="btLr"/>
          </w:tcPr>
          <w:p w14:paraId="75729905" w14:textId="77777777" w:rsidR="004C04C6" w:rsidRPr="00661E36" w:rsidRDefault="004C04C6" w:rsidP="00A5313A">
            <w:pPr>
              <w:pStyle w:val="afffffff4"/>
            </w:pPr>
            <w:r w:rsidRPr="00661E36">
              <w:t>Подсистема ГТО</w:t>
            </w:r>
          </w:p>
        </w:tc>
      </w:tr>
      <w:tr w:rsidR="004C04C6" w:rsidRPr="00FD55E9" w14:paraId="3628F635" w14:textId="77777777" w:rsidTr="00A5313A">
        <w:trPr>
          <w:trHeight w:val="375"/>
          <w:jc w:val="center"/>
        </w:trPr>
        <w:tc>
          <w:tcPr>
            <w:tcW w:w="960" w:type="pct"/>
            <w:vMerge w:val="restart"/>
          </w:tcPr>
          <w:p w14:paraId="6F0BDA22" w14:textId="77777777" w:rsidR="004C04C6" w:rsidRPr="00FD55E9" w:rsidRDefault="004C04C6" w:rsidP="00A5313A">
            <w:pPr>
              <w:pStyle w:val="afffffff2"/>
              <w:rPr>
                <w:rStyle w:val="docdata"/>
                <w:rFonts w:eastAsia="0"/>
              </w:rPr>
            </w:pPr>
            <w:r w:rsidRPr="00FD55E9">
              <w:rPr>
                <w:rStyle w:val="docdata"/>
                <w:rFonts w:eastAsia="0"/>
              </w:rPr>
              <w:t>Управление данными об участнике ВФСК ГТО</w:t>
            </w:r>
          </w:p>
        </w:tc>
        <w:tc>
          <w:tcPr>
            <w:tcW w:w="1215" w:type="pct"/>
          </w:tcPr>
          <w:p w14:paraId="34BC4C21" w14:textId="77777777" w:rsidR="004C04C6" w:rsidRPr="00FD55E9" w:rsidRDefault="004C04C6" w:rsidP="00A5313A">
            <w:pPr>
              <w:pStyle w:val="afffffff2"/>
            </w:pPr>
            <w:r w:rsidRPr="00FD55E9">
              <w:t>Поиск участников ВФСК ГТО в перечне по заданным параметрам</w:t>
            </w:r>
          </w:p>
        </w:tc>
        <w:tc>
          <w:tcPr>
            <w:tcW w:w="253" w:type="pct"/>
            <w:vAlign w:val="center"/>
          </w:tcPr>
          <w:p w14:paraId="36C1588B" w14:textId="77777777" w:rsidR="004C04C6" w:rsidRPr="00FD55E9" w:rsidRDefault="004C04C6" w:rsidP="00A5313A">
            <w:pPr>
              <w:pStyle w:val="afffffff2"/>
              <w:jc w:val="center"/>
            </w:pPr>
          </w:p>
        </w:tc>
        <w:tc>
          <w:tcPr>
            <w:tcW w:w="405" w:type="pct"/>
            <w:vAlign w:val="center"/>
          </w:tcPr>
          <w:p w14:paraId="326E9C12" w14:textId="77777777" w:rsidR="004C04C6" w:rsidRPr="00FD55E9" w:rsidRDefault="004C04C6" w:rsidP="00A5313A">
            <w:pPr>
              <w:pStyle w:val="afffffff2"/>
              <w:jc w:val="center"/>
            </w:pPr>
            <w:r w:rsidRPr="00FD55E9">
              <w:t>Х</w:t>
            </w:r>
          </w:p>
        </w:tc>
        <w:tc>
          <w:tcPr>
            <w:tcW w:w="355" w:type="pct"/>
            <w:vAlign w:val="center"/>
          </w:tcPr>
          <w:p w14:paraId="586634A1" w14:textId="77777777" w:rsidR="004C04C6" w:rsidRPr="00FD55E9" w:rsidRDefault="004C04C6" w:rsidP="00A5313A">
            <w:pPr>
              <w:pStyle w:val="afffffff2"/>
              <w:jc w:val="center"/>
            </w:pPr>
            <w:r w:rsidRPr="00FD55E9">
              <w:t>Х</w:t>
            </w:r>
          </w:p>
        </w:tc>
        <w:tc>
          <w:tcPr>
            <w:tcW w:w="433" w:type="pct"/>
            <w:vAlign w:val="center"/>
          </w:tcPr>
          <w:p w14:paraId="63FDF960" w14:textId="77777777" w:rsidR="004C04C6" w:rsidRPr="00FD55E9" w:rsidRDefault="004C04C6" w:rsidP="00A5313A">
            <w:pPr>
              <w:pStyle w:val="afffffff2"/>
              <w:jc w:val="center"/>
            </w:pPr>
            <w:r w:rsidRPr="00FD55E9">
              <w:t>Х</w:t>
            </w:r>
          </w:p>
        </w:tc>
        <w:tc>
          <w:tcPr>
            <w:tcW w:w="303" w:type="pct"/>
            <w:vAlign w:val="center"/>
          </w:tcPr>
          <w:p w14:paraId="2154BF81" w14:textId="77777777" w:rsidR="004C04C6" w:rsidRPr="00FD55E9" w:rsidRDefault="004C04C6" w:rsidP="00A5313A">
            <w:pPr>
              <w:pStyle w:val="afffffff2"/>
              <w:jc w:val="center"/>
            </w:pPr>
          </w:p>
        </w:tc>
        <w:tc>
          <w:tcPr>
            <w:tcW w:w="280" w:type="pct"/>
            <w:vAlign w:val="center"/>
          </w:tcPr>
          <w:p w14:paraId="4B43735B" w14:textId="77777777" w:rsidR="004C04C6" w:rsidRPr="00FD55E9" w:rsidRDefault="004C04C6" w:rsidP="00A5313A">
            <w:pPr>
              <w:pStyle w:val="afffffff2"/>
              <w:jc w:val="center"/>
            </w:pPr>
          </w:p>
        </w:tc>
        <w:tc>
          <w:tcPr>
            <w:tcW w:w="253" w:type="pct"/>
            <w:vAlign w:val="center"/>
          </w:tcPr>
          <w:p w14:paraId="75AD4C70" w14:textId="77777777" w:rsidR="004C04C6" w:rsidRPr="00FD55E9" w:rsidRDefault="004C04C6" w:rsidP="00A5313A">
            <w:pPr>
              <w:pStyle w:val="afffffff2"/>
              <w:jc w:val="center"/>
            </w:pPr>
          </w:p>
        </w:tc>
        <w:tc>
          <w:tcPr>
            <w:tcW w:w="303" w:type="pct"/>
            <w:vAlign w:val="center"/>
          </w:tcPr>
          <w:p w14:paraId="145A517D" w14:textId="77777777" w:rsidR="004C04C6" w:rsidRPr="00FD55E9" w:rsidRDefault="004C04C6" w:rsidP="00A5313A">
            <w:pPr>
              <w:pStyle w:val="afffffff2"/>
              <w:jc w:val="center"/>
            </w:pPr>
            <w:r w:rsidRPr="00FD55E9">
              <w:t>Х</w:t>
            </w:r>
          </w:p>
        </w:tc>
        <w:tc>
          <w:tcPr>
            <w:tcW w:w="240" w:type="pct"/>
            <w:vAlign w:val="center"/>
          </w:tcPr>
          <w:p w14:paraId="67F4D1FE" w14:textId="77777777" w:rsidR="004C04C6" w:rsidRPr="00FD55E9" w:rsidRDefault="004C04C6" w:rsidP="00A5313A">
            <w:pPr>
              <w:pStyle w:val="afffffff2"/>
              <w:jc w:val="center"/>
            </w:pPr>
          </w:p>
        </w:tc>
      </w:tr>
      <w:tr w:rsidR="004C04C6" w:rsidRPr="00FD55E9" w14:paraId="20BCDD1B" w14:textId="77777777" w:rsidTr="00A5313A">
        <w:trPr>
          <w:trHeight w:val="301"/>
          <w:jc w:val="center"/>
        </w:trPr>
        <w:tc>
          <w:tcPr>
            <w:tcW w:w="960" w:type="pct"/>
            <w:vMerge/>
          </w:tcPr>
          <w:p w14:paraId="5C7A2F89" w14:textId="77777777" w:rsidR="004C04C6" w:rsidRPr="00FD55E9" w:rsidRDefault="004C04C6" w:rsidP="00A5313A">
            <w:pPr>
              <w:pStyle w:val="afffffff2"/>
            </w:pPr>
          </w:p>
        </w:tc>
        <w:tc>
          <w:tcPr>
            <w:tcW w:w="1215" w:type="pct"/>
          </w:tcPr>
          <w:p w14:paraId="567E8444" w14:textId="77777777" w:rsidR="004C04C6" w:rsidRPr="00FD55E9" w:rsidRDefault="004C04C6" w:rsidP="00A5313A">
            <w:pPr>
              <w:pStyle w:val="afffffff2"/>
            </w:pPr>
            <w:r w:rsidRPr="00FD55E9">
              <w:t>Просмотр карточки участника ВФСК ГТО</w:t>
            </w:r>
          </w:p>
        </w:tc>
        <w:tc>
          <w:tcPr>
            <w:tcW w:w="253" w:type="pct"/>
            <w:vAlign w:val="center"/>
          </w:tcPr>
          <w:p w14:paraId="4EA51B50" w14:textId="77777777" w:rsidR="004C04C6" w:rsidRPr="00FD55E9" w:rsidRDefault="004C04C6" w:rsidP="00A5313A">
            <w:pPr>
              <w:pStyle w:val="afffffff2"/>
              <w:jc w:val="center"/>
            </w:pPr>
          </w:p>
        </w:tc>
        <w:tc>
          <w:tcPr>
            <w:tcW w:w="405" w:type="pct"/>
            <w:vAlign w:val="center"/>
          </w:tcPr>
          <w:p w14:paraId="2F15BA82" w14:textId="77777777" w:rsidR="004C04C6" w:rsidRPr="00FD55E9" w:rsidRDefault="004C04C6" w:rsidP="00A5313A">
            <w:pPr>
              <w:pStyle w:val="afffffff2"/>
              <w:jc w:val="center"/>
            </w:pPr>
            <w:r w:rsidRPr="00FD55E9">
              <w:t>Х</w:t>
            </w:r>
          </w:p>
        </w:tc>
        <w:tc>
          <w:tcPr>
            <w:tcW w:w="355" w:type="pct"/>
            <w:vAlign w:val="center"/>
          </w:tcPr>
          <w:p w14:paraId="6FA0DD06" w14:textId="77777777" w:rsidR="004C04C6" w:rsidRPr="00FD55E9" w:rsidRDefault="004C04C6" w:rsidP="00A5313A">
            <w:pPr>
              <w:pStyle w:val="afffffff2"/>
              <w:jc w:val="center"/>
            </w:pPr>
            <w:r w:rsidRPr="00FD55E9">
              <w:t>Х</w:t>
            </w:r>
          </w:p>
        </w:tc>
        <w:tc>
          <w:tcPr>
            <w:tcW w:w="433" w:type="pct"/>
            <w:vAlign w:val="center"/>
          </w:tcPr>
          <w:p w14:paraId="094C1A2E" w14:textId="77777777" w:rsidR="004C04C6" w:rsidRPr="00FD55E9" w:rsidRDefault="004C04C6" w:rsidP="00A5313A">
            <w:pPr>
              <w:pStyle w:val="afffffff2"/>
              <w:jc w:val="center"/>
            </w:pPr>
            <w:r w:rsidRPr="00FD55E9">
              <w:t>Х</w:t>
            </w:r>
          </w:p>
        </w:tc>
        <w:tc>
          <w:tcPr>
            <w:tcW w:w="303" w:type="pct"/>
            <w:vAlign w:val="center"/>
          </w:tcPr>
          <w:p w14:paraId="479518DF" w14:textId="77777777" w:rsidR="004C04C6" w:rsidRPr="00FD55E9" w:rsidRDefault="004C04C6" w:rsidP="00A5313A">
            <w:pPr>
              <w:pStyle w:val="afffffff2"/>
              <w:jc w:val="center"/>
            </w:pPr>
          </w:p>
        </w:tc>
        <w:tc>
          <w:tcPr>
            <w:tcW w:w="280" w:type="pct"/>
            <w:vAlign w:val="center"/>
          </w:tcPr>
          <w:p w14:paraId="3DE80BC3" w14:textId="77777777" w:rsidR="004C04C6" w:rsidRPr="00FD55E9" w:rsidRDefault="004C04C6" w:rsidP="00A5313A">
            <w:pPr>
              <w:pStyle w:val="afffffff2"/>
              <w:jc w:val="center"/>
            </w:pPr>
          </w:p>
        </w:tc>
        <w:tc>
          <w:tcPr>
            <w:tcW w:w="253" w:type="pct"/>
            <w:vAlign w:val="center"/>
          </w:tcPr>
          <w:p w14:paraId="0A180F23" w14:textId="77777777" w:rsidR="004C04C6" w:rsidRPr="00FD55E9" w:rsidRDefault="004C04C6" w:rsidP="00A5313A">
            <w:pPr>
              <w:pStyle w:val="afffffff2"/>
              <w:jc w:val="center"/>
            </w:pPr>
          </w:p>
        </w:tc>
        <w:tc>
          <w:tcPr>
            <w:tcW w:w="303" w:type="pct"/>
            <w:vAlign w:val="center"/>
          </w:tcPr>
          <w:p w14:paraId="58095647" w14:textId="77777777" w:rsidR="004C04C6" w:rsidRPr="00FD55E9" w:rsidRDefault="004C04C6" w:rsidP="00A5313A">
            <w:pPr>
              <w:pStyle w:val="afffffff2"/>
              <w:jc w:val="center"/>
            </w:pPr>
            <w:r w:rsidRPr="00FD55E9">
              <w:t>Х</w:t>
            </w:r>
          </w:p>
        </w:tc>
        <w:tc>
          <w:tcPr>
            <w:tcW w:w="240" w:type="pct"/>
            <w:vAlign w:val="center"/>
          </w:tcPr>
          <w:p w14:paraId="793FD435" w14:textId="77777777" w:rsidR="004C04C6" w:rsidRPr="00FD55E9" w:rsidRDefault="004C04C6" w:rsidP="00A5313A">
            <w:pPr>
              <w:pStyle w:val="afffffff2"/>
              <w:jc w:val="center"/>
            </w:pPr>
          </w:p>
        </w:tc>
      </w:tr>
      <w:tr w:rsidR="004C04C6" w:rsidRPr="00FD55E9" w14:paraId="5E975600" w14:textId="77777777" w:rsidTr="00A5313A">
        <w:trPr>
          <w:trHeight w:val="309"/>
          <w:jc w:val="center"/>
        </w:trPr>
        <w:tc>
          <w:tcPr>
            <w:tcW w:w="960" w:type="pct"/>
            <w:vMerge/>
          </w:tcPr>
          <w:p w14:paraId="087B255C" w14:textId="77777777" w:rsidR="004C04C6" w:rsidRPr="00FD55E9" w:rsidRDefault="004C04C6" w:rsidP="00A5313A">
            <w:pPr>
              <w:pStyle w:val="afffffff2"/>
            </w:pPr>
          </w:p>
        </w:tc>
        <w:tc>
          <w:tcPr>
            <w:tcW w:w="1215" w:type="pct"/>
          </w:tcPr>
          <w:p w14:paraId="7754F803" w14:textId="77777777" w:rsidR="004C04C6" w:rsidRPr="00FD55E9" w:rsidRDefault="004C04C6" w:rsidP="00A5313A">
            <w:pPr>
              <w:pStyle w:val="afffffff2"/>
            </w:pPr>
            <w:r w:rsidRPr="00FD55E9">
              <w:t>Редактирование карточки участника ВФСК ГТО</w:t>
            </w:r>
          </w:p>
        </w:tc>
        <w:tc>
          <w:tcPr>
            <w:tcW w:w="253" w:type="pct"/>
            <w:vAlign w:val="center"/>
          </w:tcPr>
          <w:p w14:paraId="11BB70C5" w14:textId="77777777" w:rsidR="004C04C6" w:rsidRPr="00FD55E9" w:rsidRDefault="004C04C6" w:rsidP="00A5313A">
            <w:pPr>
              <w:pStyle w:val="afffffff2"/>
              <w:jc w:val="center"/>
            </w:pPr>
          </w:p>
        </w:tc>
        <w:tc>
          <w:tcPr>
            <w:tcW w:w="405" w:type="pct"/>
            <w:vAlign w:val="center"/>
          </w:tcPr>
          <w:p w14:paraId="5EE1FBC6" w14:textId="77777777" w:rsidR="004C04C6" w:rsidRPr="00FD55E9" w:rsidRDefault="004C04C6" w:rsidP="00A5313A">
            <w:pPr>
              <w:pStyle w:val="afffffff2"/>
              <w:jc w:val="center"/>
            </w:pPr>
            <w:r w:rsidRPr="00FD55E9">
              <w:t>Х</w:t>
            </w:r>
          </w:p>
        </w:tc>
        <w:tc>
          <w:tcPr>
            <w:tcW w:w="355" w:type="pct"/>
            <w:vAlign w:val="center"/>
          </w:tcPr>
          <w:p w14:paraId="1E84BC57" w14:textId="77777777" w:rsidR="004C04C6" w:rsidRPr="00FD55E9" w:rsidRDefault="004C04C6" w:rsidP="00A5313A">
            <w:pPr>
              <w:pStyle w:val="afffffff2"/>
              <w:jc w:val="center"/>
            </w:pPr>
            <w:r w:rsidRPr="00FD55E9">
              <w:t>Х</w:t>
            </w:r>
          </w:p>
        </w:tc>
        <w:tc>
          <w:tcPr>
            <w:tcW w:w="433" w:type="pct"/>
            <w:vAlign w:val="center"/>
          </w:tcPr>
          <w:p w14:paraId="653A0E2D" w14:textId="77777777" w:rsidR="004C04C6" w:rsidRPr="00FD55E9" w:rsidRDefault="004C04C6" w:rsidP="00A5313A">
            <w:pPr>
              <w:pStyle w:val="afffffff2"/>
              <w:jc w:val="center"/>
            </w:pPr>
            <w:r w:rsidRPr="00FD55E9">
              <w:t>Х</w:t>
            </w:r>
          </w:p>
        </w:tc>
        <w:tc>
          <w:tcPr>
            <w:tcW w:w="303" w:type="pct"/>
            <w:vAlign w:val="center"/>
          </w:tcPr>
          <w:p w14:paraId="7F3EB381" w14:textId="77777777" w:rsidR="004C04C6" w:rsidRPr="00FD55E9" w:rsidRDefault="004C04C6" w:rsidP="00A5313A">
            <w:pPr>
              <w:pStyle w:val="afffffff2"/>
              <w:jc w:val="center"/>
            </w:pPr>
          </w:p>
        </w:tc>
        <w:tc>
          <w:tcPr>
            <w:tcW w:w="280" w:type="pct"/>
            <w:vAlign w:val="center"/>
          </w:tcPr>
          <w:p w14:paraId="23794FEE" w14:textId="77777777" w:rsidR="004C04C6" w:rsidRPr="00FD55E9" w:rsidRDefault="004C04C6" w:rsidP="00A5313A">
            <w:pPr>
              <w:pStyle w:val="afffffff2"/>
              <w:jc w:val="center"/>
            </w:pPr>
          </w:p>
        </w:tc>
        <w:tc>
          <w:tcPr>
            <w:tcW w:w="253" w:type="pct"/>
            <w:vAlign w:val="center"/>
          </w:tcPr>
          <w:p w14:paraId="7FFC1EDF" w14:textId="77777777" w:rsidR="004C04C6" w:rsidRPr="00FD55E9" w:rsidRDefault="004C04C6" w:rsidP="00A5313A">
            <w:pPr>
              <w:pStyle w:val="afffffff2"/>
              <w:jc w:val="center"/>
            </w:pPr>
          </w:p>
        </w:tc>
        <w:tc>
          <w:tcPr>
            <w:tcW w:w="303" w:type="pct"/>
            <w:vAlign w:val="center"/>
          </w:tcPr>
          <w:p w14:paraId="063940CF" w14:textId="77777777" w:rsidR="004C04C6" w:rsidRPr="00FD55E9" w:rsidRDefault="004C04C6" w:rsidP="00A5313A">
            <w:pPr>
              <w:pStyle w:val="afffffff2"/>
              <w:jc w:val="center"/>
            </w:pPr>
            <w:r w:rsidRPr="00FD55E9">
              <w:t>Х</w:t>
            </w:r>
          </w:p>
        </w:tc>
        <w:tc>
          <w:tcPr>
            <w:tcW w:w="240" w:type="pct"/>
            <w:vAlign w:val="center"/>
          </w:tcPr>
          <w:p w14:paraId="5D77F8F9" w14:textId="77777777" w:rsidR="004C04C6" w:rsidRPr="00FD55E9" w:rsidRDefault="004C04C6" w:rsidP="00A5313A">
            <w:pPr>
              <w:pStyle w:val="afffffff2"/>
              <w:jc w:val="center"/>
            </w:pPr>
          </w:p>
        </w:tc>
      </w:tr>
      <w:tr w:rsidR="004C04C6" w:rsidRPr="00FD55E9" w14:paraId="77427D02" w14:textId="77777777" w:rsidTr="00A5313A">
        <w:trPr>
          <w:trHeight w:val="175"/>
          <w:jc w:val="center"/>
        </w:trPr>
        <w:tc>
          <w:tcPr>
            <w:tcW w:w="960" w:type="pct"/>
            <w:vMerge/>
          </w:tcPr>
          <w:p w14:paraId="6ECB2D44" w14:textId="77777777" w:rsidR="004C04C6" w:rsidRPr="00FD55E9" w:rsidRDefault="004C04C6" w:rsidP="00A5313A">
            <w:pPr>
              <w:pStyle w:val="afffffff2"/>
            </w:pPr>
          </w:p>
        </w:tc>
        <w:tc>
          <w:tcPr>
            <w:tcW w:w="1215" w:type="pct"/>
          </w:tcPr>
          <w:p w14:paraId="03947FCB" w14:textId="77777777" w:rsidR="004C04C6" w:rsidRPr="00FD55E9" w:rsidRDefault="004C04C6" w:rsidP="00A5313A">
            <w:pPr>
              <w:pStyle w:val="afffffff2"/>
            </w:pPr>
            <w:r w:rsidRPr="00FD55E9">
              <w:t>Изменение статуса участника в статус «Удален»</w:t>
            </w:r>
          </w:p>
        </w:tc>
        <w:tc>
          <w:tcPr>
            <w:tcW w:w="253" w:type="pct"/>
            <w:vAlign w:val="center"/>
          </w:tcPr>
          <w:p w14:paraId="72F74C69" w14:textId="77777777" w:rsidR="004C04C6" w:rsidRPr="00FD55E9" w:rsidRDefault="004C04C6" w:rsidP="00A5313A">
            <w:pPr>
              <w:pStyle w:val="afffffff2"/>
              <w:jc w:val="center"/>
            </w:pPr>
          </w:p>
        </w:tc>
        <w:tc>
          <w:tcPr>
            <w:tcW w:w="405" w:type="pct"/>
            <w:vAlign w:val="center"/>
          </w:tcPr>
          <w:p w14:paraId="143B44CB" w14:textId="77777777" w:rsidR="004C04C6" w:rsidRPr="00FD55E9" w:rsidRDefault="004C04C6" w:rsidP="00A5313A">
            <w:pPr>
              <w:pStyle w:val="afffffff2"/>
              <w:jc w:val="center"/>
            </w:pPr>
          </w:p>
        </w:tc>
        <w:tc>
          <w:tcPr>
            <w:tcW w:w="355" w:type="pct"/>
            <w:vAlign w:val="center"/>
          </w:tcPr>
          <w:p w14:paraId="40CAE1E8" w14:textId="77777777" w:rsidR="004C04C6" w:rsidRPr="00FD55E9" w:rsidRDefault="004C04C6" w:rsidP="00A5313A">
            <w:pPr>
              <w:pStyle w:val="afffffff2"/>
              <w:jc w:val="center"/>
            </w:pPr>
          </w:p>
        </w:tc>
        <w:tc>
          <w:tcPr>
            <w:tcW w:w="433" w:type="pct"/>
            <w:vAlign w:val="center"/>
          </w:tcPr>
          <w:p w14:paraId="42496A08" w14:textId="77777777" w:rsidR="004C04C6" w:rsidRPr="00FD55E9" w:rsidRDefault="004C04C6" w:rsidP="00A5313A">
            <w:pPr>
              <w:pStyle w:val="afffffff2"/>
              <w:jc w:val="center"/>
            </w:pPr>
            <w:r w:rsidRPr="00FD55E9">
              <w:t>Х</w:t>
            </w:r>
          </w:p>
        </w:tc>
        <w:tc>
          <w:tcPr>
            <w:tcW w:w="303" w:type="pct"/>
            <w:vAlign w:val="center"/>
          </w:tcPr>
          <w:p w14:paraId="15758C33" w14:textId="77777777" w:rsidR="004C04C6" w:rsidRPr="00FD55E9" w:rsidRDefault="004C04C6" w:rsidP="00A5313A">
            <w:pPr>
              <w:pStyle w:val="afffffff2"/>
              <w:jc w:val="center"/>
            </w:pPr>
          </w:p>
        </w:tc>
        <w:tc>
          <w:tcPr>
            <w:tcW w:w="280" w:type="pct"/>
            <w:vAlign w:val="center"/>
          </w:tcPr>
          <w:p w14:paraId="59904B74" w14:textId="77777777" w:rsidR="004C04C6" w:rsidRPr="00FD55E9" w:rsidRDefault="004C04C6" w:rsidP="00A5313A">
            <w:pPr>
              <w:pStyle w:val="afffffff2"/>
              <w:jc w:val="center"/>
            </w:pPr>
          </w:p>
        </w:tc>
        <w:tc>
          <w:tcPr>
            <w:tcW w:w="253" w:type="pct"/>
            <w:vAlign w:val="center"/>
          </w:tcPr>
          <w:p w14:paraId="0FAB938F" w14:textId="77777777" w:rsidR="004C04C6" w:rsidRPr="00FD55E9" w:rsidRDefault="004C04C6" w:rsidP="00A5313A">
            <w:pPr>
              <w:pStyle w:val="afffffff2"/>
              <w:jc w:val="center"/>
            </w:pPr>
          </w:p>
        </w:tc>
        <w:tc>
          <w:tcPr>
            <w:tcW w:w="303" w:type="pct"/>
            <w:vAlign w:val="center"/>
          </w:tcPr>
          <w:p w14:paraId="44489670" w14:textId="77777777" w:rsidR="004C04C6" w:rsidRPr="00FD55E9" w:rsidRDefault="004C04C6" w:rsidP="00A5313A">
            <w:pPr>
              <w:pStyle w:val="afffffff2"/>
              <w:jc w:val="center"/>
            </w:pPr>
            <w:r w:rsidRPr="00FD55E9">
              <w:t>Х</w:t>
            </w:r>
          </w:p>
        </w:tc>
        <w:tc>
          <w:tcPr>
            <w:tcW w:w="240" w:type="pct"/>
            <w:vAlign w:val="center"/>
          </w:tcPr>
          <w:p w14:paraId="2FC01716" w14:textId="77777777" w:rsidR="004C04C6" w:rsidRPr="00FD55E9" w:rsidRDefault="004C04C6" w:rsidP="00A5313A">
            <w:pPr>
              <w:pStyle w:val="afffffff2"/>
              <w:jc w:val="center"/>
            </w:pPr>
          </w:p>
        </w:tc>
      </w:tr>
      <w:tr w:rsidR="004C04C6" w:rsidRPr="00FD55E9" w14:paraId="5741C07E" w14:textId="77777777" w:rsidTr="00A5313A">
        <w:trPr>
          <w:trHeight w:val="325"/>
          <w:jc w:val="center"/>
        </w:trPr>
        <w:tc>
          <w:tcPr>
            <w:tcW w:w="960" w:type="pct"/>
            <w:vMerge/>
          </w:tcPr>
          <w:p w14:paraId="4CC2A3A5" w14:textId="77777777" w:rsidR="004C04C6" w:rsidRPr="00FD55E9" w:rsidRDefault="004C04C6" w:rsidP="00A5313A">
            <w:pPr>
              <w:pStyle w:val="afffffff2"/>
            </w:pPr>
          </w:p>
        </w:tc>
        <w:tc>
          <w:tcPr>
            <w:tcW w:w="1215" w:type="pct"/>
          </w:tcPr>
          <w:p w14:paraId="620CDCC3" w14:textId="77777777" w:rsidR="004C04C6" w:rsidRPr="00FD55E9" w:rsidRDefault="004C04C6" w:rsidP="00A5313A">
            <w:pPr>
              <w:pStyle w:val="afffffff2"/>
            </w:pPr>
            <w:r w:rsidRPr="00FD55E9">
              <w:t>Изменение статуса участника в статус «Архив»</w:t>
            </w:r>
          </w:p>
        </w:tc>
        <w:tc>
          <w:tcPr>
            <w:tcW w:w="253" w:type="pct"/>
            <w:vAlign w:val="center"/>
          </w:tcPr>
          <w:p w14:paraId="227E0D4B" w14:textId="77777777" w:rsidR="004C04C6" w:rsidRPr="00FD55E9" w:rsidRDefault="004C04C6" w:rsidP="00A5313A">
            <w:pPr>
              <w:pStyle w:val="afffffff2"/>
              <w:jc w:val="center"/>
            </w:pPr>
          </w:p>
        </w:tc>
        <w:tc>
          <w:tcPr>
            <w:tcW w:w="405" w:type="pct"/>
            <w:vAlign w:val="center"/>
          </w:tcPr>
          <w:p w14:paraId="58D0B1AA" w14:textId="77777777" w:rsidR="004C04C6" w:rsidRPr="00FD55E9" w:rsidRDefault="004C04C6" w:rsidP="00A5313A">
            <w:pPr>
              <w:pStyle w:val="afffffff2"/>
              <w:jc w:val="center"/>
            </w:pPr>
            <w:r w:rsidRPr="00FD55E9">
              <w:t>Х</w:t>
            </w:r>
          </w:p>
        </w:tc>
        <w:tc>
          <w:tcPr>
            <w:tcW w:w="355" w:type="pct"/>
            <w:vAlign w:val="center"/>
          </w:tcPr>
          <w:p w14:paraId="593CA22B" w14:textId="77777777" w:rsidR="004C04C6" w:rsidRPr="00FD55E9" w:rsidRDefault="004C04C6" w:rsidP="00A5313A">
            <w:pPr>
              <w:pStyle w:val="afffffff2"/>
              <w:jc w:val="center"/>
            </w:pPr>
            <w:r w:rsidRPr="00FD55E9">
              <w:t>Х</w:t>
            </w:r>
          </w:p>
        </w:tc>
        <w:tc>
          <w:tcPr>
            <w:tcW w:w="433" w:type="pct"/>
            <w:vAlign w:val="center"/>
          </w:tcPr>
          <w:p w14:paraId="06263C8B" w14:textId="77777777" w:rsidR="004C04C6" w:rsidRPr="00FD55E9" w:rsidRDefault="004C04C6" w:rsidP="00A5313A">
            <w:pPr>
              <w:pStyle w:val="afffffff2"/>
              <w:jc w:val="center"/>
            </w:pPr>
            <w:r w:rsidRPr="00FD55E9">
              <w:t>Х</w:t>
            </w:r>
          </w:p>
        </w:tc>
        <w:tc>
          <w:tcPr>
            <w:tcW w:w="303" w:type="pct"/>
            <w:vAlign w:val="center"/>
          </w:tcPr>
          <w:p w14:paraId="03ED49B6" w14:textId="77777777" w:rsidR="004C04C6" w:rsidRPr="00FD55E9" w:rsidRDefault="004C04C6" w:rsidP="00A5313A">
            <w:pPr>
              <w:pStyle w:val="afffffff2"/>
              <w:jc w:val="center"/>
            </w:pPr>
          </w:p>
        </w:tc>
        <w:tc>
          <w:tcPr>
            <w:tcW w:w="280" w:type="pct"/>
            <w:vAlign w:val="center"/>
          </w:tcPr>
          <w:p w14:paraId="41317AD9" w14:textId="77777777" w:rsidR="004C04C6" w:rsidRPr="00FD55E9" w:rsidRDefault="004C04C6" w:rsidP="00A5313A">
            <w:pPr>
              <w:pStyle w:val="afffffff2"/>
              <w:jc w:val="center"/>
            </w:pPr>
          </w:p>
        </w:tc>
        <w:tc>
          <w:tcPr>
            <w:tcW w:w="253" w:type="pct"/>
            <w:vAlign w:val="center"/>
          </w:tcPr>
          <w:p w14:paraId="2242A55C" w14:textId="77777777" w:rsidR="004C04C6" w:rsidRPr="00FD55E9" w:rsidRDefault="004C04C6" w:rsidP="00A5313A">
            <w:pPr>
              <w:pStyle w:val="afffffff2"/>
              <w:jc w:val="center"/>
            </w:pPr>
          </w:p>
        </w:tc>
        <w:tc>
          <w:tcPr>
            <w:tcW w:w="303" w:type="pct"/>
            <w:vAlign w:val="center"/>
          </w:tcPr>
          <w:p w14:paraId="71CE7BAF" w14:textId="77777777" w:rsidR="004C04C6" w:rsidRPr="00FD55E9" w:rsidRDefault="004C04C6" w:rsidP="00A5313A">
            <w:pPr>
              <w:pStyle w:val="afffffff2"/>
              <w:jc w:val="center"/>
            </w:pPr>
            <w:r w:rsidRPr="00FD55E9">
              <w:t>Х</w:t>
            </w:r>
          </w:p>
        </w:tc>
        <w:tc>
          <w:tcPr>
            <w:tcW w:w="240" w:type="pct"/>
            <w:vAlign w:val="center"/>
          </w:tcPr>
          <w:p w14:paraId="196BCA6F" w14:textId="77777777" w:rsidR="004C04C6" w:rsidRPr="00FD55E9" w:rsidRDefault="004C04C6" w:rsidP="00A5313A">
            <w:pPr>
              <w:pStyle w:val="afffffff2"/>
              <w:jc w:val="center"/>
            </w:pPr>
          </w:p>
        </w:tc>
      </w:tr>
      <w:tr w:rsidR="004C04C6" w:rsidRPr="00FD55E9" w14:paraId="3ADA848C" w14:textId="77777777" w:rsidTr="00A5313A">
        <w:trPr>
          <w:trHeight w:val="58"/>
          <w:jc w:val="center"/>
        </w:trPr>
        <w:tc>
          <w:tcPr>
            <w:tcW w:w="960" w:type="pct"/>
            <w:vMerge/>
          </w:tcPr>
          <w:p w14:paraId="10827625" w14:textId="77777777" w:rsidR="004C04C6" w:rsidRPr="00FD55E9" w:rsidRDefault="004C04C6" w:rsidP="00A5313A">
            <w:pPr>
              <w:pStyle w:val="afffffff2"/>
            </w:pPr>
          </w:p>
        </w:tc>
        <w:tc>
          <w:tcPr>
            <w:tcW w:w="1215" w:type="pct"/>
          </w:tcPr>
          <w:p w14:paraId="77FB3125" w14:textId="77777777" w:rsidR="004C04C6" w:rsidRPr="00FD55E9" w:rsidRDefault="004C04C6" w:rsidP="00A5313A">
            <w:pPr>
              <w:pStyle w:val="afffffff2"/>
            </w:pPr>
            <w:r w:rsidRPr="00FD55E9">
              <w:t>Восстановление участника ВФСК ГТО</w:t>
            </w:r>
          </w:p>
        </w:tc>
        <w:tc>
          <w:tcPr>
            <w:tcW w:w="253" w:type="pct"/>
            <w:vAlign w:val="center"/>
          </w:tcPr>
          <w:p w14:paraId="7A99521F" w14:textId="77777777" w:rsidR="004C04C6" w:rsidRPr="00FD55E9" w:rsidRDefault="004C04C6" w:rsidP="00A5313A">
            <w:pPr>
              <w:pStyle w:val="afffffff2"/>
              <w:jc w:val="center"/>
            </w:pPr>
          </w:p>
        </w:tc>
        <w:tc>
          <w:tcPr>
            <w:tcW w:w="405" w:type="pct"/>
            <w:vAlign w:val="center"/>
          </w:tcPr>
          <w:p w14:paraId="66F06EDD" w14:textId="77777777" w:rsidR="004C04C6" w:rsidRPr="00FD55E9" w:rsidRDefault="004C04C6" w:rsidP="00A5313A">
            <w:pPr>
              <w:pStyle w:val="afffffff2"/>
              <w:jc w:val="center"/>
            </w:pPr>
          </w:p>
        </w:tc>
        <w:tc>
          <w:tcPr>
            <w:tcW w:w="355" w:type="pct"/>
            <w:vAlign w:val="center"/>
          </w:tcPr>
          <w:p w14:paraId="30D9FB03" w14:textId="77777777" w:rsidR="004C04C6" w:rsidRPr="00FD55E9" w:rsidRDefault="004C04C6" w:rsidP="00A5313A">
            <w:pPr>
              <w:pStyle w:val="afffffff2"/>
              <w:jc w:val="center"/>
            </w:pPr>
          </w:p>
        </w:tc>
        <w:tc>
          <w:tcPr>
            <w:tcW w:w="433" w:type="pct"/>
            <w:vAlign w:val="center"/>
          </w:tcPr>
          <w:p w14:paraId="357F7D0E" w14:textId="77777777" w:rsidR="004C04C6" w:rsidRPr="00FD55E9" w:rsidRDefault="004C04C6" w:rsidP="00A5313A">
            <w:pPr>
              <w:pStyle w:val="afffffff2"/>
              <w:jc w:val="center"/>
            </w:pPr>
            <w:r w:rsidRPr="00FD55E9">
              <w:t>Х</w:t>
            </w:r>
          </w:p>
        </w:tc>
        <w:tc>
          <w:tcPr>
            <w:tcW w:w="303" w:type="pct"/>
            <w:vAlign w:val="center"/>
          </w:tcPr>
          <w:p w14:paraId="76ED4931" w14:textId="77777777" w:rsidR="004C04C6" w:rsidRPr="00FD55E9" w:rsidRDefault="004C04C6" w:rsidP="00A5313A">
            <w:pPr>
              <w:pStyle w:val="afffffff2"/>
              <w:jc w:val="center"/>
            </w:pPr>
          </w:p>
        </w:tc>
        <w:tc>
          <w:tcPr>
            <w:tcW w:w="280" w:type="pct"/>
            <w:vAlign w:val="center"/>
          </w:tcPr>
          <w:p w14:paraId="081DC51B" w14:textId="77777777" w:rsidR="004C04C6" w:rsidRPr="00FD55E9" w:rsidRDefault="004C04C6" w:rsidP="00A5313A">
            <w:pPr>
              <w:pStyle w:val="afffffff2"/>
              <w:jc w:val="center"/>
            </w:pPr>
          </w:p>
        </w:tc>
        <w:tc>
          <w:tcPr>
            <w:tcW w:w="253" w:type="pct"/>
            <w:vAlign w:val="center"/>
          </w:tcPr>
          <w:p w14:paraId="791F4A49" w14:textId="77777777" w:rsidR="004C04C6" w:rsidRPr="00FD55E9" w:rsidRDefault="004C04C6" w:rsidP="00A5313A">
            <w:pPr>
              <w:pStyle w:val="afffffff2"/>
              <w:jc w:val="center"/>
            </w:pPr>
          </w:p>
        </w:tc>
        <w:tc>
          <w:tcPr>
            <w:tcW w:w="303" w:type="pct"/>
            <w:vAlign w:val="center"/>
          </w:tcPr>
          <w:p w14:paraId="4071DC8A" w14:textId="77777777" w:rsidR="004C04C6" w:rsidRPr="00FD55E9" w:rsidRDefault="004C04C6" w:rsidP="00A5313A">
            <w:pPr>
              <w:pStyle w:val="afffffff2"/>
              <w:jc w:val="center"/>
            </w:pPr>
            <w:r w:rsidRPr="00FD55E9">
              <w:t>Х</w:t>
            </w:r>
          </w:p>
        </w:tc>
        <w:tc>
          <w:tcPr>
            <w:tcW w:w="240" w:type="pct"/>
            <w:vAlign w:val="center"/>
          </w:tcPr>
          <w:p w14:paraId="6B266416" w14:textId="77777777" w:rsidR="004C04C6" w:rsidRPr="00FD55E9" w:rsidRDefault="004C04C6" w:rsidP="00A5313A">
            <w:pPr>
              <w:pStyle w:val="afffffff2"/>
              <w:jc w:val="center"/>
            </w:pPr>
          </w:p>
        </w:tc>
      </w:tr>
      <w:tr w:rsidR="004C04C6" w:rsidRPr="00FD55E9" w14:paraId="1FB0CF36" w14:textId="77777777" w:rsidTr="00A5313A">
        <w:trPr>
          <w:trHeight w:val="327"/>
          <w:jc w:val="center"/>
        </w:trPr>
        <w:tc>
          <w:tcPr>
            <w:tcW w:w="960" w:type="pct"/>
            <w:vMerge/>
          </w:tcPr>
          <w:p w14:paraId="6C1BBFB4" w14:textId="77777777" w:rsidR="004C04C6" w:rsidRPr="00FD55E9" w:rsidRDefault="004C04C6" w:rsidP="00A5313A">
            <w:pPr>
              <w:pStyle w:val="afffffff2"/>
            </w:pPr>
          </w:p>
        </w:tc>
        <w:tc>
          <w:tcPr>
            <w:tcW w:w="1215" w:type="pct"/>
          </w:tcPr>
          <w:p w14:paraId="7F965C37" w14:textId="77777777" w:rsidR="004C04C6" w:rsidRPr="00FD55E9" w:rsidRDefault="004C04C6" w:rsidP="00A5313A">
            <w:pPr>
              <w:pStyle w:val="afffffff2"/>
              <w:rPr>
                <w:rStyle w:val="docdata"/>
                <w:rFonts w:eastAsia="0"/>
              </w:rPr>
            </w:pPr>
            <w:r w:rsidRPr="00FD55E9">
              <w:t>Фильтрация перечня центров тестирования ВФСК ГТО</w:t>
            </w:r>
          </w:p>
        </w:tc>
        <w:tc>
          <w:tcPr>
            <w:tcW w:w="253" w:type="pct"/>
            <w:vAlign w:val="center"/>
          </w:tcPr>
          <w:p w14:paraId="465CA5B0" w14:textId="77777777" w:rsidR="004C04C6" w:rsidRPr="00FD55E9" w:rsidRDefault="004C04C6" w:rsidP="00A5313A">
            <w:pPr>
              <w:pStyle w:val="afffffff2"/>
              <w:jc w:val="center"/>
            </w:pPr>
          </w:p>
        </w:tc>
        <w:tc>
          <w:tcPr>
            <w:tcW w:w="405" w:type="pct"/>
            <w:vAlign w:val="center"/>
          </w:tcPr>
          <w:p w14:paraId="6B4D2694" w14:textId="77777777" w:rsidR="004C04C6" w:rsidRPr="00FD55E9" w:rsidRDefault="004C04C6" w:rsidP="00A5313A">
            <w:pPr>
              <w:pStyle w:val="afffffff2"/>
              <w:jc w:val="center"/>
            </w:pPr>
            <w:r w:rsidRPr="00FD55E9">
              <w:t>Х</w:t>
            </w:r>
          </w:p>
        </w:tc>
        <w:tc>
          <w:tcPr>
            <w:tcW w:w="355" w:type="pct"/>
            <w:vAlign w:val="center"/>
          </w:tcPr>
          <w:p w14:paraId="09CDED36" w14:textId="77777777" w:rsidR="004C04C6" w:rsidRPr="00FD55E9" w:rsidRDefault="004C04C6" w:rsidP="00A5313A">
            <w:pPr>
              <w:pStyle w:val="afffffff2"/>
              <w:jc w:val="center"/>
            </w:pPr>
            <w:r w:rsidRPr="00FD55E9">
              <w:t>Х</w:t>
            </w:r>
          </w:p>
        </w:tc>
        <w:tc>
          <w:tcPr>
            <w:tcW w:w="433" w:type="pct"/>
            <w:vAlign w:val="center"/>
          </w:tcPr>
          <w:p w14:paraId="3C11E465" w14:textId="77777777" w:rsidR="004C04C6" w:rsidRPr="00FD55E9" w:rsidRDefault="004C04C6" w:rsidP="00A5313A">
            <w:pPr>
              <w:pStyle w:val="afffffff2"/>
              <w:jc w:val="center"/>
            </w:pPr>
            <w:r w:rsidRPr="00FD55E9">
              <w:t>Х</w:t>
            </w:r>
          </w:p>
        </w:tc>
        <w:tc>
          <w:tcPr>
            <w:tcW w:w="303" w:type="pct"/>
            <w:vAlign w:val="center"/>
          </w:tcPr>
          <w:p w14:paraId="1573BDE0" w14:textId="77777777" w:rsidR="004C04C6" w:rsidRPr="00FD55E9" w:rsidRDefault="004C04C6" w:rsidP="00A5313A">
            <w:pPr>
              <w:pStyle w:val="afffffff2"/>
              <w:jc w:val="center"/>
            </w:pPr>
          </w:p>
        </w:tc>
        <w:tc>
          <w:tcPr>
            <w:tcW w:w="280" w:type="pct"/>
            <w:vAlign w:val="center"/>
          </w:tcPr>
          <w:p w14:paraId="14480349" w14:textId="77777777" w:rsidR="004C04C6" w:rsidRPr="00FD55E9" w:rsidRDefault="004C04C6" w:rsidP="00A5313A">
            <w:pPr>
              <w:pStyle w:val="afffffff2"/>
              <w:jc w:val="center"/>
            </w:pPr>
          </w:p>
        </w:tc>
        <w:tc>
          <w:tcPr>
            <w:tcW w:w="253" w:type="pct"/>
            <w:vAlign w:val="center"/>
          </w:tcPr>
          <w:p w14:paraId="29B2B0E2" w14:textId="77777777" w:rsidR="004C04C6" w:rsidRPr="00FD55E9" w:rsidRDefault="004C04C6" w:rsidP="00A5313A">
            <w:pPr>
              <w:pStyle w:val="afffffff2"/>
              <w:jc w:val="center"/>
            </w:pPr>
          </w:p>
        </w:tc>
        <w:tc>
          <w:tcPr>
            <w:tcW w:w="303" w:type="pct"/>
            <w:vAlign w:val="center"/>
          </w:tcPr>
          <w:p w14:paraId="47388BC4" w14:textId="77777777" w:rsidR="004C04C6" w:rsidRPr="00FD55E9" w:rsidRDefault="004C04C6" w:rsidP="00A5313A">
            <w:pPr>
              <w:pStyle w:val="afffffff2"/>
              <w:jc w:val="center"/>
            </w:pPr>
            <w:r w:rsidRPr="00FD55E9">
              <w:t>Х</w:t>
            </w:r>
          </w:p>
        </w:tc>
        <w:tc>
          <w:tcPr>
            <w:tcW w:w="240" w:type="pct"/>
            <w:vAlign w:val="center"/>
          </w:tcPr>
          <w:p w14:paraId="5F56CAD9" w14:textId="77777777" w:rsidR="004C04C6" w:rsidRPr="00FD55E9" w:rsidRDefault="004C04C6" w:rsidP="00A5313A">
            <w:pPr>
              <w:pStyle w:val="afffffff2"/>
              <w:jc w:val="center"/>
            </w:pPr>
          </w:p>
        </w:tc>
      </w:tr>
      <w:tr w:rsidR="004C04C6" w:rsidRPr="00FD55E9" w14:paraId="4C3D78DA" w14:textId="77777777" w:rsidTr="00A5313A">
        <w:trPr>
          <w:trHeight w:val="194"/>
          <w:jc w:val="center"/>
        </w:trPr>
        <w:tc>
          <w:tcPr>
            <w:tcW w:w="960" w:type="pct"/>
            <w:vMerge/>
          </w:tcPr>
          <w:p w14:paraId="5D09FF11" w14:textId="77777777" w:rsidR="004C04C6" w:rsidRPr="00FD55E9" w:rsidRDefault="004C04C6" w:rsidP="00A5313A">
            <w:pPr>
              <w:pStyle w:val="afffffff2"/>
            </w:pPr>
          </w:p>
        </w:tc>
        <w:tc>
          <w:tcPr>
            <w:tcW w:w="1215" w:type="pct"/>
          </w:tcPr>
          <w:p w14:paraId="638B0EB5" w14:textId="77777777" w:rsidR="004C04C6" w:rsidRPr="00FD55E9" w:rsidRDefault="004C04C6" w:rsidP="00A5313A">
            <w:pPr>
              <w:pStyle w:val="afffffff2"/>
              <w:rPr>
                <w:color w:val="000000"/>
              </w:rPr>
            </w:pPr>
            <w:r w:rsidRPr="00FD55E9">
              <w:t>Создание центра тестирования ВФСК ГТО</w:t>
            </w:r>
          </w:p>
        </w:tc>
        <w:tc>
          <w:tcPr>
            <w:tcW w:w="253" w:type="pct"/>
            <w:vAlign w:val="center"/>
          </w:tcPr>
          <w:p w14:paraId="68C0264B" w14:textId="77777777" w:rsidR="004C04C6" w:rsidRPr="00FD55E9" w:rsidRDefault="004C04C6" w:rsidP="00A5313A">
            <w:pPr>
              <w:pStyle w:val="afffffff2"/>
              <w:jc w:val="center"/>
            </w:pPr>
          </w:p>
        </w:tc>
        <w:tc>
          <w:tcPr>
            <w:tcW w:w="405" w:type="pct"/>
            <w:vAlign w:val="center"/>
          </w:tcPr>
          <w:p w14:paraId="2E8A04B5" w14:textId="77777777" w:rsidR="004C04C6" w:rsidRPr="00FD55E9" w:rsidRDefault="004C04C6" w:rsidP="00A5313A">
            <w:pPr>
              <w:pStyle w:val="afffffff2"/>
              <w:jc w:val="center"/>
            </w:pPr>
          </w:p>
        </w:tc>
        <w:tc>
          <w:tcPr>
            <w:tcW w:w="355" w:type="pct"/>
            <w:vAlign w:val="center"/>
          </w:tcPr>
          <w:p w14:paraId="7FE35816" w14:textId="77777777" w:rsidR="004C04C6" w:rsidRPr="00FD55E9" w:rsidRDefault="004C04C6" w:rsidP="00A5313A">
            <w:pPr>
              <w:pStyle w:val="afffffff2"/>
              <w:jc w:val="center"/>
            </w:pPr>
          </w:p>
        </w:tc>
        <w:tc>
          <w:tcPr>
            <w:tcW w:w="433" w:type="pct"/>
            <w:vAlign w:val="center"/>
          </w:tcPr>
          <w:p w14:paraId="4FB73702" w14:textId="77777777" w:rsidR="004C04C6" w:rsidRPr="00FD55E9" w:rsidRDefault="004C04C6" w:rsidP="00A5313A">
            <w:pPr>
              <w:pStyle w:val="afffffff2"/>
              <w:jc w:val="center"/>
            </w:pPr>
            <w:r w:rsidRPr="00FD55E9">
              <w:t>Х</w:t>
            </w:r>
          </w:p>
        </w:tc>
        <w:tc>
          <w:tcPr>
            <w:tcW w:w="303" w:type="pct"/>
            <w:vAlign w:val="center"/>
          </w:tcPr>
          <w:p w14:paraId="42C61AAC" w14:textId="77777777" w:rsidR="004C04C6" w:rsidRPr="00FD55E9" w:rsidRDefault="004C04C6" w:rsidP="00A5313A">
            <w:pPr>
              <w:pStyle w:val="afffffff2"/>
              <w:jc w:val="center"/>
            </w:pPr>
          </w:p>
        </w:tc>
        <w:tc>
          <w:tcPr>
            <w:tcW w:w="280" w:type="pct"/>
            <w:vAlign w:val="center"/>
          </w:tcPr>
          <w:p w14:paraId="44FA153F" w14:textId="77777777" w:rsidR="004C04C6" w:rsidRPr="00FD55E9" w:rsidRDefault="004C04C6" w:rsidP="00A5313A">
            <w:pPr>
              <w:pStyle w:val="afffffff2"/>
              <w:jc w:val="center"/>
            </w:pPr>
          </w:p>
        </w:tc>
        <w:tc>
          <w:tcPr>
            <w:tcW w:w="253" w:type="pct"/>
            <w:vAlign w:val="center"/>
          </w:tcPr>
          <w:p w14:paraId="490DE6C8" w14:textId="77777777" w:rsidR="004C04C6" w:rsidRPr="00FD55E9" w:rsidRDefault="004C04C6" w:rsidP="00A5313A">
            <w:pPr>
              <w:pStyle w:val="afffffff2"/>
              <w:jc w:val="center"/>
            </w:pPr>
          </w:p>
        </w:tc>
        <w:tc>
          <w:tcPr>
            <w:tcW w:w="303" w:type="pct"/>
            <w:vAlign w:val="center"/>
          </w:tcPr>
          <w:p w14:paraId="355B58C7" w14:textId="77777777" w:rsidR="004C04C6" w:rsidRPr="00FD55E9" w:rsidRDefault="004C04C6" w:rsidP="00A5313A">
            <w:pPr>
              <w:pStyle w:val="afffffff2"/>
              <w:jc w:val="center"/>
            </w:pPr>
            <w:r w:rsidRPr="00FD55E9">
              <w:t>Х</w:t>
            </w:r>
          </w:p>
        </w:tc>
        <w:tc>
          <w:tcPr>
            <w:tcW w:w="240" w:type="pct"/>
            <w:vAlign w:val="center"/>
          </w:tcPr>
          <w:p w14:paraId="0C69A722" w14:textId="77777777" w:rsidR="004C04C6" w:rsidRPr="00FD55E9" w:rsidRDefault="004C04C6" w:rsidP="00A5313A">
            <w:pPr>
              <w:pStyle w:val="afffffff2"/>
              <w:jc w:val="center"/>
            </w:pPr>
          </w:p>
        </w:tc>
      </w:tr>
      <w:tr w:rsidR="004C04C6" w:rsidRPr="00FD55E9" w14:paraId="360410A8" w14:textId="77777777" w:rsidTr="00A5313A">
        <w:trPr>
          <w:trHeight w:val="58"/>
          <w:jc w:val="center"/>
        </w:trPr>
        <w:tc>
          <w:tcPr>
            <w:tcW w:w="960" w:type="pct"/>
            <w:vMerge/>
          </w:tcPr>
          <w:p w14:paraId="6D521131" w14:textId="77777777" w:rsidR="004C04C6" w:rsidRPr="00FD55E9" w:rsidRDefault="004C04C6" w:rsidP="00A5313A">
            <w:pPr>
              <w:pStyle w:val="afffffff2"/>
            </w:pPr>
          </w:p>
        </w:tc>
        <w:tc>
          <w:tcPr>
            <w:tcW w:w="1215" w:type="pct"/>
          </w:tcPr>
          <w:p w14:paraId="006A8861" w14:textId="77777777" w:rsidR="004C04C6" w:rsidRPr="00FD55E9" w:rsidRDefault="004C04C6" w:rsidP="00A5313A">
            <w:pPr>
              <w:pStyle w:val="afffffff2"/>
              <w:rPr>
                <w:rStyle w:val="docdata"/>
                <w:rFonts w:eastAsia="0"/>
              </w:rPr>
            </w:pPr>
            <w:r w:rsidRPr="00FD55E9">
              <w:t>Выбор центра тестирования ВФСК ГТО</w:t>
            </w:r>
          </w:p>
        </w:tc>
        <w:tc>
          <w:tcPr>
            <w:tcW w:w="253" w:type="pct"/>
            <w:vAlign w:val="center"/>
          </w:tcPr>
          <w:p w14:paraId="11FEA338" w14:textId="77777777" w:rsidR="004C04C6" w:rsidRPr="00FD55E9" w:rsidRDefault="004C04C6" w:rsidP="00A5313A">
            <w:pPr>
              <w:pStyle w:val="afffffff2"/>
              <w:jc w:val="center"/>
            </w:pPr>
          </w:p>
        </w:tc>
        <w:tc>
          <w:tcPr>
            <w:tcW w:w="405" w:type="pct"/>
            <w:vAlign w:val="center"/>
          </w:tcPr>
          <w:p w14:paraId="70C854BD" w14:textId="77777777" w:rsidR="004C04C6" w:rsidRPr="00FD55E9" w:rsidRDefault="004C04C6" w:rsidP="00A5313A">
            <w:pPr>
              <w:pStyle w:val="afffffff2"/>
              <w:jc w:val="center"/>
            </w:pPr>
          </w:p>
        </w:tc>
        <w:tc>
          <w:tcPr>
            <w:tcW w:w="355" w:type="pct"/>
            <w:vAlign w:val="center"/>
          </w:tcPr>
          <w:p w14:paraId="5067C13F" w14:textId="77777777" w:rsidR="004C04C6" w:rsidRPr="00FD55E9" w:rsidRDefault="004C04C6" w:rsidP="00A5313A">
            <w:pPr>
              <w:pStyle w:val="afffffff2"/>
              <w:jc w:val="center"/>
            </w:pPr>
            <w:r w:rsidRPr="00FD55E9">
              <w:t>Х</w:t>
            </w:r>
          </w:p>
        </w:tc>
        <w:tc>
          <w:tcPr>
            <w:tcW w:w="433" w:type="pct"/>
            <w:vAlign w:val="center"/>
          </w:tcPr>
          <w:p w14:paraId="376D6361" w14:textId="77777777" w:rsidR="004C04C6" w:rsidRPr="00FD55E9" w:rsidRDefault="004C04C6" w:rsidP="00A5313A">
            <w:pPr>
              <w:pStyle w:val="afffffff2"/>
              <w:jc w:val="center"/>
            </w:pPr>
            <w:r w:rsidRPr="00FD55E9">
              <w:t>Х</w:t>
            </w:r>
          </w:p>
        </w:tc>
        <w:tc>
          <w:tcPr>
            <w:tcW w:w="303" w:type="pct"/>
            <w:vAlign w:val="center"/>
          </w:tcPr>
          <w:p w14:paraId="7A8A63BD" w14:textId="77777777" w:rsidR="004C04C6" w:rsidRPr="00FD55E9" w:rsidRDefault="004C04C6" w:rsidP="00A5313A">
            <w:pPr>
              <w:pStyle w:val="afffffff2"/>
              <w:jc w:val="center"/>
            </w:pPr>
          </w:p>
        </w:tc>
        <w:tc>
          <w:tcPr>
            <w:tcW w:w="280" w:type="pct"/>
            <w:vAlign w:val="center"/>
          </w:tcPr>
          <w:p w14:paraId="2A215242" w14:textId="77777777" w:rsidR="004C04C6" w:rsidRPr="00FD55E9" w:rsidRDefault="004C04C6" w:rsidP="00A5313A">
            <w:pPr>
              <w:pStyle w:val="afffffff2"/>
              <w:jc w:val="center"/>
            </w:pPr>
          </w:p>
        </w:tc>
        <w:tc>
          <w:tcPr>
            <w:tcW w:w="253" w:type="pct"/>
            <w:vAlign w:val="center"/>
          </w:tcPr>
          <w:p w14:paraId="5B5D668C" w14:textId="77777777" w:rsidR="004C04C6" w:rsidRPr="00FD55E9" w:rsidRDefault="004C04C6" w:rsidP="00A5313A">
            <w:pPr>
              <w:pStyle w:val="afffffff2"/>
              <w:jc w:val="center"/>
            </w:pPr>
          </w:p>
        </w:tc>
        <w:tc>
          <w:tcPr>
            <w:tcW w:w="303" w:type="pct"/>
            <w:vAlign w:val="center"/>
          </w:tcPr>
          <w:p w14:paraId="2933E805" w14:textId="77777777" w:rsidR="004C04C6" w:rsidRPr="00FD55E9" w:rsidRDefault="004C04C6" w:rsidP="00A5313A">
            <w:pPr>
              <w:pStyle w:val="afffffff2"/>
              <w:jc w:val="center"/>
            </w:pPr>
            <w:r w:rsidRPr="00FD55E9">
              <w:t>Х</w:t>
            </w:r>
          </w:p>
        </w:tc>
        <w:tc>
          <w:tcPr>
            <w:tcW w:w="240" w:type="pct"/>
            <w:vAlign w:val="center"/>
          </w:tcPr>
          <w:p w14:paraId="4758D584" w14:textId="77777777" w:rsidR="004C04C6" w:rsidRPr="00FD55E9" w:rsidRDefault="004C04C6" w:rsidP="00A5313A">
            <w:pPr>
              <w:pStyle w:val="afffffff2"/>
              <w:jc w:val="center"/>
            </w:pPr>
          </w:p>
        </w:tc>
      </w:tr>
      <w:tr w:rsidR="004C04C6" w:rsidRPr="00FD55E9" w14:paraId="735B4963" w14:textId="77777777" w:rsidTr="00A5313A">
        <w:trPr>
          <w:trHeight w:val="58"/>
          <w:jc w:val="center"/>
        </w:trPr>
        <w:tc>
          <w:tcPr>
            <w:tcW w:w="960" w:type="pct"/>
            <w:vMerge/>
          </w:tcPr>
          <w:p w14:paraId="54FFBF7E" w14:textId="77777777" w:rsidR="004C04C6" w:rsidRPr="00FD55E9" w:rsidRDefault="004C04C6" w:rsidP="00A5313A">
            <w:pPr>
              <w:pStyle w:val="afffffff2"/>
            </w:pPr>
          </w:p>
        </w:tc>
        <w:tc>
          <w:tcPr>
            <w:tcW w:w="1215" w:type="pct"/>
          </w:tcPr>
          <w:p w14:paraId="72622308" w14:textId="77777777" w:rsidR="004C04C6" w:rsidRPr="00FD55E9" w:rsidRDefault="004C04C6" w:rsidP="00A5313A">
            <w:pPr>
              <w:pStyle w:val="afffffff2"/>
              <w:rPr>
                <w:rStyle w:val="docdata"/>
                <w:rFonts w:eastAsia="0"/>
              </w:rPr>
            </w:pPr>
            <w:r w:rsidRPr="00FD55E9">
              <w:t>Редактирования данных основной информации центра тестирования ВФСК ГТО</w:t>
            </w:r>
          </w:p>
        </w:tc>
        <w:tc>
          <w:tcPr>
            <w:tcW w:w="253" w:type="pct"/>
            <w:vAlign w:val="center"/>
          </w:tcPr>
          <w:p w14:paraId="39E6D714" w14:textId="77777777" w:rsidR="004C04C6" w:rsidRPr="00FD55E9" w:rsidRDefault="004C04C6" w:rsidP="00A5313A">
            <w:pPr>
              <w:pStyle w:val="afffffff2"/>
              <w:jc w:val="center"/>
            </w:pPr>
          </w:p>
        </w:tc>
        <w:tc>
          <w:tcPr>
            <w:tcW w:w="405" w:type="pct"/>
            <w:vAlign w:val="center"/>
          </w:tcPr>
          <w:p w14:paraId="67D5E6C4" w14:textId="77777777" w:rsidR="004C04C6" w:rsidRPr="00FD55E9" w:rsidRDefault="004C04C6" w:rsidP="00A5313A">
            <w:pPr>
              <w:pStyle w:val="afffffff2"/>
              <w:jc w:val="center"/>
            </w:pPr>
          </w:p>
        </w:tc>
        <w:tc>
          <w:tcPr>
            <w:tcW w:w="355" w:type="pct"/>
            <w:vAlign w:val="center"/>
          </w:tcPr>
          <w:p w14:paraId="1402D881" w14:textId="77777777" w:rsidR="004C04C6" w:rsidRPr="00FD55E9" w:rsidRDefault="004C04C6" w:rsidP="00A5313A">
            <w:pPr>
              <w:pStyle w:val="afffffff2"/>
              <w:jc w:val="center"/>
            </w:pPr>
          </w:p>
        </w:tc>
        <w:tc>
          <w:tcPr>
            <w:tcW w:w="433" w:type="pct"/>
            <w:vAlign w:val="center"/>
          </w:tcPr>
          <w:p w14:paraId="4C388489" w14:textId="77777777" w:rsidR="004C04C6" w:rsidRPr="00FD55E9" w:rsidRDefault="004C04C6" w:rsidP="00A5313A">
            <w:pPr>
              <w:pStyle w:val="afffffff2"/>
              <w:jc w:val="center"/>
            </w:pPr>
            <w:r w:rsidRPr="00FD55E9">
              <w:t>Х</w:t>
            </w:r>
          </w:p>
        </w:tc>
        <w:tc>
          <w:tcPr>
            <w:tcW w:w="303" w:type="pct"/>
            <w:vAlign w:val="center"/>
          </w:tcPr>
          <w:p w14:paraId="2F415409" w14:textId="77777777" w:rsidR="004C04C6" w:rsidRPr="00FD55E9" w:rsidRDefault="004C04C6" w:rsidP="00A5313A">
            <w:pPr>
              <w:pStyle w:val="afffffff2"/>
              <w:jc w:val="center"/>
            </w:pPr>
          </w:p>
        </w:tc>
        <w:tc>
          <w:tcPr>
            <w:tcW w:w="280" w:type="pct"/>
            <w:vAlign w:val="center"/>
          </w:tcPr>
          <w:p w14:paraId="7841B60E" w14:textId="77777777" w:rsidR="004C04C6" w:rsidRPr="00FD55E9" w:rsidRDefault="004C04C6" w:rsidP="00A5313A">
            <w:pPr>
              <w:pStyle w:val="afffffff2"/>
              <w:jc w:val="center"/>
            </w:pPr>
          </w:p>
        </w:tc>
        <w:tc>
          <w:tcPr>
            <w:tcW w:w="253" w:type="pct"/>
            <w:vAlign w:val="center"/>
          </w:tcPr>
          <w:p w14:paraId="0BF240A8" w14:textId="77777777" w:rsidR="004C04C6" w:rsidRPr="00FD55E9" w:rsidRDefault="004C04C6" w:rsidP="00A5313A">
            <w:pPr>
              <w:pStyle w:val="afffffff2"/>
              <w:jc w:val="center"/>
            </w:pPr>
          </w:p>
        </w:tc>
        <w:tc>
          <w:tcPr>
            <w:tcW w:w="303" w:type="pct"/>
            <w:vAlign w:val="center"/>
          </w:tcPr>
          <w:p w14:paraId="67A73363" w14:textId="77777777" w:rsidR="004C04C6" w:rsidRPr="00FD55E9" w:rsidRDefault="004C04C6" w:rsidP="00A5313A">
            <w:pPr>
              <w:pStyle w:val="afffffff2"/>
              <w:jc w:val="center"/>
            </w:pPr>
            <w:r w:rsidRPr="00FD55E9">
              <w:t>Х</w:t>
            </w:r>
          </w:p>
        </w:tc>
        <w:tc>
          <w:tcPr>
            <w:tcW w:w="240" w:type="pct"/>
            <w:vAlign w:val="center"/>
          </w:tcPr>
          <w:p w14:paraId="146B4C50" w14:textId="77777777" w:rsidR="004C04C6" w:rsidRPr="00FD55E9" w:rsidRDefault="004C04C6" w:rsidP="00A5313A">
            <w:pPr>
              <w:pStyle w:val="afffffff2"/>
              <w:jc w:val="center"/>
            </w:pPr>
          </w:p>
        </w:tc>
      </w:tr>
      <w:tr w:rsidR="004C04C6" w:rsidRPr="00FD55E9" w14:paraId="5F29C997" w14:textId="77777777" w:rsidTr="00A5313A">
        <w:trPr>
          <w:trHeight w:val="58"/>
          <w:jc w:val="center"/>
        </w:trPr>
        <w:tc>
          <w:tcPr>
            <w:tcW w:w="960" w:type="pct"/>
            <w:vMerge/>
          </w:tcPr>
          <w:p w14:paraId="101B613D" w14:textId="77777777" w:rsidR="004C04C6" w:rsidRPr="00FD55E9" w:rsidRDefault="004C04C6" w:rsidP="00A5313A">
            <w:pPr>
              <w:pStyle w:val="afffffff2"/>
            </w:pPr>
          </w:p>
        </w:tc>
        <w:tc>
          <w:tcPr>
            <w:tcW w:w="1215" w:type="pct"/>
          </w:tcPr>
          <w:p w14:paraId="056E27D2" w14:textId="77777777" w:rsidR="004C04C6" w:rsidRPr="00FD55E9" w:rsidRDefault="004C04C6" w:rsidP="00A5313A">
            <w:pPr>
              <w:pStyle w:val="afffffff2"/>
            </w:pPr>
            <w:r w:rsidRPr="00FD55E9">
              <w:t>Исключение центра тестирования из перечня</w:t>
            </w:r>
          </w:p>
        </w:tc>
        <w:tc>
          <w:tcPr>
            <w:tcW w:w="253" w:type="pct"/>
            <w:vAlign w:val="center"/>
          </w:tcPr>
          <w:p w14:paraId="6DFA61C7" w14:textId="77777777" w:rsidR="004C04C6" w:rsidRPr="00FD55E9" w:rsidRDefault="004C04C6" w:rsidP="00A5313A">
            <w:pPr>
              <w:pStyle w:val="afffffff2"/>
              <w:jc w:val="center"/>
            </w:pPr>
          </w:p>
        </w:tc>
        <w:tc>
          <w:tcPr>
            <w:tcW w:w="405" w:type="pct"/>
            <w:vAlign w:val="center"/>
          </w:tcPr>
          <w:p w14:paraId="3985FBDD" w14:textId="77777777" w:rsidR="004C04C6" w:rsidRPr="00FD55E9" w:rsidRDefault="004C04C6" w:rsidP="00A5313A">
            <w:pPr>
              <w:pStyle w:val="afffffff2"/>
              <w:jc w:val="center"/>
            </w:pPr>
          </w:p>
        </w:tc>
        <w:tc>
          <w:tcPr>
            <w:tcW w:w="355" w:type="pct"/>
            <w:vAlign w:val="center"/>
          </w:tcPr>
          <w:p w14:paraId="641C2EC4" w14:textId="77777777" w:rsidR="004C04C6" w:rsidRPr="00FD55E9" w:rsidRDefault="004C04C6" w:rsidP="00A5313A">
            <w:pPr>
              <w:pStyle w:val="afffffff2"/>
              <w:jc w:val="center"/>
            </w:pPr>
          </w:p>
        </w:tc>
        <w:tc>
          <w:tcPr>
            <w:tcW w:w="433" w:type="pct"/>
            <w:vAlign w:val="center"/>
          </w:tcPr>
          <w:p w14:paraId="283AFB1B" w14:textId="77777777" w:rsidR="004C04C6" w:rsidRPr="00FD55E9" w:rsidRDefault="004C04C6" w:rsidP="00A5313A">
            <w:pPr>
              <w:pStyle w:val="afffffff2"/>
              <w:jc w:val="center"/>
            </w:pPr>
            <w:r w:rsidRPr="00FD55E9">
              <w:t>Х</w:t>
            </w:r>
          </w:p>
        </w:tc>
        <w:tc>
          <w:tcPr>
            <w:tcW w:w="303" w:type="pct"/>
            <w:vAlign w:val="center"/>
          </w:tcPr>
          <w:p w14:paraId="79C015D8" w14:textId="77777777" w:rsidR="004C04C6" w:rsidRPr="00FD55E9" w:rsidRDefault="004C04C6" w:rsidP="00A5313A">
            <w:pPr>
              <w:pStyle w:val="afffffff2"/>
              <w:jc w:val="center"/>
            </w:pPr>
          </w:p>
        </w:tc>
        <w:tc>
          <w:tcPr>
            <w:tcW w:w="280" w:type="pct"/>
            <w:vAlign w:val="center"/>
          </w:tcPr>
          <w:p w14:paraId="5912F3E8" w14:textId="77777777" w:rsidR="004C04C6" w:rsidRPr="00FD55E9" w:rsidRDefault="004C04C6" w:rsidP="00A5313A">
            <w:pPr>
              <w:pStyle w:val="afffffff2"/>
              <w:jc w:val="center"/>
            </w:pPr>
          </w:p>
        </w:tc>
        <w:tc>
          <w:tcPr>
            <w:tcW w:w="253" w:type="pct"/>
            <w:vAlign w:val="center"/>
          </w:tcPr>
          <w:p w14:paraId="4723EF9C" w14:textId="77777777" w:rsidR="004C04C6" w:rsidRPr="00FD55E9" w:rsidRDefault="004C04C6" w:rsidP="00A5313A">
            <w:pPr>
              <w:pStyle w:val="afffffff2"/>
              <w:jc w:val="center"/>
            </w:pPr>
          </w:p>
        </w:tc>
        <w:tc>
          <w:tcPr>
            <w:tcW w:w="303" w:type="pct"/>
            <w:vAlign w:val="center"/>
          </w:tcPr>
          <w:p w14:paraId="48AC15D4" w14:textId="77777777" w:rsidR="004C04C6" w:rsidRPr="00FD55E9" w:rsidRDefault="004C04C6" w:rsidP="00A5313A">
            <w:pPr>
              <w:pStyle w:val="afffffff2"/>
              <w:jc w:val="center"/>
            </w:pPr>
            <w:r w:rsidRPr="00FD55E9">
              <w:t>Х</w:t>
            </w:r>
          </w:p>
        </w:tc>
        <w:tc>
          <w:tcPr>
            <w:tcW w:w="240" w:type="pct"/>
            <w:vAlign w:val="center"/>
          </w:tcPr>
          <w:p w14:paraId="0CCE3DE9" w14:textId="77777777" w:rsidR="004C04C6" w:rsidRPr="00FD55E9" w:rsidRDefault="004C04C6" w:rsidP="00A5313A">
            <w:pPr>
              <w:pStyle w:val="afffffff2"/>
              <w:jc w:val="center"/>
            </w:pPr>
          </w:p>
        </w:tc>
      </w:tr>
      <w:tr w:rsidR="004C04C6" w:rsidRPr="00FD55E9" w14:paraId="57474481" w14:textId="77777777" w:rsidTr="00A5313A">
        <w:trPr>
          <w:trHeight w:val="58"/>
          <w:jc w:val="center"/>
        </w:trPr>
        <w:tc>
          <w:tcPr>
            <w:tcW w:w="960" w:type="pct"/>
            <w:vMerge/>
          </w:tcPr>
          <w:p w14:paraId="61279DAA" w14:textId="77777777" w:rsidR="004C04C6" w:rsidRPr="00FD55E9" w:rsidRDefault="004C04C6" w:rsidP="00A5313A">
            <w:pPr>
              <w:pStyle w:val="afffffff2"/>
            </w:pPr>
          </w:p>
        </w:tc>
        <w:tc>
          <w:tcPr>
            <w:tcW w:w="1215" w:type="pct"/>
          </w:tcPr>
          <w:p w14:paraId="47D86D9B" w14:textId="77777777" w:rsidR="004C04C6" w:rsidRPr="00FD55E9" w:rsidRDefault="004C04C6" w:rsidP="00A5313A">
            <w:pPr>
              <w:pStyle w:val="afffffff2"/>
            </w:pPr>
            <w:r w:rsidRPr="00FD55E9">
              <w:t>Восстановление центра тестирования в перечне</w:t>
            </w:r>
          </w:p>
        </w:tc>
        <w:tc>
          <w:tcPr>
            <w:tcW w:w="253" w:type="pct"/>
            <w:vAlign w:val="center"/>
          </w:tcPr>
          <w:p w14:paraId="54F1ADE5" w14:textId="77777777" w:rsidR="004C04C6" w:rsidRPr="00FD55E9" w:rsidRDefault="004C04C6" w:rsidP="00A5313A">
            <w:pPr>
              <w:pStyle w:val="afffffff2"/>
              <w:jc w:val="center"/>
            </w:pPr>
          </w:p>
        </w:tc>
        <w:tc>
          <w:tcPr>
            <w:tcW w:w="405" w:type="pct"/>
            <w:vAlign w:val="center"/>
          </w:tcPr>
          <w:p w14:paraId="56A91B2F" w14:textId="77777777" w:rsidR="004C04C6" w:rsidRPr="00FD55E9" w:rsidRDefault="004C04C6" w:rsidP="00A5313A">
            <w:pPr>
              <w:pStyle w:val="afffffff2"/>
              <w:jc w:val="center"/>
            </w:pPr>
          </w:p>
        </w:tc>
        <w:tc>
          <w:tcPr>
            <w:tcW w:w="355" w:type="pct"/>
            <w:vAlign w:val="center"/>
          </w:tcPr>
          <w:p w14:paraId="3084B09E" w14:textId="77777777" w:rsidR="004C04C6" w:rsidRPr="00FD55E9" w:rsidRDefault="004C04C6" w:rsidP="00A5313A">
            <w:pPr>
              <w:pStyle w:val="afffffff2"/>
              <w:jc w:val="center"/>
            </w:pPr>
          </w:p>
        </w:tc>
        <w:tc>
          <w:tcPr>
            <w:tcW w:w="433" w:type="pct"/>
            <w:vAlign w:val="center"/>
          </w:tcPr>
          <w:p w14:paraId="6D786F5E" w14:textId="77777777" w:rsidR="004C04C6" w:rsidRPr="00FD55E9" w:rsidRDefault="004C04C6" w:rsidP="00A5313A">
            <w:pPr>
              <w:pStyle w:val="afffffff2"/>
              <w:jc w:val="center"/>
            </w:pPr>
            <w:r w:rsidRPr="00FD55E9">
              <w:t>Х</w:t>
            </w:r>
          </w:p>
        </w:tc>
        <w:tc>
          <w:tcPr>
            <w:tcW w:w="303" w:type="pct"/>
            <w:vAlign w:val="center"/>
          </w:tcPr>
          <w:p w14:paraId="40555E69" w14:textId="77777777" w:rsidR="004C04C6" w:rsidRPr="00FD55E9" w:rsidRDefault="004C04C6" w:rsidP="00A5313A">
            <w:pPr>
              <w:pStyle w:val="afffffff2"/>
              <w:jc w:val="center"/>
            </w:pPr>
          </w:p>
        </w:tc>
        <w:tc>
          <w:tcPr>
            <w:tcW w:w="280" w:type="pct"/>
            <w:vAlign w:val="center"/>
          </w:tcPr>
          <w:p w14:paraId="2613C653" w14:textId="77777777" w:rsidR="004C04C6" w:rsidRPr="00FD55E9" w:rsidRDefault="004C04C6" w:rsidP="00A5313A">
            <w:pPr>
              <w:pStyle w:val="afffffff2"/>
              <w:jc w:val="center"/>
            </w:pPr>
          </w:p>
        </w:tc>
        <w:tc>
          <w:tcPr>
            <w:tcW w:w="253" w:type="pct"/>
            <w:vAlign w:val="center"/>
          </w:tcPr>
          <w:p w14:paraId="5FAC325F" w14:textId="77777777" w:rsidR="004C04C6" w:rsidRPr="00FD55E9" w:rsidRDefault="004C04C6" w:rsidP="00A5313A">
            <w:pPr>
              <w:pStyle w:val="afffffff2"/>
              <w:jc w:val="center"/>
            </w:pPr>
          </w:p>
        </w:tc>
        <w:tc>
          <w:tcPr>
            <w:tcW w:w="303" w:type="pct"/>
            <w:vAlign w:val="center"/>
          </w:tcPr>
          <w:p w14:paraId="6C1546A4" w14:textId="77777777" w:rsidR="004C04C6" w:rsidRPr="00FD55E9" w:rsidRDefault="004C04C6" w:rsidP="00A5313A">
            <w:pPr>
              <w:pStyle w:val="afffffff2"/>
              <w:jc w:val="center"/>
            </w:pPr>
            <w:r w:rsidRPr="00FD55E9">
              <w:t>Х</w:t>
            </w:r>
          </w:p>
        </w:tc>
        <w:tc>
          <w:tcPr>
            <w:tcW w:w="240" w:type="pct"/>
            <w:vAlign w:val="center"/>
          </w:tcPr>
          <w:p w14:paraId="07440382" w14:textId="77777777" w:rsidR="004C04C6" w:rsidRPr="00FD55E9" w:rsidRDefault="004C04C6" w:rsidP="00A5313A">
            <w:pPr>
              <w:pStyle w:val="afffffff2"/>
              <w:jc w:val="center"/>
            </w:pPr>
          </w:p>
        </w:tc>
      </w:tr>
      <w:tr w:rsidR="004C04C6" w:rsidRPr="00FD55E9" w14:paraId="7519CD41" w14:textId="77777777" w:rsidTr="00A5313A">
        <w:trPr>
          <w:trHeight w:val="58"/>
          <w:jc w:val="center"/>
        </w:trPr>
        <w:tc>
          <w:tcPr>
            <w:tcW w:w="960" w:type="pct"/>
            <w:vMerge/>
          </w:tcPr>
          <w:p w14:paraId="641BDE21" w14:textId="77777777" w:rsidR="004C04C6" w:rsidRPr="00FD55E9" w:rsidRDefault="004C04C6" w:rsidP="00A5313A">
            <w:pPr>
              <w:pStyle w:val="afffffff2"/>
            </w:pPr>
          </w:p>
        </w:tc>
        <w:tc>
          <w:tcPr>
            <w:tcW w:w="1215" w:type="pct"/>
          </w:tcPr>
          <w:p w14:paraId="1C258CF4" w14:textId="77777777" w:rsidR="004C04C6" w:rsidRPr="00FD55E9" w:rsidRDefault="004C04C6" w:rsidP="00A5313A">
            <w:pPr>
              <w:pStyle w:val="afffffff2"/>
              <w:rPr>
                <w:rStyle w:val="docdata"/>
                <w:rFonts w:eastAsia="0"/>
              </w:rPr>
            </w:pPr>
            <w:r w:rsidRPr="00FD55E9">
              <w:t>Создание слота тестирования</w:t>
            </w:r>
          </w:p>
        </w:tc>
        <w:tc>
          <w:tcPr>
            <w:tcW w:w="253" w:type="pct"/>
            <w:vAlign w:val="center"/>
          </w:tcPr>
          <w:p w14:paraId="679D34DF" w14:textId="77777777" w:rsidR="004C04C6" w:rsidRPr="00FD55E9" w:rsidRDefault="004C04C6" w:rsidP="00A5313A">
            <w:pPr>
              <w:pStyle w:val="afffffff2"/>
              <w:jc w:val="center"/>
            </w:pPr>
          </w:p>
        </w:tc>
        <w:tc>
          <w:tcPr>
            <w:tcW w:w="405" w:type="pct"/>
            <w:vAlign w:val="center"/>
          </w:tcPr>
          <w:p w14:paraId="15022CC0" w14:textId="77777777" w:rsidR="004C04C6" w:rsidRPr="00FD55E9" w:rsidRDefault="004C04C6" w:rsidP="00A5313A">
            <w:pPr>
              <w:pStyle w:val="afffffff2"/>
              <w:jc w:val="center"/>
            </w:pPr>
            <w:r w:rsidRPr="00FD55E9">
              <w:t>Х</w:t>
            </w:r>
          </w:p>
        </w:tc>
        <w:tc>
          <w:tcPr>
            <w:tcW w:w="355" w:type="pct"/>
            <w:vAlign w:val="center"/>
          </w:tcPr>
          <w:p w14:paraId="0F7B7E25" w14:textId="77777777" w:rsidR="004C04C6" w:rsidRPr="00FD55E9" w:rsidRDefault="004C04C6" w:rsidP="00A5313A">
            <w:pPr>
              <w:pStyle w:val="afffffff2"/>
              <w:jc w:val="center"/>
            </w:pPr>
            <w:r w:rsidRPr="00FD55E9">
              <w:t>Х</w:t>
            </w:r>
          </w:p>
        </w:tc>
        <w:tc>
          <w:tcPr>
            <w:tcW w:w="433" w:type="pct"/>
            <w:vAlign w:val="center"/>
          </w:tcPr>
          <w:p w14:paraId="0FA3145B" w14:textId="77777777" w:rsidR="004C04C6" w:rsidRPr="00FD55E9" w:rsidRDefault="004C04C6" w:rsidP="00A5313A">
            <w:pPr>
              <w:pStyle w:val="afffffff2"/>
              <w:jc w:val="center"/>
            </w:pPr>
            <w:r w:rsidRPr="00FD55E9">
              <w:t>Х</w:t>
            </w:r>
          </w:p>
        </w:tc>
        <w:tc>
          <w:tcPr>
            <w:tcW w:w="303" w:type="pct"/>
            <w:vAlign w:val="center"/>
          </w:tcPr>
          <w:p w14:paraId="7E50A266" w14:textId="77777777" w:rsidR="004C04C6" w:rsidRPr="00FD55E9" w:rsidRDefault="004C04C6" w:rsidP="00A5313A">
            <w:pPr>
              <w:pStyle w:val="afffffff2"/>
              <w:jc w:val="center"/>
            </w:pPr>
          </w:p>
        </w:tc>
        <w:tc>
          <w:tcPr>
            <w:tcW w:w="280" w:type="pct"/>
            <w:vAlign w:val="center"/>
          </w:tcPr>
          <w:p w14:paraId="76731DDC" w14:textId="77777777" w:rsidR="004C04C6" w:rsidRPr="00FD55E9" w:rsidRDefault="004C04C6" w:rsidP="00A5313A">
            <w:pPr>
              <w:pStyle w:val="afffffff2"/>
              <w:jc w:val="center"/>
            </w:pPr>
          </w:p>
        </w:tc>
        <w:tc>
          <w:tcPr>
            <w:tcW w:w="253" w:type="pct"/>
            <w:vAlign w:val="center"/>
          </w:tcPr>
          <w:p w14:paraId="394D7609" w14:textId="77777777" w:rsidR="004C04C6" w:rsidRPr="00FD55E9" w:rsidRDefault="004C04C6" w:rsidP="00A5313A">
            <w:pPr>
              <w:pStyle w:val="afffffff2"/>
              <w:jc w:val="center"/>
            </w:pPr>
          </w:p>
        </w:tc>
        <w:tc>
          <w:tcPr>
            <w:tcW w:w="303" w:type="pct"/>
            <w:vAlign w:val="center"/>
          </w:tcPr>
          <w:p w14:paraId="6BB60D82" w14:textId="77777777" w:rsidR="004C04C6" w:rsidRPr="00FD55E9" w:rsidRDefault="004C04C6" w:rsidP="00A5313A">
            <w:pPr>
              <w:pStyle w:val="afffffff2"/>
              <w:jc w:val="center"/>
            </w:pPr>
            <w:r w:rsidRPr="00FD55E9">
              <w:t>Х</w:t>
            </w:r>
          </w:p>
        </w:tc>
        <w:tc>
          <w:tcPr>
            <w:tcW w:w="240" w:type="pct"/>
            <w:vAlign w:val="center"/>
          </w:tcPr>
          <w:p w14:paraId="4231370D" w14:textId="77777777" w:rsidR="004C04C6" w:rsidRPr="00FD55E9" w:rsidRDefault="004C04C6" w:rsidP="00A5313A">
            <w:pPr>
              <w:pStyle w:val="afffffff2"/>
              <w:jc w:val="center"/>
            </w:pPr>
          </w:p>
        </w:tc>
      </w:tr>
      <w:tr w:rsidR="004C04C6" w:rsidRPr="00FD55E9" w14:paraId="64EB67A8" w14:textId="77777777" w:rsidTr="00A5313A">
        <w:trPr>
          <w:trHeight w:val="58"/>
          <w:jc w:val="center"/>
        </w:trPr>
        <w:tc>
          <w:tcPr>
            <w:tcW w:w="960" w:type="pct"/>
            <w:vMerge/>
          </w:tcPr>
          <w:p w14:paraId="79E42727" w14:textId="77777777" w:rsidR="004C04C6" w:rsidRPr="00FD55E9" w:rsidRDefault="004C04C6" w:rsidP="00A5313A">
            <w:pPr>
              <w:pStyle w:val="afffffff2"/>
            </w:pPr>
          </w:p>
        </w:tc>
        <w:tc>
          <w:tcPr>
            <w:tcW w:w="1215" w:type="pct"/>
          </w:tcPr>
          <w:p w14:paraId="40BEFCC7" w14:textId="77777777" w:rsidR="004C04C6" w:rsidRPr="00FD55E9" w:rsidRDefault="004C04C6" w:rsidP="00A5313A">
            <w:pPr>
              <w:pStyle w:val="afffffff2"/>
              <w:rPr>
                <w:rStyle w:val="docdata"/>
                <w:rFonts w:eastAsia="0"/>
              </w:rPr>
            </w:pPr>
            <w:r w:rsidRPr="00FD55E9">
              <w:t>Просмотр слота тестирования</w:t>
            </w:r>
          </w:p>
        </w:tc>
        <w:tc>
          <w:tcPr>
            <w:tcW w:w="253" w:type="pct"/>
            <w:vAlign w:val="center"/>
          </w:tcPr>
          <w:p w14:paraId="79F430A3" w14:textId="77777777" w:rsidR="004C04C6" w:rsidRPr="00FD55E9" w:rsidRDefault="004C04C6" w:rsidP="00A5313A">
            <w:pPr>
              <w:pStyle w:val="afffffff2"/>
              <w:jc w:val="center"/>
            </w:pPr>
          </w:p>
        </w:tc>
        <w:tc>
          <w:tcPr>
            <w:tcW w:w="405" w:type="pct"/>
            <w:vAlign w:val="center"/>
          </w:tcPr>
          <w:p w14:paraId="27FACEF5" w14:textId="77777777" w:rsidR="004C04C6" w:rsidRPr="00FD55E9" w:rsidRDefault="004C04C6" w:rsidP="00A5313A">
            <w:pPr>
              <w:pStyle w:val="afffffff2"/>
              <w:jc w:val="center"/>
            </w:pPr>
            <w:r w:rsidRPr="00FD55E9">
              <w:t>Х</w:t>
            </w:r>
          </w:p>
        </w:tc>
        <w:tc>
          <w:tcPr>
            <w:tcW w:w="355" w:type="pct"/>
            <w:vAlign w:val="center"/>
          </w:tcPr>
          <w:p w14:paraId="5BE25CA7" w14:textId="77777777" w:rsidR="004C04C6" w:rsidRPr="00FD55E9" w:rsidRDefault="004C04C6" w:rsidP="00A5313A">
            <w:pPr>
              <w:pStyle w:val="afffffff2"/>
              <w:jc w:val="center"/>
            </w:pPr>
            <w:r w:rsidRPr="00FD55E9">
              <w:t>Х</w:t>
            </w:r>
          </w:p>
        </w:tc>
        <w:tc>
          <w:tcPr>
            <w:tcW w:w="433" w:type="pct"/>
            <w:vAlign w:val="center"/>
          </w:tcPr>
          <w:p w14:paraId="16094FBB" w14:textId="77777777" w:rsidR="004C04C6" w:rsidRPr="00FD55E9" w:rsidRDefault="004C04C6" w:rsidP="00A5313A">
            <w:pPr>
              <w:pStyle w:val="afffffff2"/>
              <w:jc w:val="center"/>
            </w:pPr>
            <w:r w:rsidRPr="00FD55E9">
              <w:t>Х</w:t>
            </w:r>
          </w:p>
        </w:tc>
        <w:tc>
          <w:tcPr>
            <w:tcW w:w="303" w:type="pct"/>
            <w:vAlign w:val="center"/>
          </w:tcPr>
          <w:p w14:paraId="7E448355" w14:textId="77777777" w:rsidR="004C04C6" w:rsidRPr="00FD55E9" w:rsidRDefault="004C04C6" w:rsidP="00A5313A">
            <w:pPr>
              <w:pStyle w:val="afffffff2"/>
              <w:jc w:val="center"/>
            </w:pPr>
          </w:p>
        </w:tc>
        <w:tc>
          <w:tcPr>
            <w:tcW w:w="280" w:type="pct"/>
            <w:vAlign w:val="center"/>
          </w:tcPr>
          <w:p w14:paraId="256F623F" w14:textId="77777777" w:rsidR="004C04C6" w:rsidRPr="00FD55E9" w:rsidRDefault="004C04C6" w:rsidP="00A5313A">
            <w:pPr>
              <w:pStyle w:val="afffffff2"/>
              <w:jc w:val="center"/>
            </w:pPr>
          </w:p>
        </w:tc>
        <w:tc>
          <w:tcPr>
            <w:tcW w:w="253" w:type="pct"/>
            <w:vAlign w:val="center"/>
          </w:tcPr>
          <w:p w14:paraId="3D18C2DC" w14:textId="77777777" w:rsidR="004C04C6" w:rsidRPr="00FD55E9" w:rsidRDefault="004C04C6" w:rsidP="00A5313A">
            <w:pPr>
              <w:pStyle w:val="afffffff2"/>
              <w:jc w:val="center"/>
            </w:pPr>
          </w:p>
        </w:tc>
        <w:tc>
          <w:tcPr>
            <w:tcW w:w="303" w:type="pct"/>
            <w:vAlign w:val="center"/>
          </w:tcPr>
          <w:p w14:paraId="79F83FB2" w14:textId="77777777" w:rsidR="004C04C6" w:rsidRPr="00FD55E9" w:rsidRDefault="004C04C6" w:rsidP="00A5313A">
            <w:pPr>
              <w:pStyle w:val="afffffff2"/>
              <w:jc w:val="center"/>
            </w:pPr>
            <w:r w:rsidRPr="00FD55E9">
              <w:t>Х</w:t>
            </w:r>
          </w:p>
        </w:tc>
        <w:tc>
          <w:tcPr>
            <w:tcW w:w="240" w:type="pct"/>
            <w:vAlign w:val="center"/>
          </w:tcPr>
          <w:p w14:paraId="43B07E55" w14:textId="77777777" w:rsidR="004C04C6" w:rsidRPr="00FD55E9" w:rsidRDefault="004C04C6" w:rsidP="00A5313A">
            <w:pPr>
              <w:pStyle w:val="afffffff2"/>
              <w:jc w:val="center"/>
            </w:pPr>
          </w:p>
        </w:tc>
      </w:tr>
      <w:tr w:rsidR="004C04C6" w:rsidRPr="00FD55E9" w14:paraId="46618A15" w14:textId="77777777" w:rsidTr="00A5313A">
        <w:trPr>
          <w:trHeight w:val="58"/>
          <w:jc w:val="center"/>
        </w:trPr>
        <w:tc>
          <w:tcPr>
            <w:tcW w:w="960" w:type="pct"/>
            <w:vMerge/>
          </w:tcPr>
          <w:p w14:paraId="35F47DA3" w14:textId="77777777" w:rsidR="004C04C6" w:rsidRPr="00FD55E9" w:rsidRDefault="004C04C6" w:rsidP="00A5313A">
            <w:pPr>
              <w:pStyle w:val="afffffff2"/>
            </w:pPr>
          </w:p>
        </w:tc>
        <w:tc>
          <w:tcPr>
            <w:tcW w:w="1215" w:type="pct"/>
          </w:tcPr>
          <w:p w14:paraId="7F849560" w14:textId="77777777" w:rsidR="004C04C6" w:rsidRPr="00FD55E9" w:rsidRDefault="004C04C6" w:rsidP="00A5313A">
            <w:pPr>
              <w:pStyle w:val="afffffff2"/>
              <w:rPr>
                <w:rStyle w:val="docdata"/>
                <w:rFonts w:eastAsia="0"/>
              </w:rPr>
            </w:pPr>
            <w:r w:rsidRPr="00FD55E9">
              <w:t>Редактирования слота тестирования</w:t>
            </w:r>
          </w:p>
        </w:tc>
        <w:tc>
          <w:tcPr>
            <w:tcW w:w="253" w:type="pct"/>
            <w:vAlign w:val="center"/>
          </w:tcPr>
          <w:p w14:paraId="1C6388CD" w14:textId="77777777" w:rsidR="004C04C6" w:rsidRPr="00FD55E9" w:rsidRDefault="004C04C6" w:rsidP="00A5313A">
            <w:pPr>
              <w:pStyle w:val="afffffff2"/>
              <w:jc w:val="center"/>
            </w:pPr>
          </w:p>
        </w:tc>
        <w:tc>
          <w:tcPr>
            <w:tcW w:w="405" w:type="pct"/>
            <w:vAlign w:val="center"/>
          </w:tcPr>
          <w:p w14:paraId="3183DCF1" w14:textId="77777777" w:rsidR="004C04C6" w:rsidRPr="00FD55E9" w:rsidRDefault="004C04C6" w:rsidP="00A5313A">
            <w:pPr>
              <w:pStyle w:val="afffffff2"/>
              <w:jc w:val="center"/>
            </w:pPr>
            <w:r w:rsidRPr="00FD55E9">
              <w:t>Х</w:t>
            </w:r>
          </w:p>
        </w:tc>
        <w:tc>
          <w:tcPr>
            <w:tcW w:w="355" w:type="pct"/>
            <w:vAlign w:val="center"/>
          </w:tcPr>
          <w:p w14:paraId="2ABFD36F" w14:textId="77777777" w:rsidR="004C04C6" w:rsidRPr="00FD55E9" w:rsidRDefault="004C04C6" w:rsidP="00A5313A">
            <w:pPr>
              <w:pStyle w:val="afffffff2"/>
              <w:jc w:val="center"/>
            </w:pPr>
            <w:r w:rsidRPr="00FD55E9">
              <w:t>Х</w:t>
            </w:r>
          </w:p>
        </w:tc>
        <w:tc>
          <w:tcPr>
            <w:tcW w:w="433" w:type="pct"/>
            <w:vAlign w:val="center"/>
          </w:tcPr>
          <w:p w14:paraId="1C1F008D" w14:textId="77777777" w:rsidR="004C04C6" w:rsidRPr="00FD55E9" w:rsidRDefault="004C04C6" w:rsidP="00A5313A">
            <w:pPr>
              <w:pStyle w:val="afffffff2"/>
              <w:jc w:val="center"/>
            </w:pPr>
            <w:r w:rsidRPr="00FD55E9">
              <w:t>Х</w:t>
            </w:r>
          </w:p>
        </w:tc>
        <w:tc>
          <w:tcPr>
            <w:tcW w:w="303" w:type="pct"/>
            <w:vAlign w:val="center"/>
          </w:tcPr>
          <w:p w14:paraId="6C64CFAD" w14:textId="77777777" w:rsidR="004C04C6" w:rsidRPr="00FD55E9" w:rsidRDefault="004C04C6" w:rsidP="00A5313A">
            <w:pPr>
              <w:pStyle w:val="afffffff2"/>
              <w:jc w:val="center"/>
            </w:pPr>
          </w:p>
        </w:tc>
        <w:tc>
          <w:tcPr>
            <w:tcW w:w="280" w:type="pct"/>
            <w:vAlign w:val="center"/>
          </w:tcPr>
          <w:p w14:paraId="7280115C" w14:textId="77777777" w:rsidR="004C04C6" w:rsidRPr="00FD55E9" w:rsidRDefault="004C04C6" w:rsidP="00A5313A">
            <w:pPr>
              <w:pStyle w:val="afffffff2"/>
              <w:jc w:val="center"/>
            </w:pPr>
          </w:p>
        </w:tc>
        <w:tc>
          <w:tcPr>
            <w:tcW w:w="253" w:type="pct"/>
            <w:vAlign w:val="center"/>
          </w:tcPr>
          <w:p w14:paraId="3626FDD1" w14:textId="77777777" w:rsidR="004C04C6" w:rsidRPr="00FD55E9" w:rsidRDefault="004C04C6" w:rsidP="00A5313A">
            <w:pPr>
              <w:pStyle w:val="afffffff2"/>
              <w:jc w:val="center"/>
            </w:pPr>
          </w:p>
        </w:tc>
        <w:tc>
          <w:tcPr>
            <w:tcW w:w="303" w:type="pct"/>
            <w:vAlign w:val="center"/>
          </w:tcPr>
          <w:p w14:paraId="10E41D76" w14:textId="77777777" w:rsidR="004C04C6" w:rsidRPr="00FD55E9" w:rsidRDefault="004C04C6" w:rsidP="00A5313A">
            <w:pPr>
              <w:pStyle w:val="afffffff2"/>
              <w:jc w:val="center"/>
            </w:pPr>
            <w:r w:rsidRPr="00FD55E9">
              <w:t>Х</w:t>
            </w:r>
          </w:p>
        </w:tc>
        <w:tc>
          <w:tcPr>
            <w:tcW w:w="240" w:type="pct"/>
            <w:vAlign w:val="center"/>
          </w:tcPr>
          <w:p w14:paraId="1A4AE5E0" w14:textId="77777777" w:rsidR="004C04C6" w:rsidRPr="00FD55E9" w:rsidRDefault="004C04C6" w:rsidP="00A5313A">
            <w:pPr>
              <w:pStyle w:val="afffffff2"/>
              <w:jc w:val="center"/>
            </w:pPr>
          </w:p>
        </w:tc>
      </w:tr>
      <w:tr w:rsidR="004C04C6" w:rsidRPr="00FD55E9" w14:paraId="031D319E" w14:textId="77777777" w:rsidTr="00A5313A">
        <w:trPr>
          <w:trHeight w:val="770"/>
          <w:jc w:val="center"/>
        </w:trPr>
        <w:tc>
          <w:tcPr>
            <w:tcW w:w="960" w:type="pct"/>
            <w:vMerge/>
          </w:tcPr>
          <w:p w14:paraId="26FB1AF3" w14:textId="77777777" w:rsidR="004C04C6" w:rsidRPr="00FD55E9" w:rsidRDefault="004C04C6" w:rsidP="00A5313A">
            <w:pPr>
              <w:pStyle w:val="afffffff2"/>
            </w:pPr>
          </w:p>
        </w:tc>
        <w:tc>
          <w:tcPr>
            <w:tcW w:w="1215" w:type="pct"/>
          </w:tcPr>
          <w:p w14:paraId="0A45B585" w14:textId="77777777" w:rsidR="004C04C6" w:rsidRPr="00FD55E9" w:rsidRDefault="004C04C6" w:rsidP="00A5313A">
            <w:pPr>
              <w:pStyle w:val="afffffff2"/>
              <w:rPr>
                <w:rStyle w:val="docdata"/>
                <w:rFonts w:eastAsia="0"/>
              </w:rPr>
            </w:pPr>
            <w:r w:rsidRPr="00FD55E9">
              <w:t>Удаление слота тестирования на который не записался ни один участник</w:t>
            </w:r>
          </w:p>
        </w:tc>
        <w:tc>
          <w:tcPr>
            <w:tcW w:w="253" w:type="pct"/>
            <w:vAlign w:val="center"/>
          </w:tcPr>
          <w:p w14:paraId="2F516F9B" w14:textId="77777777" w:rsidR="004C04C6" w:rsidRPr="00FD55E9" w:rsidRDefault="004C04C6" w:rsidP="00A5313A">
            <w:pPr>
              <w:pStyle w:val="afffffff2"/>
              <w:jc w:val="center"/>
            </w:pPr>
          </w:p>
        </w:tc>
        <w:tc>
          <w:tcPr>
            <w:tcW w:w="405" w:type="pct"/>
            <w:vAlign w:val="center"/>
          </w:tcPr>
          <w:p w14:paraId="6233614D" w14:textId="77777777" w:rsidR="004C04C6" w:rsidRPr="00FD55E9" w:rsidRDefault="004C04C6" w:rsidP="00A5313A">
            <w:pPr>
              <w:pStyle w:val="afffffff2"/>
              <w:jc w:val="center"/>
            </w:pPr>
            <w:r w:rsidRPr="00FD55E9">
              <w:t>Х</w:t>
            </w:r>
          </w:p>
        </w:tc>
        <w:tc>
          <w:tcPr>
            <w:tcW w:w="355" w:type="pct"/>
            <w:vAlign w:val="center"/>
          </w:tcPr>
          <w:p w14:paraId="6828B890" w14:textId="77777777" w:rsidR="004C04C6" w:rsidRPr="00FD55E9" w:rsidRDefault="004C04C6" w:rsidP="00A5313A">
            <w:pPr>
              <w:pStyle w:val="afffffff2"/>
              <w:jc w:val="center"/>
            </w:pPr>
            <w:r w:rsidRPr="00FD55E9">
              <w:t>Х</w:t>
            </w:r>
          </w:p>
        </w:tc>
        <w:tc>
          <w:tcPr>
            <w:tcW w:w="433" w:type="pct"/>
            <w:vAlign w:val="center"/>
          </w:tcPr>
          <w:p w14:paraId="7D3D543C" w14:textId="77777777" w:rsidR="004C04C6" w:rsidRPr="00FD55E9" w:rsidRDefault="004C04C6" w:rsidP="00A5313A">
            <w:pPr>
              <w:pStyle w:val="afffffff2"/>
              <w:jc w:val="center"/>
            </w:pPr>
            <w:r w:rsidRPr="00FD55E9">
              <w:t>Х</w:t>
            </w:r>
          </w:p>
        </w:tc>
        <w:tc>
          <w:tcPr>
            <w:tcW w:w="303" w:type="pct"/>
            <w:vAlign w:val="center"/>
          </w:tcPr>
          <w:p w14:paraId="34D57F87" w14:textId="77777777" w:rsidR="004C04C6" w:rsidRPr="00FD55E9" w:rsidRDefault="004C04C6" w:rsidP="00A5313A">
            <w:pPr>
              <w:pStyle w:val="afffffff2"/>
              <w:jc w:val="center"/>
            </w:pPr>
          </w:p>
        </w:tc>
        <w:tc>
          <w:tcPr>
            <w:tcW w:w="280" w:type="pct"/>
            <w:vAlign w:val="center"/>
          </w:tcPr>
          <w:p w14:paraId="7D8A3016" w14:textId="77777777" w:rsidR="004C04C6" w:rsidRPr="00FD55E9" w:rsidRDefault="004C04C6" w:rsidP="00A5313A">
            <w:pPr>
              <w:pStyle w:val="afffffff2"/>
              <w:jc w:val="center"/>
            </w:pPr>
          </w:p>
        </w:tc>
        <w:tc>
          <w:tcPr>
            <w:tcW w:w="253" w:type="pct"/>
            <w:vAlign w:val="center"/>
          </w:tcPr>
          <w:p w14:paraId="3963B839" w14:textId="77777777" w:rsidR="004C04C6" w:rsidRPr="00FD55E9" w:rsidRDefault="004C04C6" w:rsidP="00A5313A">
            <w:pPr>
              <w:pStyle w:val="afffffff2"/>
              <w:jc w:val="center"/>
            </w:pPr>
          </w:p>
        </w:tc>
        <w:tc>
          <w:tcPr>
            <w:tcW w:w="303" w:type="pct"/>
            <w:vAlign w:val="center"/>
          </w:tcPr>
          <w:p w14:paraId="419F42D7" w14:textId="77777777" w:rsidR="004C04C6" w:rsidRPr="00FD55E9" w:rsidRDefault="004C04C6" w:rsidP="00A5313A">
            <w:pPr>
              <w:pStyle w:val="afffffff2"/>
              <w:jc w:val="center"/>
            </w:pPr>
            <w:r w:rsidRPr="00FD55E9">
              <w:t>Х</w:t>
            </w:r>
          </w:p>
        </w:tc>
        <w:tc>
          <w:tcPr>
            <w:tcW w:w="240" w:type="pct"/>
            <w:vAlign w:val="center"/>
          </w:tcPr>
          <w:p w14:paraId="15D40DAC" w14:textId="77777777" w:rsidR="004C04C6" w:rsidRPr="00FD55E9" w:rsidRDefault="004C04C6" w:rsidP="00A5313A">
            <w:pPr>
              <w:pStyle w:val="afffffff2"/>
              <w:jc w:val="center"/>
            </w:pPr>
          </w:p>
        </w:tc>
      </w:tr>
      <w:tr w:rsidR="004C04C6" w:rsidRPr="00FD55E9" w14:paraId="0D1FF5E4" w14:textId="77777777" w:rsidTr="00A5313A">
        <w:trPr>
          <w:trHeight w:val="770"/>
          <w:jc w:val="center"/>
        </w:trPr>
        <w:tc>
          <w:tcPr>
            <w:tcW w:w="960" w:type="pct"/>
            <w:vMerge/>
          </w:tcPr>
          <w:p w14:paraId="12051B5F" w14:textId="77777777" w:rsidR="004C04C6" w:rsidRPr="00FD55E9" w:rsidRDefault="004C04C6" w:rsidP="00A5313A">
            <w:pPr>
              <w:pStyle w:val="afffffff2"/>
            </w:pPr>
          </w:p>
        </w:tc>
        <w:tc>
          <w:tcPr>
            <w:tcW w:w="1215" w:type="pct"/>
          </w:tcPr>
          <w:p w14:paraId="68F7BBFE" w14:textId="77777777" w:rsidR="004C04C6" w:rsidRPr="00FD55E9" w:rsidRDefault="004C04C6" w:rsidP="00A5313A">
            <w:pPr>
              <w:pStyle w:val="afffffff2"/>
              <w:rPr>
                <w:rStyle w:val="docdata"/>
                <w:rFonts w:eastAsia="0"/>
              </w:rPr>
            </w:pPr>
            <w:r w:rsidRPr="00FD55E9">
              <w:t>Удаление слота тестирования на который записался хоть один участник</w:t>
            </w:r>
          </w:p>
        </w:tc>
        <w:tc>
          <w:tcPr>
            <w:tcW w:w="253" w:type="pct"/>
            <w:vAlign w:val="center"/>
          </w:tcPr>
          <w:p w14:paraId="02F3DDC3" w14:textId="77777777" w:rsidR="004C04C6" w:rsidRPr="00FD55E9" w:rsidRDefault="004C04C6" w:rsidP="00A5313A">
            <w:pPr>
              <w:pStyle w:val="afffffff2"/>
              <w:jc w:val="center"/>
            </w:pPr>
          </w:p>
        </w:tc>
        <w:tc>
          <w:tcPr>
            <w:tcW w:w="405" w:type="pct"/>
            <w:vAlign w:val="center"/>
          </w:tcPr>
          <w:p w14:paraId="608F3730" w14:textId="77777777" w:rsidR="004C04C6" w:rsidRPr="00FD55E9" w:rsidRDefault="004C04C6" w:rsidP="00A5313A">
            <w:pPr>
              <w:pStyle w:val="afffffff2"/>
              <w:jc w:val="center"/>
            </w:pPr>
            <w:r w:rsidRPr="00FD55E9">
              <w:t>Х</w:t>
            </w:r>
          </w:p>
        </w:tc>
        <w:tc>
          <w:tcPr>
            <w:tcW w:w="355" w:type="pct"/>
            <w:vAlign w:val="center"/>
          </w:tcPr>
          <w:p w14:paraId="714512DD" w14:textId="77777777" w:rsidR="004C04C6" w:rsidRPr="00FD55E9" w:rsidRDefault="004C04C6" w:rsidP="00A5313A">
            <w:pPr>
              <w:pStyle w:val="afffffff2"/>
              <w:jc w:val="center"/>
            </w:pPr>
            <w:r w:rsidRPr="00FD55E9">
              <w:t>Х</w:t>
            </w:r>
          </w:p>
        </w:tc>
        <w:tc>
          <w:tcPr>
            <w:tcW w:w="433" w:type="pct"/>
            <w:vAlign w:val="center"/>
          </w:tcPr>
          <w:p w14:paraId="01F1A4BF" w14:textId="77777777" w:rsidR="004C04C6" w:rsidRPr="00FD55E9" w:rsidRDefault="004C04C6" w:rsidP="00A5313A">
            <w:pPr>
              <w:pStyle w:val="afffffff2"/>
              <w:jc w:val="center"/>
            </w:pPr>
            <w:r w:rsidRPr="00FD55E9">
              <w:t>Х</w:t>
            </w:r>
          </w:p>
        </w:tc>
        <w:tc>
          <w:tcPr>
            <w:tcW w:w="303" w:type="pct"/>
            <w:vAlign w:val="center"/>
          </w:tcPr>
          <w:p w14:paraId="2E49DBA0" w14:textId="77777777" w:rsidR="004C04C6" w:rsidRPr="00FD55E9" w:rsidRDefault="004C04C6" w:rsidP="00A5313A">
            <w:pPr>
              <w:pStyle w:val="afffffff2"/>
              <w:jc w:val="center"/>
            </w:pPr>
          </w:p>
        </w:tc>
        <w:tc>
          <w:tcPr>
            <w:tcW w:w="280" w:type="pct"/>
            <w:vAlign w:val="center"/>
          </w:tcPr>
          <w:p w14:paraId="627B515B" w14:textId="77777777" w:rsidR="004C04C6" w:rsidRPr="00FD55E9" w:rsidRDefault="004C04C6" w:rsidP="00A5313A">
            <w:pPr>
              <w:pStyle w:val="afffffff2"/>
              <w:jc w:val="center"/>
            </w:pPr>
          </w:p>
        </w:tc>
        <w:tc>
          <w:tcPr>
            <w:tcW w:w="253" w:type="pct"/>
            <w:vAlign w:val="center"/>
          </w:tcPr>
          <w:p w14:paraId="2FED04CC" w14:textId="77777777" w:rsidR="004C04C6" w:rsidRPr="00FD55E9" w:rsidRDefault="004C04C6" w:rsidP="00A5313A">
            <w:pPr>
              <w:pStyle w:val="afffffff2"/>
              <w:jc w:val="center"/>
            </w:pPr>
          </w:p>
        </w:tc>
        <w:tc>
          <w:tcPr>
            <w:tcW w:w="303" w:type="pct"/>
            <w:vAlign w:val="center"/>
          </w:tcPr>
          <w:p w14:paraId="32DDDFCD" w14:textId="77777777" w:rsidR="004C04C6" w:rsidRPr="00FD55E9" w:rsidRDefault="004C04C6" w:rsidP="00A5313A">
            <w:pPr>
              <w:pStyle w:val="afffffff2"/>
              <w:jc w:val="center"/>
            </w:pPr>
            <w:r w:rsidRPr="00FD55E9">
              <w:t>Х</w:t>
            </w:r>
          </w:p>
        </w:tc>
        <w:tc>
          <w:tcPr>
            <w:tcW w:w="240" w:type="pct"/>
            <w:vAlign w:val="center"/>
          </w:tcPr>
          <w:p w14:paraId="04DF7F36" w14:textId="77777777" w:rsidR="004C04C6" w:rsidRPr="00FD55E9" w:rsidRDefault="004C04C6" w:rsidP="00A5313A">
            <w:pPr>
              <w:pStyle w:val="afffffff2"/>
              <w:jc w:val="center"/>
            </w:pPr>
          </w:p>
        </w:tc>
      </w:tr>
      <w:tr w:rsidR="004C04C6" w:rsidRPr="00FD55E9" w14:paraId="4997DA95" w14:textId="77777777" w:rsidTr="00A5313A">
        <w:trPr>
          <w:trHeight w:val="272"/>
          <w:jc w:val="center"/>
        </w:trPr>
        <w:tc>
          <w:tcPr>
            <w:tcW w:w="960" w:type="pct"/>
            <w:vMerge/>
          </w:tcPr>
          <w:p w14:paraId="1E28D2F1" w14:textId="77777777" w:rsidR="004C04C6" w:rsidRPr="00FD55E9" w:rsidRDefault="004C04C6" w:rsidP="00A5313A">
            <w:pPr>
              <w:pStyle w:val="afffffff2"/>
            </w:pPr>
          </w:p>
        </w:tc>
        <w:tc>
          <w:tcPr>
            <w:tcW w:w="1215" w:type="pct"/>
          </w:tcPr>
          <w:p w14:paraId="1F313A59" w14:textId="77777777" w:rsidR="004C04C6" w:rsidRPr="00FD55E9" w:rsidRDefault="004C04C6" w:rsidP="00A5313A">
            <w:pPr>
              <w:pStyle w:val="afffffff2"/>
            </w:pPr>
            <w:r w:rsidRPr="00FD55E9">
              <w:t>Редактирование шаблона уведомлений участника ВФСК ГТО</w:t>
            </w:r>
          </w:p>
        </w:tc>
        <w:tc>
          <w:tcPr>
            <w:tcW w:w="253" w:type="pct"/>
            <w:vAlign w:val="center"/>
          </w:tcPr>
          <w:p w14:paraId="3E983728" w14:textId="77777777" w:rsidR="004C04C6" w:rsidRPr="00FD55E9" w:rsidRDefault="004C04C6" w:rsidP="00A5313A">
            <w:pPr>
              <w:pStyle w:val="afffffff2"/>
              <w:jc w:val="center"/>
            </w:pPr>
          </w:p>
        </w:tc>
        <w:tc>
          <w:tcPr>
            <w:tcW w:w="405" w:type="pct"/>
            <w:vAlign w:val="center"/>
          </w:tcPr>
          <w:p w14:paraId="7088D6AA" w14:textId="77777777" w:rsidR="004C04C6" w:rsidRPr="00FD55E9" w:rsidRDefault="004C04C6" w:rsidP="00A5313A">
            <w:pPr>
              <w:pStyle w:val="afffffff2"/>
              <w:jc w:val="center"/>
            </w:pPr>
          </w:p>
        </w:tc>
        <w:tc>
          <w:tcPr>
            <w:tcW w:w="355" w:type="pct"/>
            <w:vAlign w:val="center"/>
          </w:tcPr>
          <w:p w14:paraId="4CA02F7E" w14:textId="77777777" w:rsidR="004C04C6" w:rsidRPr="00FD55E9" w:rsidRDefault="004C04C6" w:rsidP="00A5313A">
            <w:pPr>
              <w:pStyle w:val="afffffff2"/>
              <w:jc w:val="center"/>
            </w:pPr>
          </w:p>
        </w:tc>
        <w:tc>
          <w:tcPr>
            <w:tcW w:w="433" w:type="pct"/>
            <w:vAlign w:val="center"/>
          </w:tcPr>
          <w:p w14:paraId="384AD8CE" w14:textId="77777777" w:rsidR="004C04C6" w:rsidRPr="00FD55E9" w:rsidRDefault="004C04C6" w:rsidP="00A5313A">
            <w:pPr>
              <w:pStyle w:val="afffffff2"/>
              <w:jc w:val="center"/>
            </w:pPr>
            <w:r w:rsidRPr="00FD55E9">
              <w:t>Х</w:t>
            </w:r>
          </w:p>
        </w:tc>
        <w:tc>
          <w:tcPr>
            <w:tcW w:w="303" w:type="pct"/>
            <w:vAlign w:val="center"/>
          </w:tcPr>
          <w:p w14:paraId="2A6C1D1F" w14:textId="77777777" w:rsidR="004C04C6" w:rsidRPr="00FD55E9" w:rsidRDefault="004C04C6" w:rsidP="00A5313A">
            <w:pPr>
              <w:pStyle w:val="afffffff2"/>
              <w:jc w:val="center"/>
            </w:pPr>
          </w:p>
        </w:tc>
        <w:tc>
          <w:tcPr>
            <w:tcW w:w="280" w:type="pct"/>
            <w:vAlign w:val="center"/>
          </w:tcPr>
          <w:p w14:paraId="10A5F047" w14:textId="77777777" w:rsidR="004C04C6" w:rsidRPr="00FD55E9" w:rsidRDefault="004C04C6" w:rsidP="00A5313A">
            <w:pPr>
              <w:pStyle w:val="afffffff2"/>
              <w:jc w:val="center"/>
            </w:pPr>
          </w:p>
        </w:tc>
        <w:tc>
          <w:tcPr>
            <w:tcW w:w="253" w:type="pct"/>
            <w:vAlign w:val="center"/>
          </w:tcPr>
          <w:p w14:paraId="48FF883E" w14:textId="77777777" w:rsidR="004C04C6" w:rsidRPr="00FD55E9" w:rsidRDefault="004C04C6" w:rsidP="00A5313A">
            <w:pPr>
              <w:pStyle w:val="afffffff2"/>
              <w:jc w:val="center"/>
            </w:pPr>
          </w:p>
        </w:tc>
        <w:tc>
          <w:tcPr>
            <w:tcW w:w="303" w:type="pct"/>
            <w:vAlign w:val="center"/>
          </w:tcPr>
          <w:p w14:paraId="0E1A920F" w14:textId="77777777" w:rsidR="004C04C6" w:rsidRPr="00FD55E9" w:rsidRDefault="004C04C6" w:rsidP="00A5313A">
            <w:pPr>
              <w:pStyle w:val="afffffff2"/>
              <w:jc w:val="center"/>
            </w:pPr>
            <w:r w:rsidRPr="00FD55E9">
              <w:t>Х</w:t>
            </w:r>
          </w:p>
        </w:tc>
        <w:tc>
          <w:tcPr>
            <w:tcW w:w="240" w:type="pct"/>
            <w:vAlign w:val="center"/>
          </w:tcPr>
          <w:p w14:paraId="2C6213A1" w14:textId="77777777" w:rsidR="004C04C6" w:rsidRPr="00FD55E9" w:rsidRDefault="004C04C6" w:rsidP="00A5313A">
            <w:pPr>
              <w:pStyle w:val="afffffff2"/>
              <w:jc w:val="center"/>
            </w:pPr>
          </w:p>
        </w:tc>
      </w:tr>
      <w:tr w:rsidR="004C04C6" w:rsidRPr="00FD55E9" w14:paraId="13F2D6E0" w14:textId="77777777" w:rsidTr="00A5313A">
        <w:trPr>
          <w:trHeight w:val="280"/>
          <w:jc w:val="center"/>
        </w:trPr>
        <w:tc>
          <w:tcPr>
            <w:tcW w:w="960" w:type="pct"/>
            <w:vMerge/>
          </w:tcPr>
          <w:p w14:paraId="61A970D3" w14:textId="77777777" w:rsidR="004C04C6" w:rsidRPr="00FD55E9" w:rsidRDefault="004C04C6" w:rsidP="00A5313A">
            <w:pPr>
              <w:pStyle w:val="afffffff2"/>
            </w:pPr>
          </w:p>
        </w:tc>
        <w:tc>
          <w:tcPr>
            <w:tcW w:w="1215" w:type="pct"/>
          </w:tcPr>
          <w:p w14:paraId="3C5A41AB" w14:textId="77777777" w:rsidR="004C04C6" w:rsidRPr="00FD55E9" w:rsidRDefault="004C04C6" w:rsidP="00A5313A">
            <w:pPr>
              <w:pStyle w:val="afffffff2"/>
            </w:pPr>
            <w:r w:rsidRPr="00FD55E9">
              <w:t>Просмотр уведомления участника ВФСК ГТО</w:t>
            </w:r>
          </w:p>
        </w:tc>
        <w:tc>
          <w:tcPr>
            <w:tcW w:w="253" w:type="pct"/>
            <w:vAlign w:val="center"/>
          </w:tcPr>
          <w:p w14:paraId="6D960FFD" w14:textId="77777777" w:rsidR="004C04C6" w:rsidRPr="00FD55E9" w:rsidRDefault="004C04C6" w:rsidP="00A5313A">
            <w:pPr>
              <w:pStyle w:val="afffffff2"/>
              <w:jc w:val="center"/>
            </w:pPr>
          </w:p>
        </w:tc>
        <w:tc>
          <w:tcPr>
            <w:tcW w:w="405" w:type="pct"/>
            <w:vAlign w:val="center"/>
          </w:tcPr>
          <w:p w14:paraId="30F05911" w14:textId="77777777" w:rsidR="004C04C6" w:rsidRPr="00FD55E9" w:rsidRDefault="004C04C6" w:rsidP="00A5313A">
            <w:pPr>
              <w:pStyle w:val="afffffff2"/>
              <w:jc w:val="center"/>
            </w:pPr>
          </w:p>
        </w:tc>
        <w:tc>
          <w:tcPr>
            <w:tcW w:w="355" w:type="pct"/>
            <w:vAlign w:val="center"/>
          </w:tcPr>
          <w:p w14:paraId="0F95BA45" w14:textId="77777777" w:rsidR="004C04C6" w:rsidRPr="00FD55E9" w:rsidRDefault="004C04C6" w:rsidP="00A5313A">
            <w:pPr>
              <w:pStyle w:val="afffffff2"/>
              <w:jc w:val="center"/>
            </w:pPr>
          </w:p>
        </w:tc>
        <w:tc>
          <w:tcPr>
            <w:tcW w:w="433" w:type="pct"/>
            <w:vAlign w:val="center"/>
          </w:tcPr>
          <w:p w14:paraId="7E179B6A" w14:textId="77777777" w:rsidR="004C04C6" w:rsidRPr="00FD55E9" w:rsidRDefault="004C04C6" w:rsidP="00A5313A">
            <w:pPr>
              <w:pStyle w:val="afffffff2"/>
              <w:jc w:val="center"/>
            </w:pPr>
            <w:r w:rsidRPr="00FD55E9">
              <w:t>Х</w:t>
            </w:r>
          </w:p>
        </w:tc>
        <w:tc>
          <w:tcPr>
            <w:tcW w:w="303" w:type="pct"/>
            <w:vAlign w:val="center"/>
          </w:tcPr>
          <w:p w14:paraId="6AB2341B" w14:textId="77777777" w:rsidR="004C04C6" w:rsidRPr="00FD55E9" w:rsidRDefault="004C04C6" w:rsidP="00A5313A">
            <w:pPr>
              <w:pStyle w:val="afffffff2"/>
              <w:jc w:val="center"/>
            </w:pPr>
          </w:p>
        </w:tc>
        <w:tc>
          <w:tcPr>
            <w:tcW w:w="280" w:type="pct"/>
            <w:vAlign w:val="center"/>
          </w:tcPr>
          <w:p w14:paraId="5185E0BA" w14:textId="77777777" w:rsidR="004C04C6" w:rsidRPr="00FD55E9" w:rsidRDefault="004C04C6" w:rsidP="00A5313A">
            <w:pPr>
              <w:pStyle w:val="afffffff2"/>
              <w:jc w:val="center"/>
            </w:pPr>
          </w:p>
        </w:tc>
        <w:tc>
          <w:tcPr>
            <w:tcW w:w="253" w:type="pct"/>
            <w:vAlign w:val="center"/>
          </w:tcPr>
          <w:p w14:paraId="180B0F26" w14:textId="77777777" w:rsidR="004C04C6" w:rsidRPr="00FD55E9" w:rsidRDefault="004C04C6" w:rsidP="00A5313A">
            <w:pPr>
              <w:pStyle w:val="afffffff2"/>
              <w:jc w:val="center"/>
            </w:pPr>
          </w:p>
        </w:tc>
        <w:tc>
          <w:tcPr>
            <w:tcW w:w="303" w:type="pct"/>
            <w:vAlign w:val="center"/>
          </w:tcPr>
          <w:p w14:paraId="7B50D488" w14:textId="77777777" w:rsidR="004C04C6" w:rsidRPr="00FD55E9" w:rsidRDefault="004C04C6" w:rsidP="00A5313A">
            <w:pPr>
              <w:pStyle w:val="afffffff2"/>
              <w:jc w:val="center"/>
            </w:pPr>
            <w:r w:rsidRPr="00FD55E9">
              <w:t>Х</w:t>
            </w:r>
          </w:p>
        </w:tc>
        <w:tc>
          <w:tcPr>
            <w:tcW w:w="240" w:type="pct"/>
            <w:vAlign w:val="center"/>
          </w:tcPr>
          <w:p w14:paraId="66F65A4B" w14:textId="77777777" w:rsidR="004C04C6" w:rsidRPr="00FD55E9" w:rsidRDefault="004C04C6" w:rsidP="00A5313A">
            <w:pPr>
              <w:pStyle w:val="afffffff2"/>
              <w:jc w:val="center"/>
            </w:pPr>
          </w:p>
        </w:tc>
      </w:tr>
      <w:tr w:rsidR="004C04C6" w:rsidRPr="00FD55E9" w14:paraId="322BCAB7" w14:textId="77777777" w:rsidTr="00A5313A">
        <w:trPr>
          <w:trHeight w:val="427"/>
          <w:jc w:val="center"/>
        </w:trPr>
        <w:tc>
          <w:tcPr>
            <w:tcW w:w="960" w:type="pct"/>
            <w:vMerge w:val="restart"/>
          </w:tcPr>
          <w:p w14:paraId="662A0ADE" w14:textId="77777777" w:rsidR="004C04C6" w:rsidRPr="00FD55E9" w:rsidRDefault="004C04C6" w:rsidP="00A5313A">
            <w:pPr>
              <w:pStyle w:val="afffffff2"/>
            </w:pPr>
            <w:r w:rsidRPr="00FD55E9">
              <w:lastRenderedPageBreak/>
              <w:t>Настройка параметров расчета знаков отличия ВФСК ГТО</w:t>
            </w:r>
          </w:p>
        </w:tc>
        <w:tc>
          <w:tcPr>
            <w:tcW w:w="1215" w:type="pct"/>
          </w:tcPr>
          <w:p w14:paraId="75EFC907" w14:textId="77777777" w:rsidR="004C04C6" w:rsidRPr="00FD55E9" w:rsidRDefault="004C04C6" w:rsidP="00A5313A">
            <w:pPr>
              <w:pStyle w:val="afffffff2"/>
            </w:pPr>
            <w:r w:rsidRPr="00FD55E9">
              <w:t>Создания записи в конфигураторе «Единицы измерения»</w:t>
            </w:r>
          </w:p>
        </w:tc>
        <w:tc>
          <w:tcPr>
            <w:tcW w:w="253" w:type="pct"/>
            <w:vAlign w:val="center"/>
          </w:tcPr>
          <w:p w14:paraId="0AFFFE58" w14:textId="77777777" w:rsidR="004C04C6" w:rsidRPr="00FD55E9" w:rsidRDefault="004C04C6" w:rsidP="00A5313A">
            <w:pPr>
              <w:pStyle w:val="afffffff2"/>
              <w:jc w:val="center"/>
            </w:pPr>
          </w:p>
        </w:tc>
        <w:tc>
          <w:tcPr>
            <w:tcW w:w="405" w:type="pct"/>
            <w:vAlign w:val="center"/>
          </w:tcPr>
          <w:p w14:paraId="19CD1F8E" w14:textId="77777777" w:rsidR="004C04C6" w:rsidRPr="00FD55E9" w:rsidRDefault="004C04C6" w:rsidP="00A5313A">
            <w:pPr>
              <w:pStyle w:val="afffffff2"/>
              <w:jc w:val="center"/>
            </w:pPr>
          </w:p>
        </w:tc>
        <w:tc>
          <w:tcPr>
            <w:tcW w:w="355" w:type="pct"/>
            <w:vAlign w:val="center"/>
          </w:tcPr>
          <w:p w14:paraId="6D405D28" w14:textId="77777777" w:rsidR="004C04C6" w:rsidRPr="00FD55E9" w:rsidRDefault="004C04C6" w:rsidP="00A5313A">
            <w:pPr>
              <w:pStyle w:val="afffffff2"/>
              <w:jc w:val="center"/>
            </w:pPr>
          </w:p>
        </w:tc>
        <w:tc>
          <w:tcPr>
            <w:tcW w:w="433" w:type="pct"/>
            <w:vAlign w:val="center"/>
          </w:tcPr>
          <w:p w14:paraId="5942A7D0" w14:textId="77777777" w:rsidR="004C04C6" w:rsidRPr="00FD55E9" w:rsidRDefault="004C04C6" w:rsidP="00A5313A">
            <w:pPr>
              <w:pStyle w:val="afffffff2"/>
              <w:jc w:val="center"/>
            </w:pPr>
            <w:r w:rsidRPr="00FD55E9">
              <w:t>Х</w:t>
            </w:r>
          </w:p>
        </w:tc>
        <w:tc>
          <w:tcPr>
            <w:tcW w:w="303" w:type="pct"/>
            <w:vAlign w:val="center"/>
          </w:tcPr>
          <w:p w14:paraId="6D2CC022" w14:textId="77777777" w:rsidR="004C04C6" w:rsidRPr="00FD55E9" w:rsidRDefault="004C04C6" w:rsidP="00A5313A">
            <w:pPr>
              <w:pStyle w:val="afffffff2"/>
              <w:jc w:val="center"/>
            </w:pPr>
          </w:p>
        </w:tc>
        <w:tc>
          <w:tcPr>
            <w:tcW w:w="280" w:type="pct"/>
            <w:vAlign w:val="center"/>
          </w:tcPr>
          <w:p w14:paraId="68D3D5EE" w14:textId="77777777" w:rsidR="004C04C6" w:rsidRPr="00FD55E9" w:rsidRDefault="004C04C6" w:rsidP="00A5313A">
            <w:pPr>
              <w:pStyle w:val="afffffff2"/>
              <w:jc w:val="center"/>
            </w:pPr>
          </w:p>
        </w:tc>
        <w:tc>
          <w:tcPr>
            <w:tcW w:w="253" w:type="pct"/>
            <w:vAlign w:val="center"/>
          </w:tcPr>
          <w:p w14:paraId="21C2F5C9" w14:textId="77777777" w:rsidR="004C04C6" w:rsidRPr="00FD55E9" w:rsidRDefault="004C04C6" w:rsidP="00A5313A">
            <w:pPr>
              <w:pStyle w:val="afffffff2"/>
              <w:jc w:val="center"/>
            </w:pPr>
          </w:p>
        </w:tc>
        <w:tc>
          <w:tcPr>
            <w:tcW w:w="303" w:type="pct"/>
            <w:vAlign w:val="center"/>
          </w:tcPr>
          <w:p w14:paraId="4F5BF031" w14:textId="77777777" w:rsidR="004C04C6" w:rsidRPr="00FD55E9" w:rsidRDefault="004C04C6" w:rsidP="00A5313A">
            <w:pPr>
              <w:pStyle w:val="afffffff2"/>
              <w:jc w:val="center"/>
            </w:pPr>
            <w:r w:rsidRPr="00FD55E9">
              <w:t>Х</w:t>
            </w:r>
          </w:p>
        </w:tc>
        <w:tc>
          <w:tcPr>
            <w:tcW w:w="240" w:type="pct"/>
            <w:vAlign w:val="center"/>
          </w:tcPr>
          <w:p w14:paraId="151A6F48" w14:textId="77777777" w:rsidR="004C04C6" w:rsidRPr="00FD55E9" w:rsidRDefault="004C04C6" w:rsidP="00A5313A">
            <w:pPr>
              <w:pStyle w:val="afffffff2"/>
              <w:jc w:val="center"/>
            </w:pPr>
          </w:p>
        </w:tc>
      </w:tr>
      <w:tr w:rsidR="004C04C6" w:rsidRPr="00FD55E9" w14:paraId="2C08A1D5" w14:textId="77777777" w:rsidTr="00A5313A">
        <w:trPr>
          <w:trHeight w:val="770"/>
          <w:jc w:val="center"/>
        </w:trPr>
        <w:tc>
          <w:tcPr>
            <w:tcW w:w="960" w:type="pct"/>
            <w:vMerge/>
          </w:tcPr>
          <w:p w14:paraId="550C92BD" w14:textId="77777777" w:rsidR="004C04C6" w:rsidRPr="00FD55E9" w:rsidRDefault="004C04C6" w:rsidP="00A5313A">
            <w:pPr>
              <w:pStyle w:val="afffffff2"/>
            </w:pPr>
          </w:p>
        </w:tc>
        <w:tc>
          <w:tcPr>
            <w:tcW w:w="1215" w:type="pct"/>
          </w:tcPr>
          <w:p w14:paraId="5E6648B5" w14:textId="77777777" w:rsidR="004C04C6" w:rsidRPr="00FD55E9" w:rsidRDefault="004C04C6" w:rsidP="00A5313A">
            <w:pPr>
              <w:pStyle w:val="afffffff2"/>
            </w:pPr>
            <w:r w:rsidRPr="00FD55E9">
              <w:t>Редактирования записи в конфигураторе «Единицы измерения ГТО»</w:t>
            </w:r>
          </w:p>
        </w:tc>
        <w:tc>
          <w:tcPr>
            <w:tcW w:w="253" w:type="pct"/>
            <w:vAlign w:val="center"/>
          </w:tcPr>
          <w:p w14:paraId="15001EC0" w14:textId="77777777" w:rsidR="004C04C6" w:rsidRPr="00FD55E9" w:rsidRDefault="004C04C6" w:rsidP="00A5313A">
            <w:pPr>
              <w:pStyle w:val="afffffff2"/>
              <w:jc w:val="center"/>
            </w:pPr>
          </w:p>
        </w:tc>
        <w:tc>
          <w:tcPr>
            <w:tcW w:w="405" w:type="pct"/>
            <w:vAlign w:val="center"/>
          </w:tcPr>
          <w:p w14:paraId="40A85ACE" w14:textId="77777777" w:rsidR="004C04C6" w:rsidRPr="00FD55E9" w:rsidRDefault="004C04C6" w:rsidP="00A5313A">
            <w:pPr>
              <w:pStyle w:val="afffffff2"/>
              <w:jc w:val="center"/>
            </w:pPr>
          </w:p>
        </w:tc>
        <w:tc>
          <w:tcPr>
            <w:tcW w:w="355" w:type="pct"/>
            <w:vAlign w:val="center"/>
          </w:tcPr>
          <w:p w14:paraId="15B06D60" w14:textId="77777777" w:rsidR="004C04C6" w:rsidRPr="00FD55E9" w:rsidRDefault="004C04C6" w:rsidP="00A5313A">
            <w:pPr>
              <w:pStyle w:val="afffffff2"/>
              <w:jc w:val="center"/>
            </w:pPr>
          </w:p>
        </w:tc>
        <w:tc>
          <w:tcPr>
            <w:tcW w:w="433" w:type="pct"/>
            <w:vAlign w:val="center"/>
          </w:tcPr>
          <w:p w14:paraId="2C60BBDE" w14:textId="77777777" w:rsidR="004C04C6" w:rsidRPr="00FD55E9" w:rsidRDefault="004C04C6" w:rsidP="00A5313A">
            <w:pPr>
              <w:pStyle w:val="afffffff2"/>
              <w:jc w:val="center"/>
            </w:pPr>
            <w:r w:rsidRPr="00FD55E9">
              <w:t>Х</w:t>
            </w:r>
          </w:p>
        </w:tc>
        <w:tc>
          <w:tcPr>
            <w:tcW w:w="303" w:type="pct"/>
            <w:vAlign w:val="center"/>
          </w:tcPr>
          <w:p w14:paraId="1613EBC6" w14:textId="77777777" w:rsidR="004C04C6" w:rsidRPr="00FD55E9" w:rsidRDefault="004C04C6" w:rsidP="00A5313A">
            <w:pPr>
              <w:pStyle w:val="afffffff2"/>
              <w:jc w:val="center"/>
            </w:pPr>
          </w:p>
        </w:tc>
        <w:tc>
          <w:tcPr>
            <w:tcW w:w="280" w:type="pct"/>
            <w:vAlign w:val="center"/>
          </w:tcPr>
          <w:p w14:paraId="1548C048" w14:textId="77777777" w:rsidR="004C04C6" w:rsidRPr="00FD55E9" w:rsidRDefault="004C04C6" w:rsidP="00A5313A">
            <w:pPr>
              <w:pStyle w:val="afffffff2"/>
              <w:jc w:val="center"/>
            </w:pPr>
          </w:p>
        </w:tc>
        <w:tc>
          <w:tcPr>
            <w:tcW w:w="253" w:type="pct"/>
            <w:vAlign w:val="center"/>
          </w:tcPr>
          <w:p w14:paraId="23054A39" w14:textId="77777777" w:rsidR="004C04C6" w:rsidRPr="00FD55E9" w:rsidRDefault="004C04C6" w:rsidP="00A5313A">
            <w:pPr>
              <w:pStyle w:val="afffffff2"/>
              <w:jc w:val="center"/>
            </w:pPr>
          </w:p>
        </w:tc>
        <w:tc>
          <w:tcPr>
            <w:tcW w:w="303" w:type="pct"/>
            <w:vAlign w:val="center"/>
          </w:tcPr>
          <w:p w14:paraId="1CFD2BCD" w14:textId="77777777" w:rsidR="004C04C6" w:rsidRPr="00FD55E9" w:rsidRDefault="004C04C6" w:rsidP="00A5313A">
            <w:pPr>
              <w:pStyle w:val="afffffff2"/>
              <w:jc w:val="center"/>
            </w:pPr>
            <w:r w:rsidRPr="00FD55E9">
              <w:t>Х</w:t>
            </w:r>
          </w:p>
        </w:tc>
        <w:tc>
          <w:tcPr>
            <w:tcW w:w="240" w:type="pct"/>
            <w:vAlign w:val="center"/>
          </w:tcPr>
          <w:p w14:paraId="378608B4" w14:textId="77777777" w:rsidR="004C04C6" w:rsidRPr="00FD55E9" w:rsidRDefault="004C04C6" w:rsidP="00A5313A">
            <w:pPr>
              <w:pStyle w:val="afffffff2"/>
              <w:jc w:val="center"/>
            </w:pPr>
          </w:p>
        </w:tc>
      </w:tr>
      <w:tr w:rsidR="004C04C6" w:rsidRPr="00FD55E9" w14:paraId="0C840308" w14:textId="77777777" w:rsidTr="00A5313A">
        <w:trPr>
          <w:trHeight w:val="178"/>
          <w:jc w:val="center"/>
        </w:trPr>
        <w:tc>
          <w:tcPr>
            <w:tcW w:w="960" w:type="pct"/>
            <w:vMerge/>
          </w:tcPr>
          <w:p w14:paraId="623523F2" w14:textId="77777777" w:rsidR="004C04C6" w:rsidRPr="00FD55E9" w:rsidRDefault="004C04C6" w:rsidP="00A5313A">
            <w:pPr>
              <w:pStyle w:val="afffffff2"/>
            </w:pPr>
          </w:p>
        </w:tc>
        <w:tc>
          <w:tcPr>
            <w:tcW w:w="1215" w:type="pct"/>
          </w:tcPr>
          <w:p w14:paraId="2BB0E444" w14:textId="77777777" w:rsidR="004C04C6" w:rsidRPr="00FD55E9" w:rsidRDefault="004C04C6" w:rsidP="00A5313A">
            <w:pPr>
              <w:pStyle w:val="afffffff2"/>
            </w:pPr>
            <w:r w:rsidRPr="00FD55E9">
              <w:t>Удаление записи в конфигураторе «Единицы измерения ГТО»</w:t>
            </w:r>
          </w:p>
        </w:tc>
        <w:tc>
          <w:tcPr>
            <w:tcW w:w="253" w:type="pct"/>
            <w:vAlign w:val="center"/>
          </w:tcPr>
          <w:p w14:paraId="3C31C704" w14:textId="77777777" w:rsidR="004C04C6" w:rsidRPr="00FD55E9" w:rsidRDefault="004C04C6" w:rsidP="00A5313A">
            <w:pPr>
              <w:pStyle w:val="afffffff2"/>
              <w:jc w:val="center"/>
            </w:pPr>
          </w:p>
        </w:tc>
        <w:tc>
          <w:tcPr>
            <w:tcW w:w="405" w:type="pct"/>
            <w:vAlign w:val="center"/>
          </w:tcPr>
          <w:p w14:paraId="5CACB4C6" w14:textId="77777777" w:rsidR="004C04C6" w:rsidRPr="00FD55E9" w:rsidRDefault="004C04C6" w:rsidP="00A5313A">
            <w:pPr>
              <w:pStyle w:val="afffffff2"/>
              <w:jc w:val="center"/>
            </w:pPr>
          </w:p>
        </w:tc>
        <w:tc>
          <w:tcPr>
            <w:tcW w:w="355" w:type="pct"/>
            <w:vAlign w:val="center"/>
          </w:tcPr>
          <w:p w14:paraId="68A00557" w14:textId="77777777" w:rsidR="004C04C6" w:rsidRPr="00FD55E9" w:rsidRDefault="004C04C6" w:rsidP="00A5313A">
            <w:pPr>
              <w:pStyle w:val="afffffff2"/>
              <w:jc w:val="center"/>
            </w:pPr>
          </w:p>
        </w:tc>
        <w:tc>
          <w:tcPr>
            <w:tcW w:w="433" w:type="pct"/>
            <w:vAlign w:val="center"/>
          </w:tcPr>
          <w:p w14:paraId="5DF9CCA5" w14:textId="77777777" w:rsidR="004C04C6" w:rsidRPr="00FD55E9" w:rsidRDefault="004C04C6" w:rsidP="00A5313A">
            <w:pPr>
              <w:pStyle w:val="afffffff2"/>
              <w:jc w:val="center"/>
            </w:pPr>
            <w:r w:rsidRPr="00FD55E9">
              <w:t>Х</w:t>
            </w:r>
          </w:p>
        </w:tc>
        <w:tc>
          <w:tcPr>
            <w:tcW w:w="303" w:type="pct"/>
            <w:vAlign w:val="center"/>
          </w:tcPr>
          <w:p w14:paraId="532CC150" w14:textId="77777777" w:rsidR="004C04C6" w:rsidRPr="00FD55E9" w:rsidRDefault="004C04C6" w:rsidP="00A5313A">
            <w:pPr>
              <w:pStyle w:val="afffffff2"/>
              <w:jc w:val="center"/>
            </w:pPr>
          </w:p>
        </w:tc>
        <w:tc>
          <w:tcPr>
            <w:tcW w:w="280" w:type="pct"/>
            <w:vAlign w:val="center"/>
          </w:tcPr>
          <w:p w14:paraId="7700FF10" w14:textId="77777777" w:rsidR="004C04C6" w:rsidRPr="00FD55E9" w:rsidRDefault="004C04C6" w:rsidP="00A5313A">
            <w:pPr>
              <w:pStyle w:val="afffffff2"/>
              <w:jc w:val="center"/>
            </w:pPr>
          </w:p>
        </w:tc>
        <w:tc>
          <w:tcPr>
            <w:tcW w:w="253" w:type="pct"/>
            <w:vAlign w:val="center"/>
          </w:tcPr>
          <w:p w14:paraId="7C460351" w14:textId="77777777" w:rsidR="004C04C6" w:rsidRPr="00FD55E9" w:rsidRDefault="004C04C6" w:rsidP="00A5313A">
            <w:pPr>
              <w:pStyle w:val="afffffff2"/>
              <w:jc w:val="center"/>
            </w:pPr>
          </w:p>
        </w:tc>
        <w:tc>
          <w:tcPr>
            <w:tcW w:w="303" w:type="pct"/>
            <w:vAlign w:val="center"/>
          </w:tcPr>
          <w:p w14:paraId="24FA3A08" w14:textId="77777777" w:rsidR="004C04C6" w:rsidRPr="00FD55E9" w:rsidRDefault="004C04C6" w:rsidP="00A5313A">
            <w:pPr>
              <w:pStyle w:val="afffffff2"/>
              <w:jc w:val="center"/>
            </w:pPr>
            <w:r w:rsidRPr="00FD55E9">
              <w:t>Х</w:t>
            </w:r>
          </w:p>
        </w:tc>
        <w:tc>
          <w:tcPr>
            <w:tcW w:w="240" w:type="pct"/>
            <w:vAlign w:val="center"/>
          </w:tcPr>
          <w:p w14:paraId="2E910545" w14:textId="77777777" w:rsidR="004C04C6" w:rsidRPr="00FD55E9" w:rsidRDefault="004C04C6" w:rsidP="00A5313A">
            <w:pPr>
              <w:pStyle w:val="afffffff2"/>
              <w:jc w:val="center"/>
            </w:pPr>
          </w:p>
        </w:tc>
      </w:tr>
      <w:tr w:rsidR="004C04C6" w:rsidRPr="00FD55E9" w14:paraId="4F4251A3" w14:textId="77777777" w:rsidTr="00A5313A">
        <w:trPr>
          <w:trHeight w:val="172"/>
          <w:jc w:val="center"/>
        </w:trPr>
        <w:tc>
          <w:tcPr>
            <w:tcW w:w="960" w:type="pct"/>
            <w:vMerge/>
          </w:tcPr>
          <w:p w14:paraId="3F751103" w14:textId="77777777" w:rsidR="004C04C6" w:rsidRPr="00FD55E9" w:rsidRDefault="004C04C6" w:rsidP="00A5313A">
            <w:pPr>
              <w:pStyle w:val="afffffff2"/>
            </w:pPr>
          </w:p>
        </w:tc>
        <w:tc>
          <w:tcPr>
            <w:tcW w:w="1215" w:type="pct"/>
          </w:tcPr>
          <w:p w14:paraId="091A8865" w14:textId="77777777" w:rsidR="004C04C6" w:rsidRPr="00FD55E9" w:rsidRDefault="004C04C6" w:rsidP="00A5313A">
            <w:pPr>
              <w:pStyle w:val="afffffff2"/>
            </w:pPr>
            <w:r w:rsidRPr="00FD55E9">
              <w:t>Создания записи в конфигураторе «Качества ГТО»</w:t>
            </w:r>
          </w:p>
        </w:tc>
        <w:tc>
          <w:tcPr>
            <w:tcW w:w="253" w:type="pct"/>
            <w:vAlign w:val="center"/>
          </w:tcPr>
          <w:p w14:paraId="59EF382C" w14:textId="77777777" w:rsidR="004C04C6" w:rsidRPr="00FD55E9" w:rsidRDefault="004C04C6" w:rsidP="00A5313A">
            <w:pPr>
              <w:pStyle w:val="afffffff2"/>
              <w:jc w:val="center"/>
            </w:pPr>
          </w:p>
        </w:tc>
        <w:tc>
          <w:tcPr>
            <w:tcW w:w="405" w:type="pct"/>
            <w:vAlign w:val="center"/>
          </w:tcPr>
          <w:p w14:paraId="494AD3A4" w14:textId="77777777" w:rsidR="004C04C6" w:rsidRPr="00FD55E9" w:rsidRDefault="004C04C6" w:rsidP="00A5313A">
            <w:pPr>
              <w:pStyle w:val="afffffff2"/>
              <w:jc w:val="center"/>
            </w:pPr>
          </w:p>
        </w:tc>
        <w:tc>
          <w:tcPr>
            <w:tcW w:w="355" w:type="pct"/>
            <w:vAlign w:val="center"/>
          </w:tcPr>
          <w:p w14:paraId="56A60462" w14:textId="77777777" w:rsidR="004C04C6" w:rsidRPr="00FD55E9" w:rsidRDefault="004C04C6" w:rsidP="00A5313A">
            <w:pPr>
              <w:pStyle w:val="afffffff2"/>
              <w:jc w:val="center"/>
            </w:pPr>
          </w:p>
        </w:tc>
        <w:tc>
          <w:tcPr>
            <w:tcW w:w="433" w:type="pct"/>
            <w:vAlign w:val="center"/>
          </w:tcPr>
          <w:p w14:paraId="3A02FA38" w14:textId="77777777" w:rsidR="004C04C6" w:rsidRPr="00FD55E9" w:rsidRDefault="004C04C6" w:rsidP="00A5313A">
            <w:pPr>
              <w:pStyle w:val="afffffff2"/>
              <w:jc w:val="center"/>
            </w:pPr>
            <w:r w:rsidRPr="00FD55E9">
              <w:t>Х</w:t>
            </w:r>
          </w:p>
        </w:tc>
        <w:tc>
          <w:tcPr>
            <w:tcW w:w="303" w:type="pct"/>
            <w:vAlign w:val="center"/>
          </w:tcPr>
          <w:p w14:paraId="1F460F49" w14:textId="77777777" w:rsidR="004C04C6" w:rsidRPr="00FD55E9" w:rsidRDefault="004C04C6" w:rsidP="00A5313A">
            <w:pPr>
              <w:pStyle w:val="afffffff2"/>
              <w:jc w:val="center"/>
            </w:pPr>
          </w:p>
        </w:tc>
        <w:tc>
          <w:tcPr>
            <w:tcW w:w="280" w:type="pct"/>
            <w:vAlign w:val="center"/>
          </w:tcPr>
          <w:p w14:paraId="5DC52E4C" w14:textId="77777777" w:rsidR="004C04C6" w:rsidRPr="00FD55E9" w:rsidRDefault="004C04C6" w:rsidP="00A5313A">
            <w:pPr>
              <w:pStyle w:val="afffffff2"/>
              <w:jc w:val="center"/>
            </w:pPr>
          </w:p>
        </w:tc>
        <w:tc>
          <w:tcPr>
            <w:tcW w:w="253" w:type="pct"/>
            <w:vAlign w:val="center"/>
          </w:tcPr>
          <w:p w14:paraId="708DFE16" w14:textId="77777777" w:rsidR="004C04C6" w:rsidRPr="00FD55E9" w:rsidRDefault="004C04C6" w:rsidP="00A5313A">
            <w:pPr>
              <w:pStyle w:val="afffffff2"/>
              <w:jc w:val="center"/>
            </w:pPr>
          </w:p>
        </w:tc>
        <w:tc>
          <w:tcPr>
            <w:tcW w:w="303" w:type="pct"/>
            <w:vAlign w:val="center"/>
          </w:tcPr>
          <w:p w14:paraId="12598217" w14:textId="77777777" w:rsidR="004C04C6" w:rsidRPr="00FD55E9" w:rsidRDefault="004C04C6" w:rsidP="00A5313A">
            <w:pPr>
              <w:pStyle w:val="afffffff2"/>
              <w:jc w:val="center"/>
            </w:pPr>
            <w:r w:rsidRPr="00FD55E9">
              <w:t>Х</w:t>
            </w:r>
          </w:p>
        </w:tc>
        <w:tc>
          <w:tcPr>
            <w:tcW w:w="240" w:type="pct"/>
            <w:vAlign w:val="center"/>
          </w:tcPr>
          <w:p w14:paraId="0EE055A5" w14:textId="77777777" w:rsidR="004C04C6" w:rsidRPr="00FD55E9" w:rsidRDefault="004C04C6" w:rsidP="00A5313A">
            <w:pPr>
              <w:pStyle w:val="afffffff2"/>
              <w:jc w:val="center"/>
            </w:pPr>
          </w:p>
        </w:tc>
      </w:tr>
      <w:tr w:rsidR="004C04C6" w:rsidRPr="00FD55E9" w14:paraId="146F8DD5" w14:textId="77777777" w:rsidTr="00A5313A">
        <w:trPr>
          <w:trHeight w:val="470"/>
          <w:jc w:val="center"/>
        </w:trPr>
        <w:tc>
          <w:tcPr>
            <w:tcW w:w="960" w:type="pct"/>
            <w:vMerge/>
          </w:tcPr>
          <w:p w14:paraId="3E42CAFB" w14:textId="77777777" w:rsidR="004C04C6" w:rsidRPr="00FD55E9" w:rsidRDefault="004C04C6" w:rsidP="00A5313A">
            <w:pPr>
              <w:pStyle w:val="afffffff2"/>
            </w:pPr>
          </w:p>
        </w:tc>
        <w:tc>
          <w:tcPr>
            <w:tcW w:w="1215" w:type="pct"/>
          </w:tcPr>
          <w:p w14:paraId="2371E730" w14:textId="77777777" w:rsidR="004C04C6" w:rsidRPr="00FD55E9" w:rsidRDefault="004C04C6" w:rsidP="00A5313A">
            <w:pPr>
              <w:pStyle w:val="afffffff2"/>
            </w:pPr>
            <w:r w:rsidRPr="00FD55E9">
              <w:t>Редактирования записи в конфигураторе «Качества ГТО»</w:t>
            </w:r>
          </w:p>
        </w:tc>
        <w:tc>
          <w:tcPr>
            <w:tcW w:w="253" w:type="pct"/>
            <w:vAlign w:val="center"/>
          </w:tcPr>
          <w:p w14:paraId="63BED468" w14:textId="77777777" w:rsidR="004C04C6" w:rsidRPr="00FD55E9" w:rsidRDefault="004C04C6" w:rsidP="00A5313A">
            <w:pPr>
              <w:pStyle w:val="afffffff2"/>
              <w:jc w:val="center"/>
            </w:pPr>
          </w:p>
        </w:tc>
        <w:tc>
          <w:tcPr>
            <w:tcW w:w="405" w:type="pct"/>
            <w:vAlign w:val="center"/>
          </w:tcPr>
          <w:p w14:paraId="2AE78DEC" w14:textId="77777777" w:rsidR="004C04C6" w:rsidRPr="00FD55E9" w:rsidRDefault="004C04C6" w:rsidP="00A5313A">
            <w:pPr>
              <w:pStyle w:val="afffffff2"/>
              <w:jc w:val="center"/>
            </w:pPr>
          </w:p>
        </w:tc>
        <w:tc>
          <w:tcPr>
            <w:tcW w:w="355" w:type="pct"/>
            <w:vAlign w:val="center"/>
          </w:tcPr>
          <w:p w14:paraId="103C5F0B" w14:textId="77777777" w:rsidR="004C04C6" w:rsidRPr="00FD55E9" w:rsidRDefault="004C04C6" w:rsidP="00A5313A">
            <w:pPr>
              <w:pStyle w:val="afffffff2"/>
              <w:jc w:val="center"/>
            </w:pPr>
          </w:p>
        </w:tc>
        <w:tc>
          <w:tcPr>
            <w:tcW w:w="433" w:type="pct"/>
            <w:vAlign w:val="center"/>
          </w:tcPr>
          <w:p w14:paraId="7716E755" w14:textId="77777777" w:rsidR="004C04C6" w:rsidRPr="00FD55E9" w:rsidRDefault="004C04C6" w:rsidP="00A5313A">
            <w:pPr>
              <w:pStyle w:val="afffffff2"/>
              <w:jc w:val="center"/>
            </w:pPr>
            <w:r w:rsidRPr="00FD55E9">
              <w:t>Х</w:t>
            </w:r>
          </w:p>
        </w:tc>
        <w:tc>
          <w:tcPr>
            <w:tcW w:w="303" w:type="pct"/>
            <w:vAlign w:val="center"/>
          </w:tcPr>
          <w:p w14:paraId="44B5ACE0" w14:textId="77777777" w:rsidR="004C04C6" w:rsidRPr="00FD55E9" w:rsidRDefault="004C04C6" w:rsidP="00A5313A">
            <w:pPr>
              <w:pStyle w:val="afffffff2"/>
              <w:jc w:val="center"/>
            </w:pPr>
          </w:p>
        </w:tc>
        <w:tc>
          <w:tcPr>
            <w:tcW w:w="280" w:type="pct"/>
            <w:vAlign w:val="center"/>
          </w:tcPr>
          <w:p w14:paraId="08B5F71A" w14:textId="77777777" w:rsidR="004C04C6" w:rsidRPr="00FD55E9" w:rsidRDefault="004C04C6" w:rsidP="00A5313A">
            <w:pPr>
              <w:pStyle w:val="afffffff2"/>
              <w:jc w:val="center"/>
            </w:pPr>
          </w:p>
        </w:tc>
        <w:tc>
          <w:tcPr>
            <w:tcW w:w="253" w:type="pct"/>
            <w:vAlign w:val="center"/>
          </w:tcPr>
          <w:p w14:paraId="47D55F3C" w14:textId="77777777" w:rsidR="004C04C6" w:rsidRPr="00FD55E9" w:rsidRDefault="004C04C6" w:rsidP="00A5313A">
            <w:pPr>
              <w:pStyle w:val="afffffff2"/>
              <w:jc w:val="center"/>
            </w:pPr>
          </w:p>
        </w:tc>
        <w:tc>
          <w:tcPr>
            <w:tcW w:w="303" w:type="pct"/>
            <w:vAlign w:val="center"/>
          </w:tcPr>
          <w:p w14:paraId="5FB362E0" w14:textId="77777777" w:rsidR="004C04C6" w:rsidRPr="00FD55E9" w:rsidRDefault="004C04C6" w:rsidP="00A5313A">
            <w:pPr>
              <w:pStyle w:val="afffffff2"/>
              <w:jc w:val="center"/>
            </w:pPr>
            <w:r w:rsidRPr="00FD55E9">
              <w:t>Х</w:t>
            </w:r>
          </w:p>
        </w:tc>
        <w:tc>
          <w:tcPr>
            <w:tcW w:w="240" w:type="pct"/>
            <w:vAlign w:val="center"/>
          </w:tcPr>
          <w:p w14:paraId="7FE522A8" w14:textId="77777777" w:rsidR="004C04C6" w:rsidRPr="00FD55E9" w:rsidRDefault="004C04C6" w:rsidP="00A5313A">
            <w:pPr>
              <w:pStyle w:val="afffffff2"/>
              <w:jc w:val="center"/>
            </w:pPr>
          </w:p>
        </w:tc>
      </w:tr>
      <w:tr w:rsidR="004C04C6" w:rsidRPr="00FD55E9" w14:paraId="750EE5C5" w14:textId="77777777" w:rsidTr="00A5313A">
        <w:trPr>
          <w:trHeight w:val="186"/>
          <w:jc w:val="center"/>
        </w:trPr>
        <w:tc>
          <w:tcPr>
            <w:tcW w:w="960" w:type="pct"/>
            <w:vMerge/>
          </w:tcPr>
          <w:p w14:paraId="16A0CF2A" w14:textId="77777777" w:rsidR="004C04C6" w:rsidRPr="00FD55E9" w:rsidRDefault="004C04C6" w:rsidP="00A5313A">
            <w:pPr>
              <w:pStyle w:val="afffffff2"/>
            </w:pPr>
          </w:p>
        </w:tc>
        <w:tc>
          <w:tcPr>
            <w:tcW w:w="1215" w:type="pct"/>
          </w:tcPr>
          <w:p w14:paraId="32384D3C" w14:textId="77777777" w:rsidR="004C04C6" w:rsidRPr="00FD55E9" w:rsidRDefault="004C04C6" w:rsidP="00A5313A">
            <w:pPr>
              <w:pStyle w:val="afffffff2"/>
            </w:pPr>
            <w:r w:rsidRPr="00FD55E9">
              <w:t>Удаление записи из конфигуратора «Качества ГТО»</w:t>
            </w:r>
          </w:p>
        </w:tc>
        <w:tc>
          <w:tcPr>
            <w:tcW w:w="253" w:type="pct"/>
            <w:vAlign w:val="center"/>
          </w:tcPr>
          <w:p w14:paraId="34F7BB82" w14:textId="77777777" w:rsidR="004C04C6" w:rsidRPr="00FD55E9" w:rsidRDefault="004C04C6" w:rsidP="00A5313A">
            <w:pPr>
              <w:pStyle w:val="afffffff2"/>
              <w:jc w:val="center"/>
            </w:pPr>
          </w:p>
        </w:tc>
        <w:tc>
          <w:tcPr>
            <w:tcW w:w="405" w:type="pct"/>
            <w:vAlign w:val="center"/>
          </w:tcPr>
          <w:p w14:paraId="1EE1335C" w14:textId="77777777" w:rsidR="004C04C6" w:rsidRPr="00FD55E9" w:rsidRDefault="004C04C6" w:rsidP="00A5313A">
            <w:pPr>
              <w:pStyle w:val="afffffff2"/>
              <w:jc w:val="center"/>
            </w:pPr>
          </w:p>
        </w:tc>
        <w:tc>
          <w:tcPr>
            <w:tcW w:w="355" w:type="pct"/>
            <w:vAlign w:val="center"/>
          </w:tcPr>
          <w:p w14:paraId="407C0EB0" w14:textId="77777777" w:rsidR="004C04C6" w:rsidRPr="00FD55E9" w:rsidRDefault="004C04C6" w:rsidP="00A5313A">
            <w:pPr>
              <w:pStyle w:val="afffffff2"/>
              <w:jc w:val="center"/>
            </w:pPr>
          </w:p>
        </w:tc>
        <w:tc>
          <w:tcPr>
            <w:tcW w:w="433" w:type="pct"/>
            <w:vAlign w:val="center"/>
          </w:tcPr>
          <w:p w14:paraId="724C4D9A" w14:textId="77777777" w:rsidR="004C04C6" w:rsidRPr="00FD55E9" w:rsidRDefault="004C04C6" w:rsidP="00A5313A">
            <w:pPr>
              <w:pStyle w:val="afffffff2"/>
              <w:jc w:val="center"/>
            </w:pPr>
            <w:r w:rsidRPr="00FD55E9">
              <w:t>Х</w:t>
            </w:r>
          </w:p>
        </w:tc>
        <w:tc>
          <w:tcPr>
            <w:tcW w:w="303" w:type="pct"/>
            <w:vAlign w:val="center"/>
          </w:tcPr>
          <w:p w14:paraId="7449FAB6" w14:textId="77777777" w:rsidR="004C04C6" w:rsidRPr="00FD55E9" w:rsidRDefault="004C04C6" w:rsidP="00A5313A">
            <w:pPr>
              <w:pStyle w:val="afffffff2"/>
              <w:jc w:val="center"/>
            </w:pPr>
          </w:p>
        </w:tc>
        <w:tc>
          <w:tcPr>
            <w:tcW w:w="280" w:type="pct"/>
            <w:vAlign w:val="center"/>
          </w:tcPr>
          <w:p w14:paraId="55241C5D" w14:textId="77777777" w:rsidR="004C04C6" w:rsidRPr="00FD55E9" w:rsidRDefault="004C04C6" w:rsidP="00A5313A">
            <w:pPr>
              <w:pStyle w:val="afffffff2"/>
              <w:jc w:val="center"/>
            </w:pPr>
          </w:p>
        </w:tc>
        <w:tc>
          <w:tcPr>
            <w:tcW w:w="253" w:type="pct"/>
            <w:vAlign w:val="center"/>
          </w:tcPr>
          <w:p w14:paraId="65610C8D" w14:textId="77777777" w:rsidR="004C04C6" w:rsidRPr="00FD55E9" w:rsidRDefault="004C04C6" w:rsidP="00A5313A">
            <w:pPr>
              <w:pStyle w:val="afffffff2"/>
              <w:jc w:val="center"/>
            </w:pPr>
          </w:p>
        </w:tc>
        <w:tc>
          <w:tcPr>
            <w:tcW w:w="303" w:type="pct"/>
            <w:vAlign w:val="center"/>
          </w:tcPr>
          <w:p w14:paraId="572B6539" w14:textId="77777777" w:rsidR="004C04C6" w:rsidRPr="00FD55E9" w:rsidRDefault="004C04C6" w:rsidP="00A5313A">
            <w:pPr>
              <w:pStyle w:val="afffffff2"/>
              <w:jc w:val="center"/>
            </w:pPr>
            <w:r w:rsidRPr="00FD55E9">
              <w:t>Х</w:t>
            </w:r>
          </w:p>
        </w:tc>
        <w:tc>
          <w:tcPr>
            <w:tcW w:w="240" w:type="pct"/>
            <w:vAlign w:val="center"/>
          </w:tcPr>
          <w:p w14:paraId="36D71A0B" w14:textId="77777777" w:rsidR="004C04C6" w:rsidRPr="00FD55E9" w:rsidRDefault="004C04C6" w:rsidP="00A5313A">
            <w:pPr>
              <w:pStyle w:val="afffffff2"/>
              <w:jc w:val="center"/>
            </w:pPr>
          </w:p>
        </w:tc>
      </w:tr>
      <w:tr w:rsidR="004C04C6" w:rsidRPr="00FD55E9" w14:paraId="34551197" w14:textId="77777777" w:rsidTr="00A5313A">
        <w:trPr>
          <w:trHeight w:val="58"/>
          <w:jc w:val="center"/>
        </w:trPr>
        <w:tc>
          <w:tcPr>
            <w:tcW w:w="960" w:type="pct"/>
            <w:vMerge/>
          </w:tcPr>
          <w:p w14:paraId="5791A53C" w14:textId="77777777" w:rsidR="004C04C6" w:rsidRPr="00FD55E9" w:rsidRDefault="004C04C6" w:rsidP="00A5313A">
            <w:pPr>
              <w:pStyle w:val="afffffff2"/>
            </w:pPr>
          </w:p>
        </w:tc>
        <w:tc>
          <w:tcPr>
            <w:tcW w:w="1215" w:type="pct"/>
          </w:tcPr>
          <w:p w14:paraId="097CD394" w14:textId="77777777" w:rsidR="004C04C6" w:rsidRPr="00FD55E9" w:rsidRDefault="004C04C6" w:rsidP="00A5313A">
            <w:pPr>
              <w:pStyle w:val="afffffff2"/>
            </w:pPr>
            <w:r w:rsidRPr="00FD55E9">
              <w:t>Создания записи в конфигураторе «Ступени ГТО»</w:t>
            </w:r>
          </w:p>
        </w:tc>
        <w:tc>
          <w:tcPr>
            <w:tcW w:w="253" w:type="pct"/>
            <w:vAlign w:val="center"/>
          </w:tcPr>
          <w:p w14:paraId="14CD9402" w14:textId="77777777" w:rsidR="004C04C6" w:rsidRPr="00FD55E9" w:rsidRDefault="004C04C6" w:rsidP="00A5313A">
            <w:pPr>
              <w:pStyle w:val="afffffff2"/>
              <w:jc w:val="center"/>
            </w:pPr>
          </w:p>
        </w:tc>
        <w:tc>
          <w:tcPr>
            <w:tcW w:w="405" w:type="pct"/>
            <w:vAlign w:val="center"/>
          </w:tcPr>
          <w:p w14:paraId="2DB3CFE4" w14:textId="77777777" w:rsidR="004C04C6" w:rsidRPr="00FD55E9" w:rsidRDefault="004C04C6" w:rsidP="00A5313A">
            <w:pPr>
              <w:pStyle w:val="afffffff2"/>
              <w:jc w:val="center"/>
            </w:pPr>
          </w:p>
        </w:tc>
        <w:tc>
          <w:tcPr>
            <w:tcW w:w="355" w:type="pct"/>
            <w:vAlign w:val="center"/>
          </w:tcPr>
          <w:p w14:paraId="663B3C63" w14:textId="77777777" w:rsidR="004C04C6" w:rsidRPr="00FD55E9" w:rsidRDefault="004C04C6" w:rsidP="00A5313A">
            <w:pPr>
              <w:pStyle w:val="afffffff2"/>
              <w:jc w:val="center"/>
            </w:pPr>
          </w:p>
        </w:tc>
        <w:tc>
          <w:tcPr>
            <w:tcW w:w="433" w:type="pct"/>
            <w:vAlign w:val="center"/>
          </w:tcPr>
          <w:p w14:paraId="098884A6" w14:textId="77777777" w:rsidR="004C04C6" w:rsidRPr="00FD55E9" w:rsidRDefault="004C04C6" w:rsidP="00A5313A">
            <w:pPr>
              <w:pStyle w:val="afffffff2"/>
              <w:jc w:val="center"/>
            </w:pPr>
            <w:r w:rsidRPr="00FD55E9">
              <w:t>Х</w:t>
            </w:r>
          </w:p>
        </w:tc>
        <w:tc>
          <w:tcPr>
            <w:tcW w:w="303" w:type="pct"/>
            <w:vAlign w:val="center"/>
          </w:tcPr>
          <w:p w14:paraId="5555903F" w14:textId="77777777" w:rsidR="004C04C6" w:rsidRPr="00FD55E9" w:rsidRDefault="004C04C6" w:rsidP="00A5313A">
            <w:pPr>
              <w:pStyle w:val="afffffff2"/>
              <w:jc w:val="center"/>
            </w:pPr>
          </w:p>
        </w:tc>
        <w:tc>
          <w:tcPr>
            <w:tcW w:w="280" w:type="pct"/>
            <w:vAlign w:val="center"/>
          </w:tcPr>
          <w:p w14:paraId="4E8BA6B7" w14:textId="77777777" w:rsidR="004C04C6" w:rsidRPr="00FD55E9" w:rsidRDefault="004C04C6" w:rsidP="00A5313A">
            <w:pPr>
              <w:pStyle w:val="afffffff2"/>
              <w:jc w:val="center"/>
            </w:pPr>
          </w:p>
        </w:tc>
        <w:tc>
          <w:tcPr>
            <w:tcW w:w="253" w:type="pct"/>
            <w:vAlign w:val="center"/>
          </w:tcPr>
          <w:p w14:paraId="5E878E8C" w14:textId="77777777" w:rsidR="004C04C6" w:rsidRPr="00FD55E9" w:rsidRDefault="004C04C6" w:rsidP="00A5313A">
            <w:pPr>
              <w:pStyle w:val="afffffff2"/>
              <w:jc w:val="center"/>
            </w:pPr>
          </w:p>
        </w:tc>
        <w:tc>
          <w:tcPr>
            <w:tcW w:w="303" w:type="pct"/>
            <w:vAlign w:val="center"/>
          </w:tcPr>
          <w:p w14:paraId="1174896C" w14:textId="77777777" w:rsidR="004C04C6" w:rsidRPr="00FD55E9" w:rsidRDefault="004C04C6" w:rsidP="00A5313A">
            <w:pPr>
              <w:pStyle w:val="afffffff2"/>
              <w:jc w:val="center"/>
            </w:pPr>
            <w:r w:rsidRPr="00FD55E9">
              <w:t>Х</w:t>
            </w:r>
          </w:p>
        </w:tc>
        <w:tc>
          <w:tcPr>
            <w:tcW w:w="240" w:type="pct"/>
            <w:vAlign w:val="center"/>
          </w:tcPr>
          <w:p w14:paraId="3EC8B1AD" w14:textId="77777777" w:rsidR="004C04C6" w:rsidRPr="00FD55E9" w:rsidRDefault="004C04C6" w:rsidP="00A5313A">
            <w:pPr>
              <w:pStyle w:val="afffffff2"/>
              <w:jc w:val="center"/>
            </w:pPr>
          </w:p>
        </w:tc>
      </w:tr>
      <w:tr w:rsidR="004C04C6" w:rsidRPr="00FD55E9" w14:paraId="242F6DA3" w14:textId="77777777" w:rsidTr="00A5313A">
        <w:trPr>
          <w:trHeight w:val="770"/>
          <w:jc w:val="center"/>
        </w:trPr>
        <w:tc>
          <w:tcPr>
            <w:tcW w:w="960" w:type="pct"/>
            <w:vMerge/>
          </w:tcPr>
          <w:p w14:paraId="3E909C3B" w14:textId="77777777" w:rsidR="004C04C6" w:rsidRPr="00FD55E9" w:rsidRDefault="004C04C6" w:rsidP="00A5313A">
            <w:pPr>
              <w:pStyle w:val="afffffff2"/>
            </w:pPr>
          </w:p>
        </w:tc>
        <w:tc>
          <w:tcPr>
            <w:tcW w:w="1215" w:type="pct"/>
          </w:tcPr>
          <w:p w14:paraId="4CC65D1F" w14:textId="77777777" w:rsidR="004C04C6" w:rsidRPr="00FD55E9" w:rsidRDefault="004C04C6" w:rsidP="00A5313A">
            <w:pPr>
              <w:pStyle w:val="afffffff2"/>
            </w:pPr>
            <w:r w:rsidRPr="00FD55E9">
              <w:t>Редактирования записи, которая не используется в сформированных сущностях в конфигураторе «Ступени ГТО»</w:t>
            </w:r>
          </w:p>
        </w:tc>
        <w:tc>
          <w:tcPr>
            <w:tcW w:w="253" w:type="pct"/>
            <w:vAlign w:val="center"/>
          </w:tcPr>
          <w:p w14:paraId="70EF585C" w14:textId="77777777" w:rsidR="004C04C6" w:rsidRPr="00FD55E9" w:rsidRDefault="004C04C6" w:rsidP="00A5313A">
            <w:pPr>
              <w:pStyle w:val="afffffff2"/>
              <w:jc w:val="center"/>
            </w:pPr>
          </w:p>
        </w:tc>
        <w:tc>
          <w:tcPr>
            <w:tcW w:w="405" w:type="pct"/>
            <w:vAlign w:val="center"/>
          </w:tcPr>
          <w:p w14:paraId="291DA30E" w14:textId="77777777" w:rsidR="004C04C6" w:rsidRPr="00FD55E9" w:rsidRDefault="004C04C6" w:rsidP="00A5313A">
            <w:pPr>
              <w:pStyle w:val="afffffff2"/>
              <w:jc w:val="center"/>
            </w:pPr>
          </w:p>
        </w:tc>
        <w:tc>
          <w:tcPr>
            <w:tcW w:w="355" w:type="pct"/>
            <w:vAlign w:val="center"/>
          </w:tcPr>
          <w:p w14:paraId="71051DA2" w14:textId="77777777" w:rsidR="004C04C6" w:rsidRPr="00FD55E9" w:rsidRDefault="004C04C6" w:rsidP="00A5313A">
            <w:pPr>
              <w:pStyle w:val="afffffff2"/>
              <w:jc w:val="center"/>
            </w:pPr>
          </w:p>
        </w:tc>
        <w:tc>
          <w:tcPr>
            <w:tcW w:w="433" w:type="pct"/>
            <w:vAlign w:val="center"/>
          </w:tcPr>
          <w:p w14:paraId="6C4ECFFA" w14:textId="77777777" w:rsidR="004C04C6" w:rsidRPr="00FD55E9" w:rsidRDefault="004C04C6" w:rsidP="00A5313A">
            <w:pPr>
              <w:pStyle w:val="afffffff2"/>
              <w:jc w:val="center"/>
            </w:pPr>
            <w:r w:rsidRPr="00FD55E9">
              <w:t>Х</w:t>
            </w:r>
          </w:p>
        </w:tc>
        <w:tc>
          <w:tcPr>
            <w:tcW w:w="303" w:type="pct"/>
            <w:vAlign w:val="center"/>
          </w:tcPr>
          <w:p w14:paraId="268D9B0A" w14:textId="77777777" w:rsidR="004C04C6" w:rsidRPr="00FD55E9" w:rsidRDefault="004C04C6" w:rsidP="00A5313A">
            <w:pPr>
              <w:pStyle w:val="afffffff2"/>
              <w:jc w:val="center"/>
            </w:pPr>
          </w:p>
        </w:tc>
        <w:tc>
          <w:tcPr>
            <w:tcW w:w="280" w:type="pct"/>
            <w:vAlign w:val="center"/>
          </w:tcPr>
          <w:p w14:paraId="218193CB" w14:textId="77777777" w:rsidR="004C04C6" w:rsidRPr="00FD55E9" w:rsidRDefault="004C04C6" w:rsidP="00A5313A">
            <w:pPr>
              <w:pStyle w:val="afffffff2"/>
              <w:jc w:val="center"/>
            </w:pPr>
          </w:p>
        </w:tc>
        <w:tc>
          <w:tcPr>
            <w:tcW w:w="253" w:type="pct"/>
            <w:vAlign w:val="center"/>
          </w:tcPr>
          <w:p w14:paraId="030F9F54" w14:textId="77777777" w:rsidR="004C04C6" w:rsidRPr="00FD55E9" w:rsidRDefault="004C04C6" w:rsidP="00A5313A">
            <w:pPr>
              <w:pStyle w:val="afffffff2"/>
              <w:jc w:val="center"/>
            </w:pPr>
          </w:p>
        </w:tc>
        <w:tc>
          <w:tcPr>
            <w:tcW w:w="303" w:type="pct"/>
            <w:vAlign w:val="center"/>
          </w:tcPr>
          <w:p w14:paraId="095FFF0F" w14:textId="77777777" w:rsidR="004C04C6" w:rsidRPr="00FD55E9" w:rsidRDefault="004C04C6" w:rsidP="00A5313A">
            <w:pPr>
              <w:pStyle w:val="afffffff2"/>
              <w:jc w:val="center"/>
            </w:pPr>
            <w:r w:rsidRPr="00FD55E9">
              <w:t>Х</w:t>
            </w:r>
          </w:p>
        </w:tc>
        <w:tc>
          <w:tcPr>
            <w:tcW w:w="240" w:type="pct"/>
            <w:vAlign w:val="center"/>
          </w:tcPr>
          <w:p w14:paraId="42C89601" w14:textId="77777777" w:rsidR="004C04C6" w:rsidRPr="00FD55E9" w:rsidRDefault="004C04C6" w:rsidP="00A5313A">
            <w:pPr>
              <w:pStyle w:val="afffffff2"/>
              <w:jc w:val="center"/>
            </w:pPr>
          </w:p>
        </w:tc>
      </w:tr>
      <w:tr w:rsidR="004C04C6" w:rsidRPr="00FD55E9" w14:paraId="0ABE45F9" w14:textId="77777777" w:rsidTr="00A5313A">
        <w:trPr>
          <w:trHeight w:val="770"/>
          <w:jc w:val="center"/>
        </w:trPr>
        <w:tc>
          <w:tcPr>
            <w:tcW w:w="960" w:type="pct"/>
            <w:vMerge/>
          </w:tcPr>
          <w:p w14:paraId="4A8DC322" w14:textId="77777777" w:rsidR="004C04C6" w:rsidRPr="00FD55E9" w:rsidRDefault="004C04C6" w:rsidP="00A5313A">
            <w:pPr>
              <w:pStyle w:val="afffffff2"/>
            </w:pPr>
          </w:p>
        </w:tc>
        <w:tc>
          <w:tcPr>
            <w:tcW w:w="1215" w:type="pct"/>
          </w:tcPr>
          <w:p w14:paraId="3B83BCAE" w14:textId="77777777" w:rsidR="004C04C6" w:rsidRPr="00FD55E9" w:rsidRDefault="004C04C6" w:rsidP="00A5313A">
            <w:pPr>
              <w:pStyle w:val="afffffff2"/>
            </w:pPr>
            <w:r w:rsidRPr="00FD55E9">
              <w:t>Редактирования записи, которая используется в сформированных сущностях в конфигураторе «Ступени ГТО»</w:t>
            </w:r>
          </w:p>
        </w:tc>
        <w:tc>
          <w:tcPr>
            <w:tcW w:w="253" w:type="pct"/>
            <w:vAlign w:val="center"/>
          </w:tcPr>
          <w:p w14:paraId="47EA2412" w14:textId="77777777" w:rsidR="004C04C6" w:rsidRPr="00FD55E9" w:rsidRDefault="004C04C6" w:rsidP="00A5313A">
            <w:pPr>
              <w:pStyle w:val="afffffff2"/>
              <w:jc w:val="center"/>
            </w:pPr>
          </w:p>
        </w:tc>
        <w:tc>
          <w:tcPr>
            <w:tcW w:w="405" w:type="pct"/>
            <w:vAlign w:val="center"/>
          </w:tcPr>
          <w:p w14:paraId="7C769D9A" w14:textId="77777777" w:rsidR="004C04C6" w:rsidRPr="00FD55E9" w:rsidRDefault="004C04C6" w:rsidP="00A5313A">
            <w:pPr>
              <w:pStyle w:val="afffffff2"/>
              <w:jc w:val="center"/>
            </w:pPr>
          </w:p>
        </w:tc>
        <w:tc>
          <w:tcPr>
            <w:tcW w:w="355" w:type="pct"/>
            <w:vAlign w:val="center"/>
          </w:tcPr>
          <w:p w14:paraId="6D891FB1" w14:textId="77777777" w:rsidR="004C04C6" w:rsidRPr="00FD55E9" w:rsidRDefault="004C04C6" w:rsidP="00A5313A">
            <w:pPr>
              <w:pStyle w:val="afffffff2"/>
              <w:jc w:val="center"/>
            </w:pPr>
          </w:p>
        </w:tc>
        <w:tc>
          <w:tcPr>
            <w:tcW w:w="433" w:type="pct"/>
            <w:vAlign w:val="center"/>
          </w:tcPr>
          <w:p w14:paraId="4091C828" w14:textId="77777777" w:rsidR="004C04C6" w:rsidRPr="00FD55E9" w:rsidRDefault="004C04C6" w:rsidP="00A5313A">
            <w:pPr>
              <w:pStyle w:val="afffffff2"/>
              <w:jc w:val="center"/>
            </w:pPr>
            <w:r w:rsidRPr="00FD55E9">
              <w:t>Х</w:t>
            </w:r>
          </w:p>
        </w:tc>
        <w:tc>
          <w:tcPr>
            <w:tcW w:w="303" w:type="pct"/>
            <w:vAlign w:val="center"/>
          </w:tcPr>
          <w:p w14:paraId="33B86DF0" w14:textId="77777777" w:rsidR="004C04C6" w:rsidRPr="00FD55E9" w:rsidRDefault="004C04C6" w:rsidP="00A5313A">
            <w:pPr>
              <w:pStyle w:val="afffffff2"/>
              <w:jc w:val="center"/>
            </w:pPr>
          </w:p>
        </w:tc>
        <w:tc>
          <w:tcPr>
            <w:tcW w:w="280" w:type="pct"/>
            <w:vAlign w:val="center"/>
          </w:tcPr>
          <w:p w14:paraId="455E6DFF" w14:textId="77777777" w:rsidR="004C04C6" w:rsidRPr="00FD55E9" w:rsidRDefault="004C04C6" w:rsidP="00A5313A">
            <w:pPr>
              <w:pStyle w:val="afffffff2"/>
              <w:jc w:val="center"/>
            </w:pPr>
          </w:p>
        </w:tc>
        <w:tc>
          <w:tcPr>
            <w:tcW w:w="253" w:type="pct"/>
            <w:vAlign w:val="center"/>
          </w:tcPr>
          <w:p w14:paraId="52AEB95C" w14:textId="77777777" w:rsidR="004C04C6" w:rsidRPr="00FD55E9" w:rsidRDefault="004C04C6" w:rsidP="00A5313A">
            <w:pPr>
              <w:pStyle w:val="afffffff2"/>
              <w:jc w:val="center"/>
            </w:pPr>
          </w:p>
        </w:tc>
        <w:tc>
          <w:tcPr>
            <w:tcW w:w="303" w:type="pct"/>
            <w:vAlign w:val="center"/>
          </w:tcPr>
          <w:p w14:paraId="1409E394" w14:textId="77777777" w:rsidR="004C04C6" w:rsidRPr="00FD55E9" w:rsidRDefault="004C04C6" w:rsidP="00A5313A">
            <w:pPr>
              <w:pStyle w:val="afffffff2"/>
              <w:jc w:val="center"/>
            </w:pPr>
            <w:r w:rsidRPr="00FD55E9">
              <w:t>Х</w:t>
            </w:r>
          </w:p>
        </w:tc>
        <w:tc>
          <w:tcPr>
            <w:tcW w:w="240" w:type="pct"/>
            <w:vAlign w:val="center"/>
          </w:tcPr>
          <w:p w14:paraId="5A6C607B" w14:textId="77777777" w:rsidR="004C04C6" w:rsidRPr="00FD55E9" w:rsidRDefault="004C04C6" w:rsidP="00A5313A">
            <w:pPr>
              <w:pStyle w:val="afffffff2"/>
              <w:jc w:val="center"/>
            </w:pPr>
          </w:p>
        </w:tc>
      </w:tr>
      <w:tr w:rsidR="004C04C6" w:rsidRPr="00FD55E9" w14:paraId="25588938" w14:textId="77777777" w:rsidTr="00A5313A">
        <w:trPr>
          <w:trHeight w:val="247"/>
          <w:jc w:val="center"/>
        </w:trPr>
        <w:tc>
          <w:tcPr>
            <w:tcW w:w="960" w:type="pct"/>
            <w:vMerge/>
          </w:tcPr>
          <w:p w14:paraId="408F1B87" w14:textId="77777777" w:rsidR="004C04C6" w:rsidRPr="00FD55E9" w:rsidRDefault="004C04C6" w:rsidP="00A5313A">
            <w:pPr>
              <w:pStyle w:val="afffffff2"/>
            </w:pPr>
          </w:p>
        </w:tc>
        <w:tc>
          <w:tcPr>
            <w:tcW w:w="1215" w:type="pct"/>
          </w:tcPr>
          <w:p w14:paraId="4D1FDB1D" w14:textId="77777777" w:rsidR="004C04C6" w:rsidRPr="00FD55E9" w:rsidRDefault="004C04C6" w:rsidP="00A5313A">
            <w:pPr>
              <w:pStyle w:val="afffffff2"/>
            </w:pPr>
            <w:r w:rsidRPr="00FD55E9">
              <w:t>Удаление записи из конфигуратора «Ступени ГТО»</w:t>
            </w:r>
          </w:p>
        </w:tc>
        <w:tc>
          <w:tcPr>
            <w:tcW w:w="253" w:type="pct"/>
            <w:vAlign w:val="center"/>
          </w:tcPr>
          <w:p w14:paraId="5A25D5E7" w14:textId="77777777" w:rsidR="004C04C6" w:rsidRPr="00FD55E9" w:rsidRDefault="004C04C6" w:rsidP="00A5313A">
            <w:pPr>
              <w:pStyle w:val="afffffff2"/>
              <w:jc w:val="center"/>
            </w:pPr>
          </w:p>
        </w:tc>
        <w:tc>
          <w:tcPr>
            <w:tcW w:w="405" w:type="pct"/>
            <w:vAlign w:val="center"/>
          </w:tcPr>
          <w:p w14:paraId="788BEE1C" w14:textId="77777777" w:rsidR="004C04C6" w:rsidRPr="00FD55E9" w:rsidRDefault="004C04C6" w:rsidP="00A5313A">
            <w:pPr>
              <w:pStyle w:val="afffffff2"/>
              <w:jc w:val="center"/>
            </w:pPr>
          </w:p>
        </w:tc>
        <w:tc>
          <w:tcPr>
            <w:tcW w:w="355" w:type="pct"/>
            <w:vAlign w:val="center"/>
          </w:tcPr>
          <w:p w14:paraId="2B3A974B" w14:textId="77777777" w:rsidR="004C04C6" w:rsidRPr="00FD55E9" w:rsidRDefault="004C04C6" w:rsidP="00A5313A">
            <w:pPr>
              <w:pStyle w:val="afffffff2"/>
              <w:jc w:val="center"/>
            </w:pPr>
          </w:p>
        </w:tc>
        <w:tc>
          <w:tcPr>
            <w:tcW w:w="433" w:type="pct"/>
            <w:vAlign w:val="center"/>
          </w:tcPr>
          <w:p w14:paraId="01CADA1D" w14:textId="77777777" w:rsidR="004C04C6" w:rsidRPr="00FD55E9" w:rsidRDefault="004C04C6" w:rsidP="00A5313A">
            <w:pPr>
              <w:pStyle w:val="afffffff2"/>
              <w:jc w:val="center"/>
            </w:pPr>
            <w:r w:rsidRPr="00FD55E9">
              <w:t>Х</w:t>
            </w:r>
          </w:p>
        </w:tc>
        <w:tc>
          <w:tcPr>
            <w:tcW w:w="303" w:type="pct"/>
            <w:vAlign w:val="center"/>
          </w:tcPr>
          <w:p w14:paraId="5E1E310C" w14:textId="77777777" w:rsidR="004C04C6" w:rsidRPr="00FD55E9" w:rsidRDefault="004C04C6" w:rsidP="00A5313A">
            <w:pPr>
              <w:pStyle w:val="afffffff2"/>
              <w:jc w:val="center"/>
            </w:pPr>
          </w:p>
        </w:tc>
        <w:tc>
          <w:tcPr>
            <w:tcW w:w="280" w:type="pct"/>
            <w:vAlign w:val="center"/>
          </w:tcPr>
          <w:p w14:paraId="474C8123" w14:textId="77777777" w:rsidR="004C04C6" w:rsidRPr="00FD55E9" w:rsidRDefault="004C04C6" w:rsidP="00A5313A">
            <w:pPr>
              <w:pStyle w:val="afffffff2"/>
              <w:jc w:val="center"/>
            </w:pPr>
          </w:p>
        </w:tc>
        <w:tc>
          <w:tcPr>
            <w:tcW w:w="253" w:type="pct"/>
            <w:vAlign w:val="center"/>
          </w:tcPr>
          <w:p w14:paraId="5D02FC25" w14:textId="77777777" w:rsidR="004C04C6" w:rsidRPr="00FD55E9" w:rsidRDefault="004C04C6" w:rsidP="00A5313A">
            <w:pPr>
              <w:pStyle w:val="afffffff2"/>
              <w:jc w:val="center"/>
            </w:pPr>
          </w:p>
        </w:tc>
        <w:tc>
          <w:tcPr>
            <w:tcW w:w="303" w:type="pct"/>
            <w:vAlign w:val="center"/>
          </w:tcPr>
          <w:p w14:paraId="56900EE0" w14:textId="77777777" w:rsidR="004C04C6" w:rsidRPr="00FD55E9" w:rsidRDefault="004C04C6" w:rsidP="00A5313A">
            <w:pPr>
              <w:pStyle w:val="afffffff2"/>
              <w:jc w:val="center"/>
            </w:pPr>
            <w:r w:rsidRPr="00FD55E9">
              <w:t>Х</w:t>
            </w:r>
          </w:p>
        </w:tc>
        <w:tc>
          <w:tcPr>
            <w:tcW w:w="240" w:type="pct"/>
            <w:vAlign w:val="center"/>
          </w:tcPr>
          <w:p w14:paraId="6F9795BE" w14:textId="77777777" w:rsidR="004C04C6" w:rsidRPr="00FD55E9" w:rsidRDefault="004C04C6" w:rsidP="00A5313A">
            <w:pPr>
              <w:pStyle w:val="afffffff2"/>
              <w:jc w:val="center"/>
            </w:pPr>
          </w:p>
        </w:tc>
      </w:tr>
      <w:tr w:rsidR="004C04C6" w:rsidRPr="00FD55E9" w14:paraId="4504FE58" w14:textId="77777777" w:rsidTr="00A5313A">
        <w:trPr>
          <w:trHeight w:val="58"/>
          <w:jc w:val="center"/>
        </w:trPr>
        <w:tc>
          <w:tcPr>
            <w:tcW w:w="960" w:type="pct"/>
            <w:vMerge/>
          </w:tcPr>
          <w:p w14:paraId="5094F219" w14:textId="77777777" w:rsidR="004C04C6" w:rsidRPr="00FD55E9" w:rsidRDefault="004C04C6" w:rsidP="00A5313A">
            <w:pPr>
              <w:pStyle w:val="afffffff2"/>
            </w:pPr>
          </w:p>
        </w:tc>
        <w:tc>
          <w:tcPr>
            <w:tcW w:w="1215" w:type="pct"/>
          </w:tcPr>
          <w:p w14:paraId="7D18913B" w14:textId="77777777" w:rsidR="004C04C6" w:rsidRPr="00FD55E9" w:rsidRDefault="004C04C6" w:rsidP="00A5313A">
            <w:pPr>
              <w:pStyle w:val="afffffff2"/>
            </w:pPr>
            <w:r w:rsidRPr="00FD55E9">
              <w:t>Создания записи в конструкторе «Испытания ГТО»</w:t>
            </w:r>
          </w:p>
        </w:tc>
        <w:tc>
          <w:tcPr>
            <w:tcW w:w="253" w:type="pct"/>
            <w:vAlign w:val="center"/>
          </w:tcPr>
          <w:p w14:paraId="328870B5" w14:textId="77777777" w:rsidR="004C04C6" w:rsidRPr="00FD55E9" w:rsidRDefault="004C04C6" w:rsidP="00A5313A">
            <w:pPr>
              <w:pStyle w:val="afffffff2"/>
              <w:jc w:val="center"/>
            </w:pPr>
          </w:p>
        </w:tc>
        <w:tc>
          <w:tcPr>
            <w:tcW w:w="405" w:type="pct"/>
            <w:vAlign w:val="center"/>
          </w:tcPr>
          <w:p w14:paraId="3758955D" w14:textId="77777777" w:rsidR="004C04C6" w:rsidRPr="00FD55E9" w:rsidRDefault="004C04C6" w:rsidP="00A5313A">
            <w:pPr>
              <w:pStyle w:val="afffffff2"/>
              <w:jc w:val="center"/>
            </w:pPr>
          </w:p>
        </w:tc>
        <w:tc>
          <w:tcPr>
            <w:tcW w:w="355" w:type="pct"/>
            <w:vAlign w:val="center"/>
          </w:tcPr>
          <w:p w14:paraId="5C66E0CF" w14:textId="77777777" w:rsidR="004C04C6" w:rsidRPr="00FD55E9" w:rsidRDefault="004C04C6" w:rsidP="00A5313A">
            <w:pPr>
              <w:pStyle w:val="afffffff2"/>
              <w:jc w:val="center"/>
            </w:pPr>
          </w:p>
        </w:tc>
        <w:tc>
          <w:tcPr>
            <w:tcW w:w="433" w:type="pct"/>
            <w:vAlign w:val="center"/>
          </w:tcPr>
          <w:p w14:paraId="71CB3EBC" w14:textId="77777777" w:rsidR="004C04C6" w:rsidRPr="00FD55E9" w:rsidRDefault="004C04C6" w:rsidP="00A5313A">
            <w:pPr>
              <w:pStyle w:val="afffffff2"/>
              <w:jc w:val="center"/>
            </w:pPr>
            <w:r w:rsidRPr="00FD55E9">
              <w:t>Х</w:t>
            </w:r>
          </w:p>
        </w:tc>
        <w:tc>
          <w:tcPr>
            <w:tcW w:w="303" w:type="pct"/>
            <w:vAlign w:val="center"/>
          </w:tcPr>
          <w:p w14:paraId="1D32B4D3" w14:textId="77777777" w:rsidR="004C04C6" w:rsidRPr="00FD55E9" w:rsidRDefault="004C04C6" w:rsidP="00A5313A">
            <w:pPr>
              <w:pStyle w:val="afffffff2"/>
              <w:jc w:val="center"/>
            </w:pPr>
          </w:p>
        </w:tc>
        <w:tc>
          <w:tcPr>
            <w:tcW w:w="280" w:type="pct"/>
            <w:vAlign w:val="center"/>
          </w:tcPr>
          <w:p w14:paraId="3D4FC650" w14:textId="77777777" w:rsidR="004C04C6" w:rsidRPr="00FD55E9" w:rsidRDefault="004C04C6" w:rsidP="00A5313A">
            <w:pPr>
              <w:pStyle w:val="afffffff2"/>
              <w:jc w:val="center"/>
            </w:pPr>
          </w:p>
        </w:tc>
        <w:tc>
          <w:tcPr>
            <w:tcW w:w="253" w:type="pct"/>
            <w:vAlign w:val="center"/>
          </w:tcPr>
          <w:p w14:paraId="3877C5BA" w14:textId="77777777" w:rsidR="004C04C6" w:rsidRPr="00FD55E9" w:rsidRDefault="004C04C6" w:rsidP="00A5313A">
            <w:pPr>
              <w:pStyle w:val="afffffff2"/>
              <w:jc w:val="center"/>
            </w:pPr>
          </w:p>
        </w:tc>
        <w:tc>
          <w:tcPr>
            <w:tcW w:w="303" w:type="pct"/>
            <w:vAlign w:val="center"/>
          </w:tcPr>
          <w:p w14:paraId="65E9422A" w14:textId="77777777" w:rsidR="004C04C6" w:rsidRPr="00FD55E9" w:rsidRDefault="004C04C6" w:rsidP="00A5313A">
            <w:pPr>
              <w:pStyle w:val="afffffff2"/>
              <w:jc w:val="center"/>
            </w:pPr>
            <w:r w:rsidRPr="00FD55E9">
              <w:t>Х</w:t>
            </w:r>
          </w:p>
        </w:tc>
        <w:tc>
          <w:tcPr>
            <w:tcW w:w="240" w:type="pct"/>
            <w:vAlign w:val="center"/>
          </w:tcPr>
          <w:p w14:paraId="409C3E0B" w14:textId="77777777" w:rsidR="004C04C6" w:rsidRPr="00FD55E9" w:rsidRDefault="004C04C6" w:rsidP="00A5313A">
            <w:pPr>
              <w:pStyle w:val="afffffff2"/>
              <w:jc w:val="center"/>
            </w:pPr>
          </w:p>
        </w:tc>
      </w:tr>
      <w:tr w:rsidR="004C04C6" w:rsidRPr="00FD55E9" w14:paraId="0AF82F16" w14:textId="77777777" w:rsidTr="00A5313A">
        <w:trPr>
          <w:trHeight w:val="770"/>
          <w:jc w:val="center"/>
        </w:trPr>
        <w:tc>
          <w:tcPr>
            <w:tcW w:w="960" w:type="pct"/>
            <w:vMerge/>
          </w:tcPr>
          <w:p w14:paraId="6B9E4158" w14:textId="77777777" w:rsidR="004C04C6" w:rsidRPr="00FD55E9" w:rsidRDefault="004C04C6" w:rsidP="00A5313A">
            <w:pPr>
              <w:pStyle w:val="afffffff2"/>
            </w:pPr>
          </w:p>
        </w:tc>
        <w:tc>
          <w:tcPr>
            <w:tcW w:w="1215" w:type="pct"/>
          </w:tcPr>
          <w:p w14:paraId="313DC2D5" w14:textId="77777777" w:rsidR="004C04C6" w:rsidRPr="00FD55E9" w:rsidRDefault="004C04C6" w:rsidP="00A5313A">
            <w:pPr>
              <w:pStyle w:val="afffffff2"/>
            </w:pPr>
            <w:r w:rsidRPr="00FD55E9">
              <w:t>Редактирования записи, которая не используется в сформированных сущностях в конструкторе «Испытания ГТО»</w:t>
            </w:r>
          </w:p>
        </w:tc>
        <w:tc>
          <w:tcPr>
            <w:tcW w:w="253" w:type="pct"/>
            <w:vAlign w:val="center"/>
          </w:tcPr>
          <w:p w14:paraId="29683494" w14:textId="77777777" w:rsidR="004C04C6" w:rsidRPr="00FD55E9" w:rsidRDefault="004C04C6" w:rsidP="00A5313A">
            <w:pPr>
              <w:pStyle w:val="afffffff2"/>
              <w:jc w:val="center"/>
            </w:pPr>
          </w:p>
        </w:tc>
        <w:tc>
          <w:tcPr>
            <w:tcW w:w="405" w:type="pct"/>
            <w:vAlign w:val="center"/>
          </w:tcPr>
          <w:p w14:paraId="1DB5EB62" w14:textId="77777777" w:rsidR="004C04C6" w:rsidRPr="00FD55E9" w:rsidRDefault="004C04C6" w:rsidP="00A5313A">
            <w:pPr>
              <w:pStyle w:val="afffffff2"/>
              <w:jc w:val="center"/>
            </w:pPr>
          </w:p>
        </w:tc>
        <w:tc>
          <w:tcPr>
            <w:tcW w:w="355" w:type="pct"/>
            <w:vAlign w:val="center"/>
          </w:tcPr>
          <w:p w14:paraId="6713CB5E" w14:textId="77777777" w:rsidR="004C04C6" w:rsidRPr="00FD55E9" w:rsidRDefault="004C04C6" w:rsidP="00A5313A">
            <w:pPr>
              <w:pStyle w:val="afffffff2"/>
              <w:jc w:val="center"/>
            </w:pPr>
          </w:p>
        </w:tc>
        <w:tc>
          <w:tcPr>
            <w:tcW w:w="433" w:type="pct"/>
            <w:vAlign w:val="center"/>
          </w:tcPr>
          <w:p w14:paraId="7D6DBAE6" w14:textId="77777777" w:rsidR="004C04C6" w:rsidRPr="00FD55E9" w:rsidRDefault="004C04C6" w:rsidP="00A5313A">
            <w:pPr>
              <w:pStyle w:val="afffffff2"/>
              <w:jc w:val="center"/>
            </w:pPr>
            <w:r w:rsidRPr="00FD55E9">
              <w:t>Х</w:t>
            </w:r>
          </w:p>
        </w:tc>
        <w:tc>
          <w:tcPr>
            <w:tcW w:w="303" w:type="pct"/>
            <w:vAlign w:val="center"/>
          </w:tcPr>
          <w:p w14:paraId="75A7FD04" w14:textId="77777777" w:rsidR="004C04C6" w:rsidRPr="00FD55E9" w:rsidRDefault="004C04C6" w:rsidP="00A5313A">
            <w:pPr>
              <w:pStyle w:val="afffffff2"/>
              <w:jc w:val="center"/>
            </w:pPr>
          </w:p>
        </w:tc>
        <w:tc>
          <w:tcPr>
            <w:tcW w:w="280" w:type="pct"/>
            <w:vAlign w:val="center"/>
          </w:tcPr>
          <w:p w14:paraId="48A27F35" w14:textId="77777777" w:rsidR="004C04C6" w:rsidRPr="00FD55E9" w:rsidRDefault="004C04C6" w:rsidP="00A5313A">
            <w:pPr>
              <w:pStyle w:val="afffffff2"/>
              <w:jc w:val="center"/>
            </w:pPr>
          </w:p>
        </w:tc>
        <w:tc>
          <w:tcPr>
            <w:tcW w:w="253" w:type="pct"/>
            <w:vAlign w:val="center"/>
          </w:tcPr>
          <w:p w14:paraId="1CF6FEBB" w14:textId="77777777" w:rsidR="004C04C6" w:rsidRPr="00FD55E9" w:rsidRDefault="004C04C6" w:rsidP="00A5313A">
            <w:pPr>
              <w:pStyle w:val="afffffff2"/>
              <w:jc w:val="center"/>
            </w:pPr>
          </w:p>
        </w:tc>
        <w:tc>
          <w:tcPr>
            <w:tcW w:w="303" w:type="pct"/>
            <w:vAlign w:val="center"/>
          </w:tcPr>
          <w:p w14:paraId="4A9703AE" w14:textId="77777777" w:rsidR="004C04C6" w:rsidRPr="00FD55E9" w:rsidRDefault="004C04C6" w:rsidP="00A5313A">
            <w:pPr>
              <w:pStyle w:val="afffffff2"/>
              <w:jc w:val="center"/>
            </w:pPr>
            <w:r w:rsidRPr="00FD55E9">
              <w:t>Х</w:t>
            </w:r>
          </w:p>
        </w:tc>
        <w:tc>
          <w:tcPr>
            <w:tcW w:w="240" w:type="pct"/>
            <w:vAlign w:val="center"/>
          </w:tcPr>
          <w:p w14:paraId="1E750972" w14:textId="77777777" w:rsidR="004C04C6" w:rsidRPr="00FD55E9" w:rsidRDefault="004C04C6" w:rsidP="00A5313A">
            <w:pPr>
              <w:pStyle w:val="afffffff2"/>
              <w:jc w:val="center"/>
            </w:pPr>
          </w:p>
        </w:tc>
      </w:tr>
      <w:tr w:rsidR="004C04C6" w:rsidRPr="00FD55E9" w14:paraId="5607B1F0" w14:textId="77777777" w:rsidTr="00A5313A">
        <w:trPr>
          <w:trHeight w:val="612"/>
          <w:jc w:val="center"/>
        </w:trPr>
        <w:tc>
          <w:tcPr>
            <w:tcW w:w="960" w:type="pct"/>
            <w:vMerge/>
          </w:tcPr>
          <w:p w14:paraId="6E331C35" w14:textId="77777777" w:rsidR="004C04C6" w:rsidRPr="00FD55E9" w:rsidRDefault="004C04C6" w:rsidP="00A5313A">
            <w:pPr>
              <w:pStyle w:val="afffffff2"/>
            </w:pPr>
          </w:p>
        </w:tc>
        <w:tc>
          <w:tcPr>
            <w:tcW w:w="1215" w:type="pct"/>
          </w:tcPr>
          <w:p w14:paraId="39CE0674" w14:textId="77777777" w:rsidR="004C04C6" w:rsidRPr="00FD55E9" w:rsidRDefault="004C04C6" w:rsidP="00A5313A">
            <w:pPr>
              <w:pStyle w:val="afffffff2"/>
            </w:pPr>
            <w:r w:rsidRPr="00FD55E9">
              <w:t>Редактирования записи, которая используется в сформированных сущностях в конструкторе «Испытания ГТО»</w:t>
            </w:r>
          </w:p>
        </w:tc>
        <w:tc>
          <w:tcPr>
            <w:tcW w:w="253" w:type="pct"/>
            <w:vAlign w:val="center"/>
          </w:tcPr>
          <w:p w14:paraId="2FDA6AE1" w14:textId="77777777" w:rsidR="004C04C6" w:rsidRPr="00FD55E9" w:rsidRDefault="004C04C6" w:rsidP="00A5313A">
            <w:pPr>
              <w:pStyle w:val="afffffff2"/>
              <w:jc w:val="center"/>
            </w:pPr>
          </w:p>
        </w:tc>
        <w:tc>
          <w:tcPr>
            <w:tcW w:w="405" w:type="pct"/>
            <w:vAlign w:val="center"/>
          </w:tcPr>
          <w:p w14:paraId="6943124D" w14:textId="77777777" w:rsidR="004C04C6" w:rsidRPr="00FD55E9" w:rsidRDefault="004C04C6" w:rsidP="00A5313A">
            <w:pPr>
              <w:pStyle w:val="afffffff2"/>
              <w:jc w:val="center"/>
            </w:pPr>
          </w:p>
        </w:tc>
        <w:tc>
          <w:tcPr>
            <w:tcW w:w="355" w:type="pct"/>
            <w:vAlign w:val="center"/>
          </w:tcPr>
          <w:p w14:paraId="4D2208A3" w14:textId="77777777" w:rsidR="004C04C6" w:rsidRPr="00FD55E9" w:rsidRDefault="004C04C6" w:rsidP="00A5313A">
            <w:pPr>
              <w:pStyle w:val="afffffff2"/>
              <w:jc w:val="center"/>
            </w:pPr>
          </w:p>
        </w:tc>
        <w:tc>
          <w:tcPr>
            <w:tcW w:w="433" w:type="pct"/>
            <w:vAlign w:val="center"/>
          </w:tcPr>
          <w:p w14:paraId="2DB227F0" w14:textId="77777777" w:rsidR="004C04C6" w:rsidRPr="00FD55E9" w:rsidRDefault="004C04C6" w:rsidP="00A5313A">
            <w:pPr>
              <w:pStyle w:val="afffffff2"/>
              <w:jc w:val="center"/>
            </w:pPr>
            <w:r w:rsidRPr="00FD55E9">
              <w:t>Х</w:t>
            </w:r>
          </w:p>
        </w:tc>
        <w:tc>
          <w:tcPr>
            <w:tcW w:w="303" w:type="pct"/>
            <w:vAlign w:val="center"/>
          </w:tcPr>
          <w:p w14:paraId="26B2EA0C" w14:textId="77777777" w:rsidR="004C04C6" w:rsidRPr="00FD55E9" w:rsidRDefault="004C04C6" w:rsidP="00A5313A">
            <w:pPr>
              <w:pStyle w:val="afffffff2"/>
              <w:jc w:val="center"/>
            </w:pPr>
          </w:p>
        </w:tc>
        <w:tc>
          <w:tcPr>
            <w:tcW w:w="280" w:type="pct"/>
            <w:vAlign w:val="center"/>
          </w:tcPr>
          <w:p w14:paraId="38C98941" w14:textId="77777777" w:rsidR="004C04C6" w:rsidRPr="00FD55E9" w:rsidRDefault="004C04C6" w:rsidP="00A5313A">
            <w:pPr>
              <w:pStyle w:val="afffffff2"/>
              <w:jc w:val="center"/>
            </w:pPr>
          </w:p>
        </w:tc>
        <w:tc>
          <w:tcPr>
            <w:tcW w:w="253" w:type="pct"/>
            <w:vAlign w:val="center"/>
          </w:tcPr>
          <w:p w14:paraId="26A3539D" w14:textId="77777777" w:rsidR="004C04C6" w:rsidRPr="00FD55E9" w:rsidRDefault="004C04C6" w:rsidP="00A5313A">
            <w:pPr>
              <w:pStyle w:val="afffffff2"/>
              <w:jc w:val="center"/>
            </w:pPr>
          </w:p>
        </w:tc>
        <w:tc>
          <w:tcPr>
            <w:tcW w:w="303" w:type="pct"/>
            <w:vAlign w:val="center"/>
          </w:tcPr>
          <w:p w14:paraId="62CB6F12" w14:textId="77777777" w:rsidR="004C04C6" w:rsidRPr="00FD55E9" w:rsidRDefault="004C04C6" w:rsidP="00A5313A">
            <w:pPr>
              <w:pStyle w:val="afffffff2"/>
              <w:jc w:val="center"/>
            </w:pPr>
            <w:r w:rsidRPr="00FD55E9">
              <w:t>Х</w:t>
            </w:r>
          </w:p>
        </w:tc>
        <w:tc>
          <w:tcPr>
            <w:tcW w:w="240" w:type="pct"/>
            <w:vAlign w:val="center"/>
          </w:tcPr>
          <w:p w14:paraId="3170F8DB" w14:textId="77777777" w:rsidR="004C04C6" w:rsidRPr="00FD55E9" w:rsidRDefault="004C04C6" w:rsidP="00A5313A">
            <w:pPr>
              <w:pStyle w:val="afffffff2"/>
              <w:jc w:val="center"/>
            </w:pPr>
          </w:p>
        </w:tc>
      </w:tr>
      <w:tr w:rsidR="004C04C6" w:rsidRPr="00FD55E9" w14:paraId="3BC5BCA9" w14:textId="77777777" w:rsidTr="00A5313A">
        <w:trPr>
          <w:trHeight w:val="344"/>
          <w:jc w:val="center"/>
        </w:trPr>
        <w:tc>
          <w:tcPr>
            <w:tcW w:w="960" w:type="pct"/>
            <w:vMerge/>
          </w:tcPr>
          <w:p w14:paraId="00422FDD" w14:textId="77777777" w:rsidR="004C04C6" w:rsidRPr="00FD55E9" w:rsidRDefault="004C04C6" w:rsidP="00A5313A">
            <w:pPr>
              <w:pStyle w:val="afffffff2"/>
            </w:pPr>
          </w:p>
        </w:tc>
        <w:tc>
          <w:tcPr>
            <w:tcW w:w="1215" w:type="pct"/>
          </w:tcPr>
          <w:p w14:paraId="0632E570" w14:textId="77777777" w:rsidR="004C04C6" w:rsidRPr="00FD55E9" w:rsidRDefault="004C04C6" w:rsidP="00A5313A">
            <w:pPr>
              <w:pStyle w:val="afffffff2"/>
            </w:pPr>
            <w:r w:rsidRPr="00FD55E9">
              <w:t>Удаление записи из конструктора «Испытания ГТО»</w:t>
            </w:r>
          </w:p>
        </w:tc>
        <w:tc>
          <w:tcPr>
            <w:tcW w:w="253" w:type="pct"/>
            <w:vAlign w:val="center"/>
          </w:tcPr>
          <w:p w14:paraId="6998BD59" w14:textId="77777777" w:rsidR="004C04C6" w:rsidRPr="00FD55E9" w:rsidRDefault="004C04C6" w:rsidP="00A5313A">
            <w:pPr>
              <w:pStyle w:val="afffffff2"/>
              <w:jc w:val="center"/>
            </w:pPr>
          </w:p>
        </w:tc>
        <w:tc>
          <w:tcPr>
            <w:tcW w:w="405" w:type="pct"/>
            <w:vAlign w:val="center"/>
          </w:tcPr>
          <w:p w14:paraId="23A4E85F" w14:textId="77777777" w:rsidR="004C04C6" w:rsidRPr="00FD55E9" w:rsidRDefault="004C04C6" w:rsidP="00A5313A">
            <w:pPr>
              <w:pStyle w:val="afffffff2"/>
              <w:jc w:val="center"/>
            </w:pPr>
          </w:p>
        </w:tc>
        <w:tc>
          <w:tcPr>
            <w:tcW w:w="355" w:type="pct"/>
            <w:vAlign w:val="center"/>
          </w:tcPr>
          <w:p w14:paraId="08733A77" w14:textId="77777777" w:rsidR="004C04C6" w:rsidRPr="00FD55E9" w:rsidRDefault="004C04C6" w:rsidP="00A5313A">
            <w:pPr>
              <w:pStyle w:val="afffffff2"/>
              <w:jc w:val="center"/>
            </w:pPr>
          </w:p>
        </w:tc>
        <w:tc>
          <w:tcPr>
            <w:tcW w:w="433" w:type="pct"/>
            <w:vAlign w:val="center"/>
          </w:tcPr>
          <w:p w14:paraId="47969250" w14:textId="77777777" w:rsidR="004C04C6" w:rsidRPr="00FD55E9" w:rsidRDefault="004C04C6" w:rsidP="00A5313A">
            <w:pPr>
              <w:pStyle w:val="afffffff2"/>
              <w:jc w:val="center"/>
            </w:pPr>
            <w:r w:rsidRPr="00FD55E9">
              <w:t>Х</w:t>
            </w:r>
          </w:p>
        </w:tc>
        <w:tc>
          <w:tcPr>
            <w:tcW w:w="303" w:type="pct"/>
            <w:vAlign w:val="center"/>
          </w:tcPr>
          <w:p w14:paraId="7677F1E8" w14:textId="77777777" w:rsidR="004C04C6" w:rsidRPr="00FD55E9" w:rsidRDefault="004C04C6" w:rsidP="00A5313A">
            <w:pPr>
              <w:pStyle w:val="afffffff2"/>
              <w:jc w:val="center"/>
            </w:pPr>
          </w:p>
        </w:tc>
        <w:tc>
          <w:tcPr>
            <w:tcW w:w="280" w:type="pct"/>
            <w:vAlign w:val="center"/>
          </w:tcPr>
          <w:p w14:paraId="7288523B" w14:textId="77777777" w:rsidR="004C04C6" w:rsidRPr="00FD55E9" w:rsidRDefault="004C04C6" w:rsidP="00A5313A">
            <w:pPr>
              <w:pStyle w:val="afffffff2"/>
              <w:jc w:val="center"/>
            </w:pPr>
          </w:p>
        </w:tc>
        <w:tc>
          <w:tcPr>
            <w:tcW w:w="253" w:type="pct"/>
            <w:vAlign w:val="center"/>
          </w:tcPr>
          <w:p w14:paraId="72C7927F" w14:textId="77777777" w:rsidR="004C04C6" w:rsidRPr="00FD55E9" w:rsidRDefault="004C04C6" w:rsidP="00A5313A">
            <w:pPr>
              <w:pStyle w:val="afffffff2"/>
              <w:jc w:val="center"/>
            </w:pPr>
          </w:p>
        </w:tc>
        <w:tc>
          <w:tcPr>
            <w:tcW w:w="303" w:type="pct"/>
            <w:vAlign w:val="center"/>
          </w:tcPr>
          <w:p w14:paraId="6D4C1615" w14:textId="77777777" w:rsidR="004C04C6" w:rsidRPr="00FD55E9" w:rsidRDefault="004C04C6" w:rsidP="00A5313A">
            <w:pPr>
              <w:pStyle w:val="afffffff2"/>
              <w:jc w:val="center"/>
            </w:pPr>
            <w:r w:rsidRPr="00FD55E9">
              <w:t>Х</w:t>
            </w:r>
          </w:p>
        </w:tc>
        <w:tc>
          <w:tcPr>
            <w:tcW w:w="240" w:type="pct"/>
            <w:vAlign w:val="center"/>
          </w:tcPr>
          <w:p w14:paraId="1AF81EE3" w14:textId="77777777" w:rsidR="004C04C6" w:rsidRPr="00FD55E9" w:rsidRDefault="004C04C6" w:rsidP="00A5313A">
            <w:pPr>
              <w:pStyle w:val="afffffff2"/>
              <w:jc w:val="center"/>
            </w:pPr>
          </w:p>
        </w:tc>
      </w:tr>
      <w:tr w:rsidR="004C04C6" w:rsidRPr="00FD55E9" w14:paraId="749B8C37" w14:textId="77777777" w:rsidTr="00A5313A">
        <w:trPr>
          <w:trHeight w:val="186"/>
          <w:jc w:val="center"/>
        </w:trPr>
        <w:tc>
          <w:tcPr>
            <w:tcW w:w="960" w:type="pct"/>
            <w:vMerge w:val="restart"/>
          </w:tcPr>
          <w:p w14:paraId="2BE38333" w14:textId="77777777" w:rsidR="004C04C6" w:rsidRPr="00FD55E9" w:rsidRDefault="004C04C6" w:rsidP="00A5313A">
            <w:pPr>
              <w:pStyle w:val="afffffff2"/>
            </w:pPr>
            <w:r w:rsidRPr="00FD55E9">
              <w:t>Управление знаками отличия ВФСК ГТО</w:t>
            </w:r>
          </w:p>
        </w:tc>
        <w:tc>
          <w:tcPr>
            <w:tcW w:w="1215" w:type="pct"/>
          </w:tcPr>
          <w:p w14:paraId="522D1345" w14:textId="77777777" w:rsidR="004C04C6" w:rsidRPr="00FD55E9" w:rsidRDefault="004C04C6" w:rsidP="00A5313A">
            <w:pPr>
              <w:pStyle w:val="afffffff2"/>
            </w:pPr>
            <w:r w:rsidRPr="00FD55E9">
              <w:t>Создания записи в конструкторе «Нормативов ГТО»</w:t>
            </w:r>
          </w:p>
        </w:tc>
        <w:tc>
          <w:tcPr>
            <w:tcW w:w="253" w:type="pct"/>
            <w:vAlign w:val="center"/>
          </w:tcPr>
          <w:p w14:paraId="26490C71" w14:textId="77777777" w:rsidR="004C04C6" w:rsidRPr="00FD55E9" w:rsidRDefault="004C04C6" w:rsidP="00A5313A">
            <w:pPr>
              <w:pStyle w:val="afffffff2"/>
              <w:jc w:val="center"/>
            </w:pPr>
          </w:p>
        </w:tc>
        <w:tc>
          <w:tcPr>
            <w:tcW w:w="405" w:type="pct"/>
            <w:vAlign w:val="center"/>
          </w:tcPr>
          <w:p w14:paraId="5B6F24BD" w14:textId="77777777" w:rsidR="004C04C6" w:rsidRPr="00FD55E9" w:rsidRDefault="004C04C6" w:rsidP="00A5313A">
            <w:pPr>
              <w:pStyle w:val="afffffff2"/>
              <w:jc w:val="center"/>
            </w:pPr>
          </w:p>
        </w:tc>
        <w:tc>
          <w:tcPr>
            <w:tcW w:w="355" w:type="pct"/>
            <w:vAlign w:val="center"/>
          </w:tcPr>
          <w:p w14:paraId="51E150C2" w14:textId="77777777" w:rsidR="004C04C6" w:rsidRPr="00FD55E9" w:rsidRDefault="004C04C6" w:rsidP="00A5313A">
            <w:pPr>
              <w:pStyle w:val="afffffff2"/>
              <w:jc w:val="center"/>
            </w:pPr>
          </w:p>
        </w:tc>
        <w:tc>
          <w:tcPr>
            <w:tcW w:w="433" w:type="pct"/>
            <w:vAlign w:val="center"/>
          </w:tcPr>
          <w:p w14:paraId="4BE4041C" w14:textId="77777777" w:rsidR="004C04C6" w:rsidRPr="00FD55E9" w:rsidRDefault="004C04C6" w:rsidP="00A5313A">
            <w:pPr>
              <w:pStyle w:val="afffffff2"/>
              <w:jc w:val="center"/>
            </w:pPr>
            <w:r w:rsidRPr="00FD55E9">
              <w:t>Х</w:t>
            </w:r>
          </w:p>
        </w:tc>
        <w:tc>
          <w:tcPr>
            <w:tcW w:w="303" w:type="pct"/>
            <w:vAlign w:val="center"/>
          </w:tcPr>
          <w:p w14:paraId="057E73A7" w14:textId="77777777" w:rsidR="004C04C6" w:rsidRPr="00FD55E9" w:rsidRDefault="004C04C6" w:rsidP="00A5313A">
            <w:pPr>
              <w:pStyle w:val="afffffff2"/>
              <w:jc w:val="center"/>
            </w:pPr>
          </w:p>
        </w:tc>
        <w:tc>
          <w:tcPr>
            <w:tcW w:w="280" w:type="pct"/>
            <w:vAlign w:val="center"/>
          </w:tcPr>
          <w:p w14:paraId="5F277A19" w14:textId="77777777" w:rsidR="004C04C6" w:rsidRPr="00FD55E9" w:rsidRDefault="004C04C6" w:rsidP="00A5313A">
            <w:pPr>
              <w:pStyle w:val="afffffff2"/>
              <w:jc w:val="center"/>
            </w:pPr>
          </w:p>
        </w:tc>
        <w:tc>
          <w:tcPr>
            <w:tcW w:w="253" w:type="pct"/>
            <w:vAlign w:val="center"/>
          </w:tcPr>
          <w:p w14:paraId="08840646" w14:textId="77777777" w:rsidR="004C04C6" w:rsidRPr="00FD55E9" w:rsidRDefault="004C04C6" w:rsidP="00A5313A">
            <w:pPr>
              <w:pStyle w:val="afffffff2"/>
              <w:jc w:val="center"/>
            </w:pPr>
          </w:p>
        </w:tc>
        <w:tc>
          <w:tcPr>
            <w:tcW w:w="303" w:type="pct"/>
            <w:vAlign w:val="center"/>
          </w:tcPr>
          <w:p w14:paraId="4BF16234" w14:textId="77777777" w:rsidR="004C04C6" w:rsidRPr="00FD55E9" w:rsidRDefault="004C04C6" w:rsidP="00A5313A">
            <w:pPr>
              <w:pStyle w:val="afffffff2"/>
              <w:jc w:val="center"/>
            </w:pPr>
            <w:r w:rsidRPr="00FD55E9">
              <w:t>Х</w:t>
            </w:r>
          </w:p>
        </w:tc>
        <w:tc>
          <w:tcPr>
            <w:tcW w:w="240" w:type="pct"/>
            <w:vAlign w:val="center"/>
          </w:tcPr>
          <w:p w14:paraId="06513644" w14:textId="77777777" w:rsidR="004C04C6" w:rsidRPr="00FD55E9" w:rsidRDefault="004C04C6" w:rsidP="00A5313A">
            <w:pPr>
              <w:pStyle w:val="afffffff2"/>
              <w:jc w:val="center"/>
            </w:pPr>
          </w:p>
        </w:tc>
      </w:tr>
      <w:tr w:rsidR="004C04C6" w:rsidRPr="00FD55E9" w14:paraId="6431DA5C" w14:textId="77777777" w:rsidTr="00A5313A">
        <w:trPr>
          <w:trHeight w:val="477"/>
          <w:jc w:val="center"/>
        </w:trPr>
        <w:tc>
          <w:tcPr>
            <w:tcW w:w="960" w:type="pct"/>
            <w:vMerge/>
          </w:tcPr>
          <w:p w14:paraId="0E5F1F0E" w14:textId="77777777" w:rsidR="004C04C6" w:rsidRPr="00FD55E9" w:rsidRDefault="004C04C6" w:rsidP="00A5313A">
            <w:pPr>
              <w:pStyle w:val="afffffff2"/>
            </w:pPr>
          </w:p>
        </w:tc>
        <w:tc>
          <w:tcPr>
            <w:tcW w:w="1215" w:type="pct"/>
          </w:tcPr>
          <w:p w14:paraId="72372656" w14:textId="77777777" w:rsidR="004C04C6" w:rsidRPr="00FD55E9" w:rsidRDefault="004C04C6" w:rsidP="00A5313A">
            <w:pPr>
              <w:pStyle w:val="afffffff2"/>
            </w:pPr>
            <w:r w:rsidRPr="00FD55E9">
              <w:t>Общие настройки ступени ГТО в конструкторе «Нормативов ГТО»</w:t>
            </w:r>
          </w:p>
        </w:tc>
        <w:tc>
          <w:tcPr>
            <w:tcW w:w="253" w:type="pct"/>
            <w:vAlign w:val="center"/>
          </w:tcPr>
          <w:p w14:paraId="48C6B1AB" w14:textId="77777777" w:rsidR="004C04C6" w:rsidRPr="00FD55E9" w:rsidRDefault="004C04C6" w:rsidP="00A5313A">
            <w:pPr>
              <w:pStyle w:val="afffffff2"/>
              <w:jc w:val="center"/>
            </w:pPr>
          </w:p>
        </w:tc>
        <w:tc>
          <w:tcPr>
            <w:tcW w:w="405" w:type="pct"/>
            <w:vAlign w:val="center"/>
          </w:tcPr>
          <w:p w14:paraId="099AD3DA" w14:textId="77777777" w:rsidR="004C04C6" w:rsidRPr="00FD55E9" w:rsidRDefault="004C04C6" w:rsidP="00A5313A">
            <w:pPr>
              <w:pStyle w:val="afffffff2"/>
              <w:jc w:val="center"/>
            </w:pPr>
          </w:p>
        </w:tc>
        <w:tc>
          <w:tcPr>
            <w:tcW w:w="355" w:type="pct"/>
            <w:vAlign w:val="center"/>
          </w:tcPr>
          <w:p w14:paraId="13BE06CC" w14:textId="77777777" w:rsidR="004C04C6" w:rsidRPr="00FD55E9" w:rsidRDefault="004C04C6" w:rsidP="00A5313A">
            <w:pPr>
              <w:pStyle w:val="afffffff2"/>
              <w:jc w:val="center"/>
            </w:pPr>
          </w:p>
        </w:tc>
        <w:tc>
          <w:tcPr>
            <w:tcW w:w="433" w:type="pct"/>
            <w:vAlign w:val="center"/>
          </w:tcPr>
          <w:p w14:paraId="7C178737" w14:textId="77777777" w:rsidR="004C04C6" w:rsidRPr="00FD55E9" w:rsidRDefault="004C04C6" w:rsidP="00A5313A">
            <w:pPr>
              <w:pStyle w:val="afffffff2"/>
              <w:jc w:val="center"/>
            </w:pPr>
            <w:r w:rsidRPr="00FD55E9">
              <w:t>Х</w:t>
            </w:r>
          </w:p>
        </w:tc>
        <w:tc>
          <w:tcPr>
            <w:tcW w:w="303" w:type="pct"/>
            <w:vAlign w:val="center"/>
          </w:tcPr>
          <w:p w14:paraId="2DAB3148" w14:textId="77777777" w:rsidR="004C04C6" w:rsidRPr="00FD55E9" w:rsidRDefault="004C04C6" w:rsidP="00A5313A">
            <w:pPr>
              <w:pStyle w:val="afffffff2"/>
              <w:jc w:val="center"/>
            </w:pPr>
          </w:p>
        </w:tc>
        <w:tc>
          <w:tcPr>
            <w:tcW w:w="280" w:type="pct"/>
            <w:vAlign w:val="center"/>
          </w:tcPr>
          <w:p w14:paraId="1B8E6B01" w14:textId="77777777" w:rsidR="004C04C6" w:rsidRPr="00FD55E9" w:rsidRDefault="004C04C6" w:rsidP="00A5313A">
            <w:pPr>
              <w:pStyle w:val="afffffff2"/>
              <w:jc w:val="center"/>
            </w:pPr>
          </w:p>
        </w:tc>
        <w:tc>
          <w:tcPr>
            <w:tcW w:w="253" w:type="pct"/>
            <w:vAlign w:val="center"/>
          </w:tcPr>
          <w:p w14:paraId="41ABC2A8" w14:textId="77777777" w:rsidR="004C04C6" w:rsidRPr="00FD55E9" w:rsidRDefault="004C04C6" w:rsidP="00A5313A">
            <w:pPr>
              <w:pStyle w:val="afffffff2"/>
              <w:jc w:val="center"/>
            </w:pPr>
          </w:p>
        </w:tc>
        <w:tc>
          <w:tcPr>
            <w:tcW w:w="303" w:type="pct"/>
            <w:vAlign w:val="center"/>
          </w:tcPr>
          <w:p w14:paraId="755770D5" w14:textId="77777777" w:rsidR="004C04C6" w:rsidRPr="00FD55E9" w:rsidRDefault="004C04C6" w:rsidP="00A5313A">
            <w:pPr>
              <w:pStyle w:val="afffffff2"/>
              <w:jc w:val="center"/>
            </w:pPr>
            <w:r w:rsidRPr="00FD55E9">
              <w:t>Х</w:t>
            </w:r>
          </w:p>
        </w:tc>
        <w:tc>
          <w:tcPr>
            <w:tcW w:w="240" w:type="pct"/>
            <w:vAlign w:val="center"/>
          </w:tcPr>
          <w:p w14:paraId="3690985C" w14:textId="77777777" w:rsidR="004C04C6" w:rsidRPr="00FD55E9" w:rsidRDefault="004C04C6" w:rsidP="00A5313A">
            <w:pPr>
              <w:pStyle w:val="afffffff2"/>
              <w:jc w:val="center"/>
            </w:pPr>
          </w:p>
        </w:tc>
      </w:tr>
      <w:tr w:rsidR="004C04C6" w:rsidRPr="00FD55E9" w14:paraId="4F5B1485" w14:textId="77777777" w:rsidTr="00A5313A">
        <w:trPr>
          <w:trHeight w:val="187"/>
          <w:jc w:val="center"/>
        </w:trPr>
        <w:tc>
          <w:tcPr>
            <w:tcW w:w="960" w:type="pct"/>
            <w:vMerge/>
          </w:tcPr>
          <w:p w14:paraId="6792EC90" w14:textId="77777777" w:rsidR="004C04C6" w:rsidRPr="00FD55E9" w:rsidRDefault="004C04C6" w:rsidP="00A5313A">
            <w:pPr>
              <w:pStyle w:val="afffffff2"/>
            </w:pPr>
          </w:p>
        </w:tc>
        <w:tc>
          <w:tcPr>
            <w:tcW w:w="1215" w:type="pct"/>
          </w:tcPr>
          <w:p w14:paraId="0A8A34CC" w14:textId="77777777" w:rsidR="004C04C6" w:rsidRPr="00FD55E9" w:rsidRDefault="004C04C6" w:rsidP="00A5313A">
            <w:pPr>
              <w:pStyle w:val="afffffff2"/>
            </w:pPr>
            <w:r w:rsidRPr="00FD55E9">
              <w:t>Внесения нормативов в испытания по выбранной ступени ГТО</w:t>
            </w:r>
          </w:p>
        </w:tc>
        <w:tc>
          <w:tcPr>
            <w:tcW w:w="253" w:type="pct"/>
            <w:vAlign w:val="center"/>
          </w:tcPr>
          <w:p w14:paraId="73181979" w14:textId="77777777" w:rsidR="004C04C6" w:rsidRPr="00FD55E9" w:rsidRDefault="004C04C6" w:rsidP="00A5313A">
            <w:pPr>
              <w:pStyle w:val="afffffff2"/>
              <w:jc w:val="center"/>
            </w:pPr>
          </w:p>
        </w:tc>
        <w:tc>
          <w:tcPr>
            <w:tcW w:w="405" w:type="pct"/>
            <w:vAlign w:val="center"/>
          </w:tcPr>
          <w:p w14:paraId="7E962CF7" w14:textId="77777777" w:rsidR="004C04C6" w:rsidRPr="00FD55E9" w:rsidRDefault="004C04C6" w:rsidP="00A5313A">
            <w:pPr>
              <w:pStyle w:val="afffffff2"/>
              <w:jc w:val="center"/>
            </w:pPr>
          </w:p>
        </w:tc>
        <w:tc>
          <w:tcPr>
            <w:tcW w:w="355" w:type="pct"/>
            <w:vAlign w:val="center"/>
          </w:tcPr>
          <w:p w14:paraId="6248033A" w14:textId="77777777" w:rsidR="004C04C6" w:rsidRPr="00FD55E9" w:rsidRDefault="004C04C6" w:rsidP="00A5313A">
            <w:pPr>
              <w:pStyle w:val="afffffff2"/>
              <w:jc w:val="center"/>
            </w:pPr>
          </w:p>
        </w:tc>
        <w:tc>
          <w:tcPr>
            <w:tcW w:w="433" w:type="pct"/>
            <w:vAlign w:val="center"/>
          </w:tcPr>
          <w:p w14:paraId="7FB0BFE1" w14:textId="77777777" w:rsidR="004C04C6" w:rsidRPr="00FD55E9" w:rsidRDefault="004C04C6" w:rsidP="00A5313A">
            <w:pPr>
              <w:pStyle w:val="afffffff2"/>
              <w:jc w:val="center"/>
            </w:pPr>
            <w:r w:rsidRPr="00FD55E9">
              <w:t>Х</w:t>
            </w:r>
          </w:p>
        </w:tc>
        <w:tc>
          <w:tcPr>
            <w:tcW w:w="303" w:type="pct"/>
            <w:vAlign w:val="center"/>
          </w:tcPr>
          <w:p w14:paraId="3ABE0596" w14:textId="77777777" w:rsidR="004C04C6" w:rsidRPr="00FD55E9" w:rsidRDefault="004C04C6" w:rsidP="00A5313A">
            <w:pPr>
              <w:pStyle w:val="afffffff2"/>
              <w:jc w:val="center"/>
            </w:pPr>
          </w:p>
        </w:tc>
        <w:tc>
          <w:tcPr>
            <w:tcW w:w="280" w:type="pct"/>
            <w:vAlign w:val="center"/>
          </w:tcPr>
          <w:p w14:paraId="26E9263B" w14:textId="77777777" w:rsidR="004C04C6" w:rsidRPr="00FD55E9" w:rsidRDefault="004C04C6" w:rsidP="00A5313A">
            <w:pPr>
              <w:pStyle w:val="afffffff2"/>
              <w:jc w:val="center"/>
            </w:pPr>
          </w:p>
        </w:tc>
        <w:tc>
          <w:tcPr>
            <w:tcW w:w="253" w:type="pct"/>
            <w:vAlign w:val="center"/>
          </w:tcPr>
          <w:p w14:paraId="596C7DFF" w14:textId="77777777" w:rsidR="004C04C6" w:rsidRPr="00FD55E9" w:rsidRDefault="004C04C6" w:rsidP="00A5313A">
            <w:pPr>
              <w:pStyle w:val="afffffff2"/>
              <w:jc w:val="center"/>
            </w:pPr>
          </w:p>
        </w:tc>
        <w:tc>
          <w:tcPr>
            <w:tcW w:w="303" w:type="pct"/>
            <w:vAlign w:val="center"/>
          </w:tcPr>
          <w:p w14:paraId="322A944D" w14:textId="77777777" w:rsidR="004C04C6" w:rsidRPr="00FD55E9" w:rsidRDefault="004C04C6" w:rsidP="00A5313A">
            <w:pPr>
              <w:pStyle w:val="afffffff2"/>
              <w:jc w:val="center"/>
            </w:pPr>
            <w:r w:rsidRPr="00FD55E9">
              <w:t>Х</w:t>
            </w:r>
          </w:p>
        </w:tc>
        <w:tc>
          <w:tcPr>
            <w:tcW w:w="240" w:type="pct"/>
            <w:vAlign w:val="center"/>
          </w:tcPr>
          <w:p w14:paraId="268820B2" w14:textId="77777777" w:rsidR="004C04C6" w:rsidRPr="00FD55E9" w:rsidRDefault="004C04C6" w:rsidP="00A5313A">
            <w:pPr>
              <w:pStyle w:val="afffffff2"/>
              <w:jc w:val="center"/>
            </w:pPr>
          </w:p>
        </w:tc>
      </w:tr>
      <w:tr w:rsidR="004C04C6" w:rsidRPr="00FD55E9" w14:paraId="48C70C04" w14:textId="77777777" w:rsidTr="00A5313A">
        <w:trPr>
          <w:trHeight w:val="210"/>
          <w:jc w:val="center"/>
        </w:trPr>
        <w:tc>
          <w:tcPr>
            <w:tcW w:w="960" w:type="pct"/>
            <w:vMerge/>
          </w:tcPr>
          <w:p w14:paraId="742F1392" w14:textId="77777777" w:rsidR="004C04C6" w:rsidRPr="00FD55E9" w:rsidRDefault="004C04C6" w:rsidP="00A5313A">
            <w:pPr>
              <w:pStyle w:val="afffffff2"/>
            </w:pPr>
          </w:p>
        </w:tc>
        <w:tc>
          <w:tcPr>
            <w:tcW w:w="1215" w:type="pct"/>
          </w:tcPr>
          <w:p w14:paraId="4D0EBF66" w14:textId="77777777" w:rsidR="004C04C6" w:rsidRPr="00FD55E9" w:rsidRDefault="004C04C6" w:rsidP="00A5313A">
            <w:pPr>
              <w:pStyle w:val="afffffff2"/>
            </w:pPr>
            <w:r w:rsidRPr="00FD55E9">
              <w:t>Редактирования испытания по выбранной ступени ГТО</w:t>
            </w:r>
          </w:p>
        </w:tc>
        <w:tc>
          <w:tcPr>
            <w:tcW w:w="253" w:type="pct"/>
            <w:vAlign w:val="center"/>
          </w:tcPr>
          <w:p w14:paraId="49D19388" w14:textId="77777777" w:rsidR="004C04C6" w:rsidRPr="00FD55E9" w:rsidRDefault="004C04C6" w:rsidP="00A5313A">
            <w:pPr>
              <w:pStyle w:val="afffffff2"/>
              <w:jc w:val="center"/>
            </w:pPr>
          </w:p>
        </w:tc>
        <w:tc>
          <w:tcPr>
            <w:tcW w:w="405" w:type="pct"/>
            <w:vAlign w:val="center"/>
          </w:tcPr>
          <w:p w14:paraId="08159C54" w14:textId="77777777" w:rsidR="004C04C6" w:rsidRPr="00FD55E9" w:rsidRDefault="004C04C6" w:rsidP="00A5313A">
            <w:pPr>
              <w:pStyle w:val="afffffff2"/>
              <w:jc w:val="center"/>
            </w:pPr>
          </w:p>
        </w:tc>
        <w:tc>
          <w:tcPr>
            <w:tcW w:w="355" w:type="pct"/>
            <w:vAlign w:val="center"/>
          </w:tcPr>
          <w:p w14:paraId="401B06C7" w14:textId="77777777" w:rsidR="004C04C6" w:rsidRPr="00FD55E9" w:rsidRDefault="004C04C6" w:rsidP="00A5313A">
            <w:pPr>
              <w:pStyle w:val="afffffff2"/>
              <w:jc w:val="center"/>
            </w:pPr>
          </w:p>
        </w:tc>
        <w:tc>
          <w:tcPr>
            <w:tcW w:w="433" w:type="pct"/>
            <w:vAlign w:val="center"/>
          </w:tcPr>
          <w:p w14:paraId="67DFC5F9" w14:textId="77777777" w:rsidR="004C04C6" w:rsidRPr="00FD55E9" w:rsidRDefault="004C04C6" w:rsidP="00A5313A">
            <w:pPr>
              <w:pStyle w:val="afffffff2"/>
              <w:jc w:val="center"/>
            </w:pPr>
            <w:r w:rsidRPr="00FD55E9">
              <w:t>Х</w:t>
            </w:r>
          </w:p>
        </w:tc>
        <w:tc>
          <w:tcPr>
            <w:tcW w:w="303" w:type="pct"/>
            <w:vAlign w:val="center"/>
          </w:tcPr>
          <w:p w14:paraId="0EBADED1" w14:textId="77777777" w:rsidR="004C04C6" w:rsidRPr="00FD55E9" w:rsidRDefault="004C04C6" w:rsidP="00A5313A">
            <w:pPr>
              <w:pStyle w:val="afffffff2"/>
              <w:jc w:val="center"/>
            </w:pPr>
          </w:p>
        </w:tc>
        <w:tc>
          <w:tcPr>
            <w:tcW w:w="280" w:type="pct"/>
            <w:vAlign w:val="center"/>
          </w:tcPr>
          <w:p w14:paraId="3202A6FB" w14:textId="77777777" w:rsidR="004C04C6" w:rsidRPr="00FD55E9" w:rsidRDefault="004C04C6" w:rsidP="00A5313A">
            <w:pPr>
              <w:pStyle w:val="afffffff2"/>
              <w:jc w:val="center"/>
            </w:pPr>
          </w:p>
        </w:tc>
        <w:tc>
          <w:tcPr>
            <w:tcW w:w="253" w:type="pct"/>
            <w:vAlign w:val="center"/>
          </w:tcPr>
          <w:p w14:paraId="2ACCC7B9" w14:textId="77777777" w:rsidR="004C04C6" w:rsidRPr="00FD55E9" w:rsidRDefault="004C04C6" w:rsidP="00A5313A">
            <w:pPr>
              <w:pStyle w:val="afffffff2"/>
              <w:jc w:val="center"/>
            </w:pPr>
          </w:p>
        </w:tc>
        <w:tc>
          <w:tcPr>
            <w:tcW w:w="303" w:type="pct"/>
            <w:vAlign w:val="center"/>
          </w:tcPr>
          <w:p w14:paraId="0D16C433" w14:textId="77777777" w:rsidR="004C04C6" w:rsidRPr="00FD55E9" w:rsidRDefault="004C04C6" w:rsidP="00A5313A">
            <w:pPr>
              <w:pStyle w:val="afffffff2"/>
              <w:jc w:val="center"/>
            </w:pPr>
            <w:r w:rsidRPr="00FD55E9">
              <w:t>Х</w:t>
            </w:r>
          </w:p>
        </w:tc>
        <w:tc>
          <w:tcPr>
            <w:tcW w:w="240" w:type="pct"/>
            <w:vAlign w:val="center"/>
          </w:tcPr>
          <w:p w14:paraId="3D7190A6" w14:textId="77777777" w:rsidR="004C04C6" w:rsidRPr="00FD55E9" w:rsidRDefault="004C04C6" w:rsidP="00A5313A">
            <w:pPr>
              <w:pStyle w:val="afffffff2"/>
              <w:jc w:val="center"/>
            </w:pPr>
          </w:p>
        </w:tc>
      </w:tr>
      <w:tr w:rsidR="004C04C6" w:rsidRPr="00FD55E9" w14:paraId="5427CD3C" w14:textId="77777777" w:rsidTr="00A5313A">
        <w:trPr>
          <w:trHeight w:val="58"/>
          <w:jc w:val="center"/>
        </w:trPr>
        <w:tc>
          <w:tcPr>
            <w:tcW w:w="960" w:type="pct"/>
            <w:vMerge/>
          </w:tcPr>
          <w:p w14:paraId="1724DBE2" w14:textId="77777777" w:rsidR="004C04C6" w:rsidRPr="00FD55E9" w:rsidRDefault="004C04C6" w:rsidP="00A5313A">
            <w:pPr>
              <w:pStyle w:val="afffffff2"/>
            </w:pPr>
          </w:p>
        </w:tc>
        <w:tc>
          <w:tcPr>
            <w:tcW w:w="1215" w:type="pct"/>
          </w:tcPr>
          <w:p w14:paraId="7C142C30" w14:textId="77777777" w:rsidR="004C04C6" w:rsidRPr="00FD55E9" w:rsidRDefault="004C04C6" w:rsidP="00A5313A">
            <w:pPr>
              <w:pStyle w:val="afffffff2"/>
            </w:pPr>
            <w:r w:rsidRPr="00FD55E9">
              <w:t>Удаление испытания из выбранной ступени ГТО</w:t>
            </w:r>
          </w:p>
        </w:tc>
        <w:tc>
          <w:tcPr>
            <w:tcW w:w="253" w:type="pct"/>
            <w:vAlign w:val="center"/>
          </w:tcPr>
          <w:p w14:paraId="2CF02B65" w14:textId="77777777" w:rsidR="004C04C6" w:rsidRPr="00FD55E9" w:rsidRDefault="004C04C6" w:rsidP="00A5313A">
            <w:pPr>
              <w:pStyle w:val="afffffff2"/>
              <w:jc w:val="center"/>
            </w:pPr>
          </w:p>
        </w:tc>
        <w:tc>
          <w:tcPr>
            <w:tcW w:w="405" w:type="pct"/>
            <w:vAlign w:val="center"/>
          </w:tcPr>
          <w:p w14:paraId="14BD8235" w14:textId="77777777" w:rsidR="004C04C6" w:rsidRPr="00FD55E9" w:rsidRDefault="004C04C6" w:rsidP="00A5313A">
            <w:pPr>
              <w:pStyle w:val="afffffff2"/>
              <w:jc w:val="center"/>
            </w:pPr>
          </w:p>
        </w:tc>
        <w:tc>
          <w:tcPr>
            <w:tcW w:w="355" w:type="pct"/>
            <w:vAlign w:val="center"/>
          </w:tcPr>
          <w:p w14:paraId="4538EDCA" w14:textId="77777777" w:rsidR="004C04C6" w:rsidRPr="00FD55E9" w:rsidRDefault="004C04C6" w:rsidP="00A5313A">
            <w:pPr>
              <w:pStyle w:val="afffffff2"/>
              <w:jc w:val="center"/>
            </w:pPr>
          </w:p>
        </w:tc>
        <w:tc>
          <w:tcPr>
            <w:tcW w:w="433" w:type="pct"/>
            <w:vAlign w:val="center"/>
          </w:tcPr>
          <w:p w14:paraId="3407439D" w14:textId="77777777" w:rsidR="004C04C6" w:rsidRPr="00FD55E9" w:rsidRDefault="004C04C6" w:rsidP="00A5313A">
            <w:pPr>
              <w:pStyle w:val="afffffff2"/>
              <w:jc w:val="center"/>
            </w:pPr>
            <w:r w:rsidRPr="00FD55E9">
              <w:t>Х</w:t>
            </w:r>
          </w:p>
        </w:tc>
        <w:tc>
          <w:tcPr>
            <w:tcW w:w="303" w:type="pct"/>
            <w:vAlign w:val="center"/>
          </w:tcPr>
          <w:p w14:paraId="15B9A0B9" w14:textId="77777777" w:rsidR="004C04C6" w:rsidRPr="00FD55E9" w:rsidRDefault="004C04C6" w:rsidP="00A5313A">
            <w:pPr>
              <w:pStyle w:val="afffffff2"/>
              <w:jc w:val="center"/>
            </w:pPr>
          </w:p>
        </w:tc>
        <w:tc>
          <w:tcPr>
            <w:tcW w:w="280" w:type="pct"/>
            <w:vAlign w:val="center"/>
          </w:tcPr>
          <w:p w14:paraId="0D57A603" w14:textId="77777777" w:rsidR="004C04C6" w:rsidRPr="00FD55E9" w:rsidRDefault="004C04C6" w:rsidP="00A5313A">
            <w:pPr>
              <w:pStyle w:val="afffffff2"/>
              <w:jc w:val="center"/>
            </w:pPr>
          </w:p>
        </w:tc>
        <w:tc>
          <w:tcPr>
            <w:tcW w:w="253" w:type="pct"/>
            <w:vAlign w:val="center"/>
          </w:tcPr>
          <w:p w14:paraId="76887B88" w14:textId="77777777" w:rsidR="004C04C6" w:rsidRPr="00FD55E9" w:rsidRDefault="004C04C6" w:rsidP="00A5313A">
            <w:pPr>
              <w:pStyle w:val="afffffff2"/>
              <w:jc w:val="center"/>
            </w:pPr>
          </w:p>
        </w:tc>
        <w:tc>
          <w:tcPr>
            <w:tcW w:w="303" w:type="pct"/>
            <w:vAlign w:val="center"/>
          </w:tcPr>
          <w:p w14:paraId="6CF80451" w14:textId="77777777" w:rsidR="004C04C6" w:rsidRPr="00FD55E9" w:rsidRDefault="004C04C6" w:rsidP="00A5313A">
            <w:pPr>
              <w:pStyle w:val="afffffff2"/>
              <w:jc w:val="center"/>
            </w:pPr>
            <w:r w:rsidRPr="00FD55E9">
              <w:t>Х</w:t>
            </w:r>
          </w:p>
        </w:tc>
        <w:tc>
          <w:tcPr>
            <w:tcW w:w="240" w:type="pct"/>
            <w:vAlign w:val="center"/>
          </w:tcPr>
          <w:p w14:paraId="01CA97A2" w14:textId="77777777" w:rsidR="004C04C6" w:rsidRPr="00FD55E9" w:rsidRDefault="004C04C6" w:rsidP="00A5313A">
            <w:pPr>
              <w:pStyle w:val="afffffff2"/>
              <w:jc w:val="center"/>
            </w:pPr>
          </w:p>
        </w:tc>
      </w:tr>
      <w:tr w:rsidR="004C04C6" w:rsidRPr="00FD55E9" w14:paraId="166FF965" w14:textId="77777777" w:rsidTr="00A5313A">
        <w:trPr>
          <w:trHeight w:val="212"/>
          <w:jc w:val="center"/>
        </w:trPr>
        <w:tc>
          <w:tcPr>
            <w:tcW w:w="960" w:type="pct"/>
            <w:vMerge w:val="restart"/>
          </w:tcPr>
          <w:p w14:paraId="15F95729" w14:textId="77777777" w:rsidR="004C04C6" w:rsidRPr="00FD55E9" w:rsidRDefault="004C04C6" w:rsidP="00A5313A">
            <w:pPr>
              <w:pStyle w:val="afffffff2"/>
            </w:pPr>
            <w:r w:rsidRPr="00FD55E9">
              <w:t>Управление протоколами выполнения испытаний ВФСК ГТО</w:t>
            </w:r>
          </w:p>
        </w:tc>
        <w:tc>
          <w:tcPr>
            <w:tcW w:w="1215" w:type="pct"/>
          </w:tcPr>
          <w:p w14:paraId="19917AA4" w14:textId="77777777" w:rsidR="004C04C6" w:rsidRPr="00FD55E9" w:rsidRDefault="004C04C6" w:rsidP="00A5313A">
            <w:pPr>
              <w:pStyle w:val="afffffff2"/>
            </w:pPr>
            <w:r w:rsidRPr="00FD55E9">
              <w:t>Создание протокола выполнения испытаний ВФСК ГТО</w:t>
            </w:r>
          </w:p>
        </w:tc>
        <w:tc>
          <w:tcPr>
            <w:tcW w:w="253" w:type="pct"/>
            <w:vAlign w:val="center"/>
          </w:tcPr>
          <w:p w14:paraId="7D1AA8A3" w14:textId="77777777" w:rsidR="004C04C6" w:rsidRPr="00FD55E9" w:rsidRDefault="004C04C6" w:rsidP="00A5313A">
            <w:pPr>
              <w:pStyle w:val="afffffff2"/>
              <w:jc w:val="center"/>
            </w:pPr>
          </w:p>
        </w:tc>
        <w:tc>
          <w:tcPr>
            <w:tcW w:w="405" w:type="pct"/>
            <w:vAlign w:val="center"/>
          </w:tcPr>
          <w:p w14:paraId="02C464DD" w14:textId="77777777" w:rsidR="004C04C6" w:rsidRPr="00FD55E9" w:rsidRDefault="004C04C6" w:rsidP="00A5313A">
            <w:pPr>
              <w:pStyle w:val="afffffff2"/>
              <w:jc w:val="center"/>
            </w:pPr>
            <w:r w:rsidRPr="00FD55E9">
              <w:t>Х</w:t>
            </w:r>
          </w:p>
        </w:tc>
        <w:tc>
          <w:tcPr>
            <w:tcW w:w="355" w:type="pct"/>
            <w:vAlign w:val="center"/>
          </w:tcPr>
          <w:p w14:paraId="435E1846" w14:textId="77777777" w:rsidR="004C04C6" w:rsidRPr="00FD55E9" w:rsidRDefault="004C04C6" w:rsidP="00A5313A">
            <w:pPr>
              <w:pStyle w:val="afffffff2"/>
              <w:jc w:val="center"/>
            </w:pPr>
            <w:r w:rsidRPr="00FD55E9">
              <w:t>Х</w:t>
            </w:r>
          </w:p>
        </w:tc>
        <w:tc>
          <w:tcPr>
            <w:tcW w:w="433" w:type="pct"/>
            <w:vAlign w:val="center"/>
          </w:tcPr>
          <w:p w14:paraId="0BD612CC" w14:textId="77777777" w:rsidR="004C04C6" w:rsidRPr="00FD55E9" w:rsidRDefault="004C04C6" w:rsidP="00A5313A">
            <w:pPr>
              <w:pStyle w:val="afffffff2"/>
              <w:jc w:val="center"/>
            </w:pPr>
            <w:r w:rsidRPr="00FD55E9">
              <w:t>Х</w:t>
            </w:r>
          </w:p>
        </w:tc>
        <w:tc>
          <w:tcPr>
            <w:tcW w:w="303" w:type="pct"/>
            <w:vAlign w:val="center"/>
          </w:tcPr>
          <w:p w14:paraId="2E9BCCAA" w14:textId="77777777" w:rsidR="004C04C6" w:rsidRPr="00FD55E9" w:rsidRDefault="004C04C6" w:rsidP="00A5313A">
            <w:pPr>
              <w:pStyle w:val="afffffff2"/>
              <w:jc w:val="center"/>
            </w:pPr>
          </w:p>
        </w:tc>
        <w:tc>
          <w:tcPr>
            <w:tcW w:w="280" w:type="pct"/>
            <w:vAlign w:val="center"/>
          </w:tcPr>
          <w:p w14:paraId="2A076436" w14:textId="77777777" w:rsidR="004C04C6" w:rsidRPr="00FD55E9" w:rsidRDefault="004C04C6" w:rsidP="00A5313A">
            <w:pPr>
              <w:pStyle w:val="afffffff2"/>
              <w:jc w:val="center"/>
            </w:pPr>
          </w:p>
        </w:tc>
        <w:tc>
          <w:tcPr>
            <w:tcW w:w="253" w:type="pct"/>
            <w:vAlign w:val="center"/>
          </w:tcPr>
          <w:p w14:paraId="789C25E9" w14:textId="77777777" w:rsidR="004C04C6" w:rsidRPr="00FD55E9" w:rsidRDefault="004C04C6" w:rsidP="00A5313A">
            <w:pPr>
              <w:pStyle w:val="afffffff2"/>
              <w:jc w:val="center"/>
            </w:pPr>
          </w:p>
        </w:tc>
        <w:tc>
          <w:tcPr>
            <w:tcW w:w="303" w:type="pct"/>
            <w:vAlign w:val="center"/>
          </w:tcPr>
          <w:p w14:paraId="196741A0" w14:textId="77777777" w:rsidR="004C04C6" w:rsidRPr="00FD55E9" w:rsidRDefault="004C04C6" w:rsidP="00A5313A">
            <w:pPr>
              <w:pStyle w:val="afffffff2"/>
              <w:jc w:val="center"/>
            </w:pPr>
            <w:r w:rsidRPr="00FD55E9">
              <w:t>Х</w:t>
            </w:r>
          </w:p>
        </w:tc>
        <w:tc>
          <w:tcPr>
            <w:tcW w:w="240" w:type="pct"/>
            <w:vAlign w:val="center"/>
          </w:tcPr>
          <w:p w14:paraId="294D52D8" w14:textId="77777777" w:rsidR="004C04C6" w:rsidRPr="00FD55E9" w:rsidRDefault="004C04C6" w:rsidP="00A5313A">
            <w:pPr>
              <w:pStyle w:val="afffffff2"/>
              <w:jc w:val="center"/>
            </w:pPr>
          </w:p>
        </w:tc>
      </w:tr>
      <w:tr w:rsidR="004C04C6" w:rsidRPr="00FD55E9" w14:paraId="0B12257E" w14:textId="77777777" w:rsidTr="00A5313A">
        <w:trPr>
          <w:trHeight w:val="220"/>
          <w:jc w:val="center"/>
        </w:trPr>
        <w:tc>
          <w:tcPr>
            <w:tcW w:w="960" w:type="pct"/>
            <w:vMerge/>
          </w:tcPr>
          <w:p w14:paraId="60BF51C2" w14:textId="77777777" w:rsidR="004C04C6" w:rsidRPr="00FD55E9" w:rsidRDefault="004C04C6" w:rsidP="00A5313A">
            <w:pPr>
              <w:pStyle w:val="afffffff2"/>
            </w:pPr>
          </w:p>
        </w:tc>
        <w:tc>
          <w:tcPr>
            <w:tcW w:w="1215" w:type="pct"/>
          </w:tcPr>
          <w:p w14:paraId="26B076EA" w14:textId="77777777" w:rsidR="004C04C6" w:rsidRPr="00FD55E9" w:rsidRDefault="004C04C6" w:rsidP="00A5313A">
            <w:pPr>
              <w:pStyle w:val="afffffff2"/>
            </w:pPr>
            <w:r w:rsidRPr="00FD55E9">
              <w:t>Просмотр перечня протоколов выполнения испытаний ВФСК ГТО</w:t>
            </w:r>
          </w:p>
        </w:tc>
        <w:tc>
          <w:tcPr>
            <w:tcW w:w="253" w:type="pct"/>
            <w:vAlign w:val="center"/>
          </w:tcPr>
          <w:p w14:paraId="5ACEB703" w14:textId="77777777" w:rsidR="004C04C6" w:rsidRPr="00FD55E9" w:rsidRDefault="004C04C6" w:rsidP="00A5313A">
            <w:pPr>
              <w:pStyle w:val="afffffff2"/>
              <w:jc w:val="center"/>
            </w:pPr>
            <w:r w:rsidRPr="00FD55E9">
              <w:t>Х</w:t>
            </w:r>
          </w:p>
        </w:tc>
        <w:tc>
          <w:tcPr>
            <w:tcW w:w="405" w:type="pct"/>
            <w:vAlign w:val="center"/>
          </w:tcPr>
          <w:p w14:paraId="474FDD49" w14:textId="77777777" w:rsidR="004C04C6" w:rsidRPr="00FD55E9" w:rsidRDefault="004C04C6" w:rsidP="00A5313A">
            <w:pPr>
              <w:pStyle w:val="afffffff2"/>
              <w:jc w:val="center"/>
            </w:pPr>
            <w:r w:rsidRPr="00FD55E9">
              <w:t>Х</w:t>
            </w:r>
          </w:p>
        </w:tc>
        <w:tc>
          <w:tcPr>
            <w:tcW w:w="355" w:type="pct"/>
            <w:vAlign w:val="center"/>
          </w:tcPr>
          <w:p w14:paraId="5DE90246" w14:textId="77777777" w:rsidR="004C04C6" w:rsidRPr="00FD55E9" w:rsidRDefault="004C04C6" w:rsidP="00A5313A">
            <w:pPr>
              <w:pStyle w:val="afffffff2"/>
              <w:jc w:val="center"/>
            </w:pPr>
            <w:r w:rsidRPr="00FD55E9">
              <w:t>Х</w:t>
            </w:r>
          </w:p>
        </w:tc>
        <w:tc>
          <w:tcPr>
            <w:tcW w:w="433" w:type="pct"/>
            <w:vAlign w:val="center"/>
          </w:tcPr>
          <w:p w14:paraId="4F091F94" w14:textId="77777777" w:rsidR="004C04C6" w:rsidRPr="00FD55E9" w:rsidRDefault="004C04C6" w:rsidP="00A5313A">
            <w:pPr>
              <w:pStyle w:val="afffffff2"/>
              <w:jc w:val="center"/>
            </w:pPr>
            <w:r w:rsidRPr="00FD55E9">
              <w:t>Х</w:t>
            </w:r>
          </w:p>
        </w:tc>
        <w:tc>
          <w:tcPr>
            <w:tcW w:w="303" w:type="pct"/>
            <w:vAlign w:val="center"/>
          </w:tcPr>
          <w:p w14:paraId="2C0D5D0A" w14:textId="77777777" w:rsidR="004C04C6" w:rsidRPr="00FD55E9" w:rsidRDefault="004C04C6" w:rsidP="00A5313A">
            <w:pPr>
              <w:pStyle w:val="afffffff2"/>
              <w:jc w:val="center"/>
            </w:pPr>
          </w:p>
        </w:tc>
        <w:tc>
          <w:tcPr>
            <w:tcW w:w="280" w:type="pct"/>
            <w:vAlign w:val="center"/>
          </w:tcPr>
          <w:p w14:paraId="17B70E2B" w14:textId="77777777" w:rsidR="004C04C6" w:rsidRPr="00FD55E9" w:rsidRDefault="004C04C6" w:rsidP="00A5313A">
            <w:pPr>
              <w:pStyle w:val="afffffff2"/>
              <w:jc w:val="center"/>
            </w:pPr>
          </w:p>
        </w:tc>
        <w:tc>
          <w:tcPr>
            <w:tcW w:w="253" w:type="pct"/>
            <w:vAlign w:val="center"/>
          </w:tcPr>
          <w:p w14:paraId="64A750AD" w14:textId="77777777" w:rsidR="004C04C6" w:rsidRPr="00FD55E9" w:rsidRDefault="004C04C6" w:rsidP="00A5313A">
            <w:pPr>
              <w:pStyle w:val="afffffff2"/>
              <w:jc w:val="center"/>
            </w:pPr>
          </w:p>
        </w:tc>
        <w:tc>
          <w:tcPr>
            <w:tcW w:w="303" w:type="pct"/>
            <w:vAlign w:val="center"/>
          </w:tcPr>
          <w:p w14:paraId="01CEDA83" w14:textId="77777777" w:rsidR="004C04C6" w:rsidRPr="00FD55E9" w:rsidRDefault="004C04C6" w:rsidP="00A5313A">
            <w:pPr>
              <w:pStyle w:val="afffffff2"/>
              <w:jc w:val="center"/>
            </w:pPr>
            <w:r w:rsidRPr="00FD55E9">
              <w:t>Х</w:t>
            </w:r>
          </w:p>
        </w:tc>
        <w:tc>
          <w:tcPr>
            <w:tcW w:w="240" w:type="pct"/>
            <w:vAlign w:val="center"/>
          </w:tcPr>
          <w:p w14:paraId="77A18903" w14:textId="77777777" w:rsidR="004C04C6" w:rsidRPr="00FD55E9" w:rsidRDefault="004C04C6" w:rsidP="00A5313A">
            <w:pPr>
              <w:pStyle w:val="afffffff2"/>
              <w:jc w:val="center"/>
            </w:pPr>
          </w:p>
        </w:tc>
      </w:tr>
      <w:tr w:rsidR="004C04C6" w:rsidRPr="00FD55E9" w14:paraId="255548FA" w14:textId="77777777" w:rsidTr="00A5313A">
        <w:trPr>
          <w:trHeight w:val="220"/>
          <w:jc w:val="center"/>
        </w:trPr>
        <w:tc>
          <w:tcPr>
            <w:tcW w:w="960" w:type="pct"/>
            <w:vMerge/>
          </w:tcPr>
          <w:p w14:paraId="5234FE75" w14:textId="77777777" w:rsidR="004C04C6" w:rsidRPr="00FD55E9" w:rsidRDefault="004C04C6" w:rsidP="00A5313A">
            <w:pPr>
              <w:pStyle w:val="afffffff2"/>
            </w:pPr>
          </w:p>
        </w:tc>
        <w:tc>
          <w:tcPr>
            <w:tcW w:w="1215" w:type="pct"/>
          </w:tcPr>
          <w:p w14:paraId="5612A45F" w14:textId="77777777" w:rsidR="004C04C6" w:rsidRPr="00FD55E9" w:rsidRDefault="004C04C6" w:rsidP="00A5313A">
            <w:pPr>
              <w:pStyle w:val="afffffff2"/>
            </w:pPr>
            <w:r w:rsidRPr="00FD55E9">
              <w:t>Просмотр протокола выполнения испытаний ВФСК ГТО</w:t>
            </w:r>
          </w:p>
        </w:tc>
        <w:tc>
          <w:tcPr>
            <w:tcW w:w="253" w:type="pct"/>
            <w:vAlign w:val="center"/>
          </w:tcPr>
          <w:p w14:paraId="2438B07F" w14:textId="77777777" w:rsidR="004C04C6" w:rsidRPr="00FD55E9" w:rsidRDefault="004C04C6" w:rsidP="00A5313A">
            <w:pPr>
              <w:pStyle w:val="afffffff2"/>
              <w:jc w:val="center"/>
            </w:pPr>
            <w:r w:rsidRPr="00FD55E9">
              <w:t>Х</w:t>
            </w:r>
          </w:p>
        </w:tc>
        <w:tc>
          <w:tcPr>
            <w:tcW w:w="405" w:type="pct"/>
            <w:vAlign w:val="center"/>
          </w:tcPr>
          <w:p w14:paraId="2DD7C5C4" w14:textId="77777777" w:rsidR="004C04C6" w:rsidRPr="00FD55E9" w:rsidRDefault="004C04C6" w:rsidP="00A5313A">
            <w:pPr>
              <w:pStyle w:val="afffffff2"/>
              <w:jc w:val="center"/>
            </w:pPr>
            <w:r w:rsidRPr="00FD55E9">
              <w:t>Х</w:t>
            </w:r>
          </w:p>
        </w:tc>
        <w:tc>
          <w:tcPr>
            <w:tcW w:w="355" w:type="pct"/>
            <w:vAlign w:val="center"/>
          </w:tcPr>
          <w:p w14:paraId="49CAAA92" w14:textId="77777777" w:rsidR="004C04C6" w:rsidRPr="00FD55E9" w:rsidRDefault="004C04C6" w:rsidP="00A5313A">
            <w:pPr>
              <w:pStyle w:val="afffffff2"/>
              <w:jc w:val="center"/>
            </w:pPr>
            <w:r w:rsidRPr="00FD55E9">
              <w:t>Х</w:t>
            </w:r>
          </w:p>
        </w:tc>
        <w:tc>
          <w:tcPr>
            <w:tcW w:w="433" w:type="pct"/>
            <w:vAlign w:val="center"/>
          </w:tcPr>
          <w:p w14:paraId="7EFE8FFB" w14:textId="77777777" w:rsidR="004C04C6" w:rsidRPr="00FD55E9" w:rsidRDefault="004C04C6" w:rsidP="00A5313A">
            <w:pPr>
              <w:pStyle w:val="afffffff2"/>
              <w:jc w:val="center"/>
            </w:pPr>
            <w:r w:rsidRPr="00FD55E9">
              <w:t>Х</w:t>
            </w:r>
          </w:p>
        </w:tc>
        <w:tc>
          <w:tcPr>
            <w:tcW w:w="303" w:type="pct"/>
            <w:vAlign w:val="center"/>
          </w:tcPr>
          <w:p w14:paraId="06E69470" w14:textId="77777777" w:rsidR="004C04C6" w:rsidRPr="00FD55E9" w:rsidRDefault="004C04C6" w:rsidP="00A5313A">
            <w:pPr>
              <w:pStyle w:val="afffffff2"/>
              <w:jc w:val="center"/>
            </w:pPr>
          </w:p>
        </w:tc>
        <w:tc>
          <w:tcPr>
            <w:tcW w:w="280" w:type="pct"/>
            <w:vAlign w:val="center"/>
          </w:tcPr>
          <w:p w14:paraId="56D930BA" w14:textId="77777777" w:rsidR="004C04C6" w:rsidRPr="00FD55E9" w:rsidRDefault="004C04C6" w:rsidP="00A5313A">
            <w:pPr>
              <w:pStyle w:val="afffffff2"/>
              <w:jc w:val="center"/>
            </w:pPr>
          </w:p>
        </w:tc>
        <w:tc>
          <w:tcPr>
            <w:tcW w:w="253" w:type="pct"/>
            <w:vAlign w:val="center"/>
          </w:tcPr>
          <w:p w14:paraId="652F3792" w14:textId="77777777" w:rsidR="004C04C6" w:rsidRPr="00FD55E9" w:rsidRDefault="004C04C6" w:rsidP="00A5313A">
            <w:pPr>
              <w:pStyle w:val="afffffff2"/>
              <w:jc w:val="center"/>
            </w:pPr>
          </w:p>
        </w:tc>
        <w:tc>
          <w:tcPr>
            <w:tcW w:w="303" w:type="pct"/>
            <w:vAlign w:val="center"/>
          </w:tcPr>
          <w:p w14:paraId="5F73BA5F" w14:textId="77777777" w:rsidR="004C04C6" w:rsidRPr="00FD55E9" w:rsidRDefault="004C04C6" w:rsidP="00A5313A">
            <w:pPr>
              <w:pStyle w:val="afffffff2"/>
              <w:jc w:val="center"/>
            </w:pPr>
            <w:r w:rsidRPr="00FD55E9">
              <w:t>Х</w:t>
            </w:r>
          </w:p>
        </w:tc>
        <w:tc>
          <w:tcPr>
            <w:tcW w:w="240" w:type="pct"/>
            <w:vAlign w:val="center"/>
          </w:tcPr>
          <w:p w14:paraId="75C1C2A6" w14:textId="77777777" w:rsidR="004C04C6" w:rsidRPr="00FD55E9" w:rsidRDefault="004C04C6" w:rsidP="00A5313A">
            <w:pPr>
              <w:pStyle w:val="afffffff2"/>
              <w:jc w:val="center"/>
            </w:pPr>
          </w:p>
        </w:tc>
      </w:tr>
      <w:tr w:rsidR="004C04C6" w:rsidRPr="00FD55E9" w14:paraId="15077CBC" w14:textId="77777777" w:rsidTr="00A5313A">
        <w:trPr>
          <w:trHeight w:val="228"/>
          <w:jc w:val="center"/>
        </w:trPr>
        <w:tc>
          <w:tcPr>
            <w:tcW w:w="960" w:type="pct"/>
            <w:vMerge/>
          </w:tcPr>
          <w:p w14:paraId="53DD5D3C" w14:textId="77777777" w:rsidR="004C04C6" w:rsidRPr="00FD55E9" w:rsidRDefault="004C04C6" w:rsidP="00A5313A">
            <w:pPr>
              <w:pStyle w:val="afffffff2"/>
            </w:pPr>
          </w:p>
        </w:tc>
        <w:tc>
          <w:tcPr>
            <w:tcW w:w="1215" w:type="pct"/>
          </w:tcPr>
          <w:p w14:paraId="6E4EAC66" w14:textId="77777777" w:rsidR="004C04C6" w:rsidRPr="00FD55E9" w:rsidRDefault="004C04C6" w:rsidP="00A5313A">
            <w:pPr>
              <w:pStyle w:val="afffffff2"/>
            </w:pPr>
            <w:r w:rsidRPr="00FD55E9">
              <w:t>Редактирования протокола выполнения испытаний ВФСК ГТО</w:t>
            </w:r>
          </w:p>
        </w:tc>
        <w:tc>
          <w:tcPr>
            <w:tcW w:w="253" w:type="pct"/>
            <w:vAlign w:val="center"/>
          </w:tcPr>
          <w:p w14:paraId="5B38AA95" w14:textId="77777777" w:rsidR="004C04C6" w:rsidRPr="00FD55E9" w:rsidRDefault="004C04C6" w:rsidP="00A5313A">
            <w:pPr>
              <w:pStyle w:val="afffffff2"/>
              <w:jc w:val="center"/>
            </w:pPr>
            <w:r w:rsidRPr="00FD55E9">
              <w:t>Х</w:t>
            </w:r>
          </w:p>
        </w:tc>
        <w:tc>
          <w:tcPr>
            <w:tcW w:w="405" w:type="pct"/>
            <w:vAlign w:val="center"/>
          </w:tcPr>
          <w:p w14:paraId="27F4F4C4" w14:textId="77777777" w:rsidR="004C04C6" w:rsidRPr="00FD55E9" w:rsidRDefault="004C04C6" w:rsidP="00A5313A">
            <w:pPr>
              <w:pStyle w:val="afffffff2"/>
              <w:jc w:val="center"/>
            </w:pPr>
            <w:r w:rsidRPr="00FD55E9">
              <w:t>Х</w:t>
            </w:r>
          </w:p>
        </w:tc>
        <w:tc>
          <w:tcPr>
            <w:tcW w:w="355" w:type="pct"/>
            <w:vAlign w:val="center"/>
          </w:tcPr>
          <w:p w14:paraId="7B5EC67C" w14:textId="77777777" w:rsidR="004C04C6" w:rsidRPr="00FD55E9" w:rsidRDefault="004C04C6" w:rsidP="00A5313A">
            <w:pPr>
              <w:pStyle w:val="afffffff2"/>
              <w:jc w:val="center"/>
            </w:pPr>
            <w:r w:rsidRPr="00FD55E9">
              <w:t>Х</w:t>
            </w:r>
          </w:p>
        </w:tc>
        <w:tc>
          <w:tcPr>
            <w:tcW w:w="433" w:type="pct"/>
            <w:vAlign w:val="center"/>
          </w:tcPr>
          <w:p w14:paraId="7DF18797" w14:textId="77777777" w:rsidR="004C04C6" w:rsidRPr="00FD55E9" w:rsidRDefault="004C04C6" w:rsidP="00A5313A">
            <w:pPr>
              <w:pStyle w:val="afffffff2"/>
              <w:jc w:val="center"/>
            </w:pPr>
            <w:r w:rsidRPr="00FD55E9">
              <w:t>Х</w:t>
            </w:r>
          </w:p>
        </w:tc>
        <w:tc>
          <w:tcPr>
            <w:tcW w:w="303" w:type="pct"/>
            <w:vAlign w:val="center"/>
          </w:tcPr>
          <w:p w14:paraId="35EBB87F" w14:textId="77777777" w:rsidR="004C04C6" w:rsidRPr="00FD55E9" w:rsidRDefault="004C04C6" w:rsidP="00A5313A">
            <w:pPr>
              <w:pStyle w:val="afffffff2"/>
              <w:jc w:val="center"/>
            </w:pPr>
          </w:p>
        </w:tc>
        <w:tc>
          <w:tcPr>
            <w:tcW w:w="280" w:type="pct"/>
            <w:vAlign w:val="center"/>
          </w:tcPr>
          <w:p w14:paraId="2F11B7BB" w14:textId="77777777" w:rsidR="004C04C6" w:rsidRPr="00FD55E9" w:rsidRDefault="004C04C6" w:rsidP="00A5313A">
            <w:pPr>
              <w:pStyle w:val="afffffff2"/>
              <w:jc w:val="center"/>
            </w:pPr>
          </w:p>
        </w:tc>
        <w:tc>
          <w:tcPr>
            <w:tcW w:w="253" w:type="pct"/>
            <w:vAlign w:val="center"/>
          </w:tcPr>
          <w:p w14:paraId="55C2415F" w14:textId="77777777" w:rsidR="004C04C6" w:rsidRPr="00FD55E9" w:rsidRDefault="004C04C6" w:rsidP="00A5313A">
            <w:pPr>
              <w:pStyle w:val="afffffff2"/>
              <w:jc w:val="center"/>
            </w:pPr>
          </w:p>
        </w:tc>
        <w:tc>
          <w:tcPr>
            <w:tcW w:w="303" w:type="pct"/>
            <w:vAlign w:val="center"/>
          </w:tcPr>
          <w:p w14:paraId="1852BB72" w14:textId="77777777" w:rsidR="004C04C6" w:rsidRPr="00FD55E9" w:rsidRDefault="004C04C6" w:rsidP="00A5313A">
            <w:pPr>
              <w:pStyle w:val="afffffff2"/>
              <w:jc w:val="center"/>
            </w:pPr>
            <w:r w:rsidRPr="00FD55E9">
              <w:t>Х</w:t>
            </w:r>
          </w:p>
        </w:tc>
        <w:tc>
          <w:tcPr>
            <w:tcW w:w="240" w:type="pct"/>
            <w:vAlign w:val="center"/>
          </w:tcPr>
          <w:p w14:paraId="38EDC767" w14:textId="77777777" w:rsidR="004C04C6" w:rsidRPr="00FD55E9" w:rsidRDefault="004C04C6" w:rsidP="00A5313A">
            <w:pPr>
              <w:pStyle w:val="afffffff2"/>
              <w:jc w:val="center"/>
            </w:pPr>
          </w:p>
        </w:tc>
      </w:tr>
      <w:tr w:rsidR="004C04C6" w:rsidRPr="00FD55E9" w14:paraId="4D8921AD" w14:textId="77777777" w:rsidTr="00A5313A">
        <w:trPr>
          <w:trHeight w:val="58"/>
          <w:jc w:val="center"/>
        </w:trPr>
        <w:tc>
          <w:tcPr>
            <w:tcW w:w="960" w:type="pct"/>
            <w:vMerge/>
          </w:tcPr>
          <w:p w14:paraId="5B48E241" w14:textId="77777777" w:rsidR="004C04C6" w:rsidRPr="00FD55E9" w:rsidRDefault="004C04C6" w:rsidP="00A5313A">
            <w:pPr>
              <w:pStyle w:val="afffffff2"/>
            </w:pPr>
          </w:p>
        </w:tc>
        <w:tc>
          <w:tcPr>
            <w:tcW w:w="1215" w:type="pct"/>
            <w:shd w:val="clear" w:color="auto" w:fill="auto"/>
          </w:tcPr>
          <w:p w14:paraId="161CCD07" w14:textId="77777777" w:rsidR="004C04C6" w:rsidRPr="00FD55E9" w:rsidRDefault="004C04C6" w:rsidP="00A5313A">
            <w:pPr>
              <w:pStyle w:val="afffffff2"/>
            </w:pPr>
            <w:r w:rsidRPr="00FD55E9">
              <w:t>Импорт протокола выполнения испытаний ВФСК ГТО</w:t>
            </w:r>
          </w:p>
        </w:tc>
        <w:tc>
          <w:tcPr>
            <w:tcW w:w="253" w:type="pct"/>
            <w:vAlign w:val="center"/>
          </w:tcPr>
          <w:p w14:paraId="69F25138" w14:textId="77777777" w:rsidR="004C04C6" w:rsidRPr="00FD55E9" w:rsidRDefault="004C04C6" w:rsidP="00A5313A">
            <w:pPr>
              <w:pStyle w:val="afffffff2"/>
              <w:jc w:val="center"/>
            </w:pPr>
            <w:r w:rsidRPr="00FD55E9">
              <w:t>Х</w:t>
            </w:r>
          </w:p>
        </w:tc>
        <w:tc>
          <w:tcPr>
            <w:tcW w:w="405" w:type="pct"/>
            <w:vAlign w:val="center"/>
          </w:tcPr>
          <w:p w14:paraId="1022BCB8" w14:textId="77777777" w:rsidR="004C04C6" w:rsidRPr="00FD55E9" w:rsidRDefault="004C04C6" w:rsidP="00A5313A">
            <w:pPr>
              <w:pStyle w:val="afffffff2"/>
              <w:jc w:val="center"/>
            </w:pPr>
            <w:r w:rsidRPr="00FD55E9">
              <w:t>Х</w:t>
            </w:r>
          </w:p>
        </w:tc>
        <w:tc>
          <w:tcPr>
            <w:tcW w:w="355" w:type="pct"/>
            <w:vAlign w:val="center"/>
          </w:tcPr>
          <w:p w14:paraId="1FAE9D7C" w14:textId="77777777" w:rsidR="004C04C6" w:rsidRPr="00FD55E9" w:rsidRDefault="004C04C6" w:rsidP="00A5313A">
            <w:pPr>
              <w:pStyle w:val="afffffff2"/>
              <w:jc w:val="center"/>
            </w:pPr>
            <w:r w:rsidRPr="00FD55E9">
              <w:t>Х</w:t>
            </w:r>
          </w:p>
        </w:tc>
        <w:tc>
          <w:tcPr>
            <w:tcW w:w="433" w:type="pct"/>
            <w:vAlign w:val="center"/>
          </w:tcPr>
          <w:p w14:paraId="08DC7232" w14:textId="77777777" w:rsidR="004C04C6" w:rsidRPr="00FD55E9" w:rsidRDefault="004C04C6" w:rsidP="00A5313A">
            <w:pPr>
              <w:pStyle w:val="afffffff2"/>
              <w:jc w:val="center"/>
            </w:pPr>
            <w:r w:rsidRPr="00FD55E9">
              <w:t>Х</w:t>
            </w:r>
          </w:p>
        </w:tc>
        <w:tc>
          <w:tcPr>
            <w:tcW w:w="303" w:type="pct"/>
            <w:vAlign w:val="center"/>
          </w:tcPr>
          <w:p w14:paraId="0C159AF8" w14:textId="77777777" w:rsidR="004C04C6" w:rsidRPr="00FD55E9" w:rsidRDefault="004C04C6" w:rsidP="00A5313A">
            <w:pPr>
              <w:pStyle w:val="afffffff2"/>
              <w:jc w:val="center"/>
            </w:pPr>
          </w:p>
        </w:tc>
        <w:tc>
          <w:tcPr>
            <w:tcW w:w="280" w:type="pct"/>
            <w:vAlign w:val="center"/>
          </w:tcPr>
          <w:p w14:paraId="33E6D56A" w14:textId="77777777" w:rsidR="004C04C6" w:rsidRPr="00FD55E9" w:rsidRDefault="004C04C6" w:rsidP="00A5313A">
            <w:pPr>
              <w:pStyle w:val="afffffff2"/>
              <w:jc w:val="center"/>
            </w:pPr>
          </w:p>
        </w:tc>
        <w:tc>
          <w:tcPr>
            <w:tcW w:w="253" w:type="pct"/>
            <w:vAlign w:val="center"/>
          </w:tcPr>
          <w:p w14:paraId="39961BA0" w14:textId="77777777" w:rsidR="004C04C6" w:rsidRPr="00FD55E9" w:rsidRDefault="004C04C6" w:rsidP="00A5313A">
            <w:pPr>
              <w:pStyle w:val="afffffff2"/>
              <w:jc w:val="center"/>
            </w:pPr>
          </w:p>
        </w:tc>
        <w:tc>
          <w:tcPr>
            <w:tcW w:w="303" w:type="pct"/>
            <w:vAlign w:val="center"/>
          </w:tcPr>
          <w:p w14:paraId="4EAE93FA" w14:textId="77777777" w:rsidR="004C04C6" w:rsidRPr="00FD55E9" w:rsidRDefault="004C04C6" w:rsidP="00A5313A">
            <w:pPr>
              <w:pStyle w:val="afffffff2"/>
              <w:jc w:val="center"/>
            </w:pPr>
            <w:r w:rsidRPr="00FD55E9">
              <w:t>Х</w:t>
            </w:r>
          </w:p>
        </w:tc>
        <w:tc>
          <w:tcPr>
            <w:tcW w:w="240" w:type="pct"/>
            <w:vAlign w:val="center"/>
          </w:tcPr>
          <w:p w14:paraId="1A6FC945" w14:textId="77777777" w:rsidR="004C04C6" w:rsidRPr="00FD55E9" w:rsidRDefault="004C04C6" w:rsidP="00A5313A">
            <w:pPr>
              <w:pStyle w:val="afffffff2"/>
              <w:jc w:val="center"/>
            </w:pPr>
          </w:p>
        </w:tc>
      </w:tr>
      <w:tr w:rsidR="004C04C6" w:rsidRPr="00FD55E9" w14:paraId="348B9AD3" w14:textId="77777777" w:rsidTr="00A5313A">
        <w:trPr>
          <w:trHeight w:val="328"/>
          <w:jc w:val="center"/>
        </w:trPr>
        <w:tc>
          <w:tcPr>
            <w:tcW w:w="960" w:type="pct"/>
            <w:vMerge/>
          </w:tcPr>
          <w:p w14:paraId="20DDB9E0" w14:textId="77777777" w:rsidR="004C04C6" w:rsidRPr="00FD55E9" w:rsidRDefault="004C04C6" w:rsidP="00A5313A">
            <w:pPr>
              <w:pStyle w:val="afffffff2"/>
            </w:pPr>
          </w:p>
        </w:tc>
        <w:tc>
          <w:tcPr>
            <w:tcW w:w="1215" w:type="pct"/>
            <w:shd w:val="clear" w:color="auto" w:fill="auto"/>
          </w:tcPr>
          <w:p w14:paraId="7530798C" w14:textId="77777777" w:rsidR="004C04C6" w:rsidRPr="00FD55E9" w:rsidRDefault="004C04C6" w:rsidP="00A5313A">
            <w:pPr>
              <w:pStyle w:val="afffffff2"/>
            </w:pPr>
            <w:r w:rsidRPr="00FD55E9">
              <w:t>Экспорт протокола выполнения испытаний ВФСК ГТО</w:t>
            </w:r>
          </w:p>
        </w:tc>
        <w:tc>
          <w:tcPr>
            <w:tcW w:w="253" w:type="pct"/>
            <w:vAlign w:val="center"/>
          </w:tcPr>
          <w:p w14:paraId="5FB3F262" w14:textId="77777777" w:rsidR="004C04C6" w:rsidRPr="00FD55E9" w:rsidRDefault="004C04C6" w:rsidP="00A5313A">
            <w:pPr>
              <w:pStyle w:val="afffffff2"/>
              <w:jc w:val="center"/>
            </w:pPr>
            <w:r w:rsidRPr="00FD55E9">
              <w:t>Х</w:t>
            </w:r>
          </w:p>
        </w:tc>
        <w:tc>
          <w:tcPr>
            <w:tcW w:w="405" w:type="pct"/>
            <w:vAlign w:val="center"/>
          </w:tcPr>
          <w:p w14:paraId="156683A1" w14:textId="77777777" w:rsidR="004C04C6" w:rsidRPr="00FD55E9" w:rsidRDefault="004C04C6" w:rsidP="00A5313A">
            <w:pPr>
              <w:pStyle w:val="afffffff2"/>
              <w:jc w:val="center"/>
            </w:pPr>
            <w:r w:rsidRPr="00FD55E9">
              <w:t>Х</w:t>
            </w:r>
          </w:p>
        </w:tc>
        <w:tc>
          <w:tcPr>
            <w:tcW w:w="355" w:type="pct"/>
            <w:vAlign w:val="center"/>
          </w:tcPr>
          <w:p w14:paraId="18D46BCA" w14:textId="77777777" w:rsidR="004C04C6" w:rsidRPr="00FD55E9" w:rsidRDefault="004C04C6" w:rsidP="00A5313A">
            <w:pPr>
              <w:pStyle w:val="afffffff2"/>
              <w:jc w:val="center"/>
            </w:pPr>
            <w:r w:rsidRPr="00FD55E9">
              <w:t>Х</w:t>
            </w:r>
          </w:p>
        </w:tc>
        <w:tc>
          <w:tcPr>
            <w:tcW w:w="433" w:type="pct"/>
            <w:vAlign w:val="center"/>
          </w:tcPr>
          <w:p w14:paraId="2837F5FB" w14:textId="77777777" w:rsidR="004C04C6" w:rsidRPr="00FD55E9" w:rsidRDefault="004C04C6" w:rsidP="00A5313A">
            <w:pPr>
              <w:pStyle w:val="afffffff2"/>
              <w:jc w:val="center"/>
            </w:pPr>
            <w:r w:rsidRPr="00FD55E9">
              <w:t>Х</w:t>
            </w:r>
          </w:p>
        </w:tc>
        <w:tc>
          <w:tcPr>
            <w:tcW w:w="303" w:type="pct"/>
            <w:vAlign w:val="center"/>
          </w:tcPr>
          <w:p w14:paraId="05E4709C" w14:textId="77777777" w:rsidR="004C04C6" w:rsidRPr="00FD55E9" w:rsidRDefault="004C04C6" w:rsidP="00A5313A">
            <w:pPr>
              <w:pStyle w:val="afffffff2"/>
              <w:jc w:val="center"/>
            </w:pPr>
          </w:p>
        </w:tc>
        <w:tc>
          <w:tcPr>
            <w:tcW w:w="280" w:type="pct"/>
            <w:vAlign w:val="center"/>
          </w:tcPr>
          <w:p w14:paraId="27C0BCA8" w14:textId="77777777" w:rsidR="004C04C6" w:rsidRPr="00FD55E9" w:rsidRDefault="004C04C6" w:rsidP="00A5313A">
            <w:pPr>
              <w:pStyle w:val="afffffff2"/>
              <w:jc w:val="center"/>
            </w:pPr>
          </w:p>
        </w:tc>
        <w:tc>
          <w:tcPr>
            <w:tcW w:w="253" w:type="pct"/>
            <w:vAlign w:val="center"/>
          </w:tcPr>
          <w:p w14:paraId="28124469" w14:textId="77777777" w:rsidR="004C04C6" w:rsidRPr="00FD55E9" w:rsidRDefault="004C04C6" w:rsidP="00A5313A">
            <w:pPr>
              <w:pStyle w:val="afffffff2"/>
              <w:jc w:val="center"/>
            </w:pPr>
          </w:p>
        </w:tc>
        <w:tc>
          <w:tcPr>
            <w:tcW w:w="303" w:type="pct"/>
            <w:vAlign w:val="center"/>
          </w:tcPr>
          <w:p w14:paraId="5FD73FA4" w14:textId="77777777" w:rsidR="004C04C6" w:rsidRPr="00FD55E9" w:rsidRDefault="004C04C6" w:rsidP="00A5313A">
            <w:pPr>
              <w:pStyle w:val="afffffff2"/>
              <w:jc w:val="center"/>
            </w:pPr>
            <w:r w:rsidRPr="00FD55E9">
              <w:t>Х</w:t>
            </w:r>
          </w:p>
        </w:tc>
        <w:tc>
          <w:tcPr>
            <w:tcW w:w="240" w:type="pct"/>
            <w:vAlign w:val="center"/>
          </w:tcPr>
          <w:p w14:paraId="5FB16C10" w14:textId="77777777" w:rsidR="004C04C6" w:rsidRPr="00FD55E9" w:rsidRDefault="004C04C6" w:rsidP="00A5313A">
            <w:pPr>
              <w:pStyle w:val="afffffff2"/>
              <w:jc w:val="center"/>
            </w:pPr>
          </w:p>
        </w:tc>
      </w:tr>
      <w:tr w:rsidR="004C04C6" w:rsidRPr="00FD55E9" w14:paraId="707B2F33" w14:textId="77777777" w:rsidTr="00A5313A">
        <w:trPr>
          <w:trHeight w:val="58"/>
          <w:jc w:val="center"/>
        </w:trPr>
        <w:tc>
          <w:tcPr>
            <w:tcW w:w="960" w:type="pct"/>
            <w:vMerge/>
          </w:tcPr>
          <w:p w14:paraId="6ABF518A" w14:textId="77777777" w:rsidR="004C04C6" w:rsidRPr="00FD55E9" w:rsidRDefault="004C04C6" w:rsidP="00A5313A">
            <w:pPr>
              <w:pStyle w:val="afffffff2"/>
            </w:pPr>
          </w:p>
        </w:tc>
        <w:tc>
          <w:tcPr>
            <w:tcW w:w="1215" w:type="pct"/>
            <w:shd w:val="clear" w:color="auto" w:fill="auto"/>
          </w:tcPr>
          <w:p w14:paraId="48A80083" w14:textId="77777777" w:rsidR="004C04C6" w:rsidRPr="00FD55E9" w:rsidRDefault="004C04C6" w:rsidP="00A5313A">
            <w:pPr>
              <w:pStyle w:val="afffffff2"/>
            </w:pPr>
            <w:r w:rsidRPr="00FD55E9">
              <w:t xml:space="preserve">Скачивание файла </w:t>
            </w:r>
            <w:r>
              <w:t>с актуальным шаблоном протокола</w:t>
            </w:r>
          </w:p>
        </w:tc>
        <w:tc>
          <w:tcPr>
            <w:tcW w:w="253" w:type="pct"/>
            <w:vAlign w:val="center"/>
          </w:tcPr>
          <w:p w14:paraId="70287236" w14:textId="77777777" w:rsidR="004C04C6" w:rsidRPr="00CD2750" w:rsidRDefault="004C04C6" w:rsidP="00A5313A">
            <w:pPr>
              <w:pStyle w:val="afffffff2"/>
              <w:jc w:val="center"/>
              <w:rPr>
                <w:lang w:val="en-US"/>
              </w:rPr>
            </w:pPr>
            <w:r>
              <w:rPr>
                <w:lang w:val="en-US"/>
              </w:rPr>
              <w:t>X</w:t>
            </w:r>
          </w:p>
        </w:tc>
        <w:tc>
          <w:tcPr>
            <w:tcW w:w="405" w:type="pct"/>
            <w:vAlign w:val="center"/>
          </w:tcPr>
          <w:p w14:paraId="5AB26C8A" w14:textId="77777777" w:rsidR="004C04C6" w:rsidRPr="00FD55E9" w:rsidRDefault="004C04C6" w:rsidP="00A5313A">
            <w:pPr>
              <w:pStyle w:val="afffffff2"/>
              <w:jc w:val="center"/>
            </w:pPr>
            <w:r w:rsidRPr="00FD55E9">
              <w:t>Х</w:t>
            </w:r>
          </w:p>
        </w:tc>
        <w:tc>
          <w:tcPr>
            <w:tcW w:w="355" w:type="pct"/>
            <w:vAlign w:val="center"/>
          </w:tcPr>
          <w:p w14:paraId="09FACBC5" w14:textId="77777777" w:rsidR="004C04C6" w:rsidRPr="00FD55E9" w:rsidRDefault="004C04C6" w:rsidP="00A5313A">
            <w:pPr>
              <w:pStyle w:val="afffffff2"/>
              <w:jc w:val="center"/>
            </w:pPr>
            <w:r w:rsidRPr="00FD55E9">
              <w:t>Х</w:t>
            </w:r>
          </w:p>
        </w:tc>
        <w:tc>
          <w:tcPr>
            <w:tcW w:w="433" w:type="pct"/>
            <w:vAlign w:val="center"/>
          </w:tcPr>
          <w:p w14:paraId="7567EBAD" w14:textId="77777777" w:rsidR="004C04C6" w:rsidRPr="00FD55E9" w:rsidRDefault="004C04C6" w:rsidP="00A5313A">
            <w:pPr>
              <w:pStyle w:val="afffffff2"/>
              <w:jc w:val="center"/>
            </w:pPr>
            <w:r w:rsidRPr="00FD55E9">
              <w:t>Х</w:t>
            </w:r>
          </w:p>
        </w:tc>
        <w:tc>
          <w:tcPr>
            <w:tcW w:w="303" w:type="pct"/>
            <w:vAlign w:val="center"/>
          </w:tcPr>
          <w:p w14:paraId="2EC94502" w14:textId="77777777" w:rsidR="004C04C6" w:rsidRPr="00FD55E9" w:rsidRDefault="004C04C6" w:rsidP="00A5313A">
            <w:pPr>
              <w:pStyle w:val="afffffff2"/>
              <w:jc w:val="center"/>
            </w:pPr>
          </w:p>
        </w:tc>
        <w:tc>
          <w:tcPr>
            <w:tcW w:w="280" w:type="pct"/>
            <w:vAlign w:val="center"/>
          </w:tcPr>
          <w:p w14:paraId="7A692C9F" w14:textId="77777777" w:rsidR="004C04C6" w:rsidRPr="00FD55E9" w:rsidRDefault="004C04C6" w:rsidP="00A5313A">
            <w:pPr>
              <w:pStyle w:val="afffffff2"/>
              <w:jc w:val="center"/>
            </w:pPr>
          </w:p>
        </w:tc>
        <w:tc>
          <w:tcPr>
            <w:tcW w:w="253" w:type="pct"/>
            <w:vAlign w:val="center"/>
          </w:tcPr>
          <w:p w14:paraId="2FE1DA3B" w14:textId="77777777" w:rsidR="004C04C6" w:rsidRPr="00FD55E9" w:rsidRDefault="004C04C6" w:rsidP="00A5313A">
            <w:pPr>
              <w:pStyle w:val="afffffff2"/>
              <w:jc w:val="center"/>
            </w:pPr>
          </w:p>
        </w:tc>
        <w:tc>
          <w:tcPr>
            <w:tcW w:w="303" w:type="pct"/>
            <w:vAlign w:val="center"/>
          </w:tcPr>
          <w:p w14:paraId="067DD6B0" w14:textId="77777777" w:rsidR="004C04C6" w:rsidRPr="00FD55E9" w:rsidRDefault="004C04C6" w:rsidP="00A5313A">
            <w:pPr>
              <w:pStyle w:val="afffffff2"/>
              <w:jc w:val="center"/>
            </w:pPr>
            <w:r w:rsidRPr="00FD55E9">
              <w:t>Х</w:t>
            </w:r>
          </w:p>
        </w:tc>
        <w:tc>
          <w:tcPr>
            <w:tcW w:w="240" w:type="pct"/>
            <w:vAlign w:val="center"/>
          </w:tcPr>
          <w:p w14:paraId="24A1DBD5" w14:textId="77777777" w:rsidR="004C04C6" w:rsidRPr="00FD55E9" w:rsidRDefault="004C04C6" w:rsidP="00A5313A">
            <w:pPr>
              <w:pStyle w:val="afffffff2"/>
              <w:jc w:val="center"/>
            </w:pPr>
          </w:p>
        </w:tc>
      </w:tr>
      <w:tr w:rsidR="004C04C6" w:rsidRPr="00FD55E9" w14:paraId="10A208BB" w14:textId="77777777" w:rsidTr="00A5313A">
        <w:trPr>
          <w:trHeight w:val="58"/>
          <w:jc w:val="center"/>
        </w:trPr>
        <w:tc>
          <w:tcPr>
            <w:tcW w:w="960" w:type="pct"/>
            <w:vMerge/>
          </w:tcPr>
          <w:p w14:paraId="40CEB9E7" w14:textId="77777777" w:rsidR="004C04C6" w:rsidRPr="00FD55E9" w:rsidRDefault="004C04C6" w:rsidP="00A5313A">
            <w:pPr>
              <w:pStyle w:val="afffffff2"/>
            </w:pPr>
          </w:p>
        </w:tc>
        <w:tc>
          <w:tcPr>
            <w:tcW w:w="1215" w:type="pct"/>
          </w:tcPr>
          <w:p w14:paraId="55BEAEDB" w14:textId="77777777" w:rsidR="004C04C6" w:rsidRPr="00FD55E9" w:rsidRDefault="004C04C6" w:rsidP="00A5313A">
            <w:pPr>
              <w:pStyle w:val="afffffff2"/>
            </w:pPr>
            <w:r w:rsidRPr="00FD55E9">
              <w:t>Поиск операторов ГТО в перечне по заданным параметрам</w:t>
            </w:r>
          </w:p>
        </w:tc>
        <w:tc>
          <w:tcPr>
            <w:tcW w:w="253" w:type="pct"/>
            <w:vAlign w:val="center"/>
          </w:tcPr>
          <w:p w14:paraId="0F46DC88" w14:textId="77777777" w:rsidR="004C04C6" w:rsidRPr="00FD55E9" w:rsidRDefault="004C04C6" w:rsidP="00A5313A">
            <w:pPr>
              <w:pStyle w:val="afffffff2"/>
              <w:jc w:val="center"/>
            </w:pPr>
          </w:p>
        </w:tc>
        <w:tc>
          <w:tcPr>
            <w:tcW w:w="405" w:type="pct"/>
            <w:vAlign w:val="center"/>
          </w:tcPr>
          <w:p w14:paraId="2C870022" w14:textId="77777777" w:rsidR="004C04C6" w:rsidRPr="00FD55E9" w:rsidRDefault="004C04C6" w:rsidP="00A5313A">
            <w:pPr>
              <w:pStyle w:val="afffffff2"/>
              <w:jc w:val="center"/>
            </w:pPr>
          </w:p>
        </w:tc>
        <w:tc>
          <w:tcPr>
            <w:tcW w:w="355" w:type="pct"/>
            <w:vAlign w:val="center"/>
          </w:tcPr>
          <w:p w14:paraId="521CF111" w14:textId="77777777" w:rsidR="004C04C6" w:rsidRPr="00FD55E9" w:rsidRDefault="004C04C6" w:rsidP="00A5313A">
            <w:pPr>
              <w:pStyle w:val="afffffff2"/>
              <w:jc w:val="center"/>
            </w:pPr>
          </w:p>
        </w:tc>
        <w:tc>
          <w:tcPr>
            <w:tcW w:w="433" w:type="pct"/>
            <w:vAlign w:val="center"/>
          </w:tcPr>
          <w:p w14:paraId="3B58F56A" w14:textId="77777777" w:rsidR="004C04C6" w:rsidRPr="00FD55E9" w:rsidRDefault="004C04C6" w:rsidP="00A5313A">
            <w:pPr>
              <w:pStyle w:val="afffffff2"/>
              <w:jc w:val="center"/>
            </w:pPr>
            <w:r w:rsidRPr="00FD55E9">
              <w:t>Х</w:t>
            </w:r>
          </w:p>
        </w:tc>
        <w:tc>
          <w:tcPr>
            <w:tcW w:w="303" w:type="pct"/>
            <w:vAlign w:val="center"/>
          </w:tcPr>
          <w:p w14:paraId="5ECBADFC" w14:textId="77777777" w:rsidR="004C04C6" w:rsidRPr="00FD55E9" w:rsidRDefault="004C04C6" w:rsidP="00A5313A">
            <w:pPr>
              <w:pStyle w:val="afffffff2"/>
              <w:jc w:val="center"/>
            </w:pPr>
          </w:p>
        </w:tc>
        <w:tc>
          <w:tcPr>
            <w:tcW w:w="280" w:type="pct"/>
            <w:vAlign w:val="center"/>
          </w:tcPr>
          <w:p w14:paraId="46DE8B84" w14:textId="77777777" w:rsidR="004C04C6" w:rsidRPr="00FD55E9" w:rsidRDefault="004C04C6" w:rsidP="00A5313A">
            <w:pPr>
              <w:pStyle w:val="afffffff2"/>
              <w:jc w:val="center"/>
            </w:pPr>
          </w:p>
        </w:tc>
        <w:tc>
          <w:tcPr>
            <w:tcW w:w="253" w:type="pct"/>
            <w:vAlign w:val="center"/>
          </w:tcPr>
          <w:p w14:paraId="629B212A" w14:textId="77777777" w:rsidR="004C04C6" w:rsidRPr="00FD55E9" w:rsidRDefault="004C04C6" w:rsidP="00A5313A">
            <w:pPr>
              <w:pStyle w:val="afffffff2"/>
              <w:jc w:val="center"/>
            </w:pPr>
          </w:p>
        </w:tc>
        <w:tc>
          <w:tcPr>
            <w:tcW w:w="303" w:type="pct"/>
            <w:vAlign w:val="center"/>
          </w:tcPr>
          <w:p w14:paraId="74543CC5" w14:textId="77777777" w:rsidR="004C04C6" w:rsidRPr="00FD55E9" w:rsidRDefault="004C04C6" w:rsidP="00A5313A">
            <w:pPr>
              <w:pStyle w:val="afffffff2"/>
              <w:jc w:val="center"/>
            </w:pPr>
            <w:r w:rsidRPr="00FD55E9">
              <w:t>Х</w:t>
            </w:r>
          </w:p>
        </w:tc>
        <w:tc>
          <w:tcPr>
            <w:tcW w:w="240" w:type="pct"/>
            <w:vAlign w:val="center"/>
          </w:tcPr>
          <w:p w14:paraId="5EAC3CB6" w14:textId="77777777" w:rsidR="004C04C6" w:rsidRPr="00FD55E9" w:rsidRDefault="004C04C6" w:rsidP="00A5313A">
            <w:pPr>
              <w:pStyle w:val="afffffff2"/>
              <w:jc w:val="center"/>
            </w:pPr>
          </w:p>
        </w:tc>
      </w:tr>
      <w:tr w:rsidR="004C04C6" w:rsidRPr="00FD55E9" w14:paraId="5D70CD0D" w14:textId="77777777" w:rsidTr="00A5313A">
        <w:trPr>
          <w:trHeight w:val="90"/>
          <w:jc w:val="center"/>
        </w:trPr>
        <w:tc>
          <w:tcPr>
            <w:tcW w:w="960" w:type="pct"/>
            <w:vMerge/>
          </w:tcPr>
          <w:p w14:paraId="3335B604" w14:textId="77777777" w:rsidR="004C04C6" w:rsidRPr="00FD55E9" w:rsidRDefault="004C04C6" w:rsidP="00A5313A">
            <w:pPr>
              <w:pStyle w:val="afffffff2"/>
            </w:pPr>
          </w:p>
        </w:tc>
        <w:tc>
          <w:tcPr>
            <w:tcW w:w="1215" w:type="pct"/>
          </w:tcPr>
          <w:p w14:paraId="2E948741" w14:textId="77777777" w:rsidR="004C04C6" w:rsidRPr="00FD55E9" w:rsidRDefault="004C04C6" w:rsidP="00A5313A">
            <w:pPr>
              <w:pStyle w:val="afffffff2"/>
            </w:pPr>
            <w:r w:rsidRPr="00FD55E9">
              <w:t>Создание оператора ГТО</w:t>
            </w:r>
          </w:p>
        </w:tc>
        <w:tc>
          <w:tcPr>
            <w:tcW w:w="253" w:type="pct"/>
            <w:vAlign w:val="center"/>
          </w:tcPr>
          <w:p w14:paraId="13158D40" w14:textId="77777777" w:rsidR="004C04C6" w:rsidRPr="00FD55E9" w:rsidRDefault="004C04C6" w:rsidP="00A5313A">
            <w:pPr>
              <w:pStyle w:val="afffffff2"/>
              <w:jc w:val="center"/>
            </w:pPr>
          </w:p>
        </w:tc>
        <w:tc>
          <w:tcPr>
            <w:tcW w:w="405" w:type="pct"/>
            <w:vAlign w:val="center"/>
          </w:tcPr>
          <w:p w14:paraId="3CD8926A" w14:textId="77777777" w:rsidR="004C04C6" w:rsidRPr="00FD55E9" w:rsidRDefault="004C04C6" w:rsidP="00A5313A">
            <w:pPr>
              <w:pStyle w:val="afffffff2"/>
              <w:jc w:val="center"/>
            </w:pPr>
          </w:p>
        </w:tc>
        <w:tc>
          <w:tcPr>
            <w:tcW w:w="355" w:type="pct"/>
            <w:vAlign w:val="center"/>
          </w:tcPr>
          <w:p w14:paraId="5B75AEE5" w14:textId="77777777" w:rsidR="004C04C6" w:rsidRPr="00FD55E9" w:rsidRDefault="004C04C6" w:rsidP="00A5313A">
            <w:pPr>
              <w:pStyle w:val="afffffff2"/>
              <w:jc w:val="center"/>
            </w:pPr>
          </w:p>
        </w:tc>
        <w:tc>
          <w:tcPr>
            <w:tcW w:w="433" w:type="pct"/>
            <w:vAlign w:val="center"/>
          </w:tcPr>
          <w:p w14:paraId="4CC35E7B" w14:textId="77777777" w:rsidR="004C04C6" w:rsidRPr="00FD55E9" w:rsidRDefault="004C04C6" w:rsidP="00A5313A">
            <w:pPr>
              <w:pStyle w:val="afffffff2"/>
              <w:jc w:val="center"/>
            </w:pPr>
            <w:r w:rsidRPr="00FD55E9">
              <w:t>Х</w:t>
            </w:r>
          </w:p>
        </w:tc>
        <w:tc>
          <w:tcPr>
            <w:tcW w:w="303" w:type="pct"/>
            <w:vAlign w:val="center"/>
          </w:tcPr>
          <w:p w14:paraId="7E0C85F9" w14:textId="77777777" w:rsidR="004C04C6" w:rsidRPr="00FD55E9" w:rsidRDefault="004C04C6" w:rsidP="00A5313A">
            <w:pPr>
              <w:pStyle w:val="afffffff2"/>
              <w:jc w:val="center"/>
            </w:pPr>
          </w:p>
        </w:tc>
        <w:tc>
          <w:tcPr>
            <w:tcW w:w="280" w:type="pct"/>
            <w:vAlign w:val="center"/>
          </w:tcPr>
          <w:p w14:paraId="417C93DF" w14:textId="77777777" w:rsidR="004C04C6" w:rsidRPr="00FD55E9" w:rsidRDefault="004C04C6" w:rsidP="00A5313A">
            <w:pPr>
              <w:pStyle w:val="afffffff2"/>
              <w:jc w:val="center"/>
            </w:pPr>
          </w:p>
        </w:tc>
        <w:tc>
          <w:tcPr>
            <w:tcW w:w="253" w:type="pct"/>
            <w:vAlign w:val="center"/>
          </w:tcPr>
          <w:p w14:paraId="6341B9EF" w14:textId="77777777" w:rsidR="004C04C6" w:rsidRPr="00FD55E9" w:rsidRDefault="004C04C6" w:rsidP="00A5313A">
            <w:pPr>
              <w:pStyle w:val="afffffff2"/>
              <w:jc w:val="center"/>
            </w:pPr>
          </w:p>
        </w:tc>
        <w:tc>
          <w:tcPr>
            <w:tcW w:w="303" w:type="pct"/>
            <w:vAlign w:val="center"/>
          </w:tcPr>
          <w:p w14:paraId="6B87038D" w14:textId="77777777" w:rsidR="004C04C6" w:rsidRPr="00FD55E9" w:rsidRDefault="004C04C6" w:rsidP="00A5313A">
            <w:pPr>
              <w:pStyle w:val="afffffff2"/>
              <w:jc w:val="center"/>
            </w:pPr>
            <w:r w:rsidRPr="00FD55E9">
              <w:t>Х</w:t>
            </w:r>
          </w:p>
        </w:tc>
        <w:tc>
          <w:tcPr>
            <w:tcW w:w="240" w:type="pct"/>
            <w:vAlign w:val="center"/>
          </w:tcPr>
          <w:p w14:paraId="35A0307C" w14:textId="77777777" w:rsidR="004C04C6" w:rsidRPr="00FD55E9" w:rsidRDefault="004C04C6" w:rsidP="00A5313A">
            <w:pPr>
              <w:pStyle w:val="afffffff2"/>
              <w:jc w:val="center"/>
            </w:pPr>
          </w:p>
        </w:tc>
      </w:tr>
      <w:tr w:rsidR="004C04C6" w:rsidRPr="00FD55E9" w14:paraId="6E5358BB" w14:textId="77777777" w:rsidTr="00A5313A">
        <w:trPr>
          <w:trHeight w:val="152"/>
          <w:jc w:val="center"/>
        </w:trPr>
        <w:tc>
          <w:tcPr>
            <w:tcW w:w="960" w:type="pct"/>
            <w:vMerge/>
          </w:tcPr>
          <w:p w14:paraId="4B775AEA" w14:textId="77777777" w:rsidR="004C04C6" w:rsidRPr="00FD55E9" w:rsidRDefault="004C04C6" w:rsidP="00A5313A">
            <w:pPr>
              <w:pStyle w:val="afffffff2"/>
            </w:pPr>
          </w:p>
        </w:tc>
        <w:tc>
          <w:tcPr>
            <w:tcW w:w="1215" w:type="pct"/>
          </w:tcPr>
          <w:p w14:paraId="3CE7B221" w14:textId="77777777" w:rsidR="004C04C6" w:rsidRPr="00FD55E9" w:rsidRDefault="004C04C6" w:rsidP="00A5313A">
            <w:pPr>
              <w:pStyle w:val="afffffff2"/>
            </w:pPr>
            <w:r w:rsidRPr="00FD55E9">
              <w:t>Просмотр карточки оператора ГТО</w:t>
            </w:r>
          </w:p>
        </w:tc>
        <w:tc>
          <w:tcPr>
            <w:tcW w:w="253" w:type="pct"/>
            <w:vAlign w:val="center"/>
          </w:tcPr>
          <w:p w14:paraId="1FA95DC7" w14:textId="77777777" w:rsidR="004C04C6" w:rsidRPr="00FD55E9" w:rsidRDefault="004C04C6" w:rsidP="00A5313A">
            <w:pPr>
              <w:pStyle w:val="afffffff2"/>
              <w:jc w:val="center"/>
            </w:pPr>
          </w:p>
        </w:tc>
        <w:tc>
          <w:tcPr>
            <w:tcW w:w="405" w:type="pct"/>
            <w:vAlign w:val="center"/>
          </w:tcPr>
          <w:p w14:paraId="3F7F6134" w14:textId="77777777" w:rsidR="004C04C6" w:rsidRPr="00FD55E9" w:rsidRDefault="004C04C6" w:rsidP="00A5313A">
            <w:pPr>
              <w:pStyle w:val="afffffff2"/>
              <w:jc w:val="center"/>
            </w:pPr>
          </w:p>
        </w:tc>
        <w:tc>
          <w:tcPr>
            <w:tcW w:w="355" w:type="pct"/>
            <w:vAlign w:val="center"/>
          </w:tcPr>
          <w:p w14:paraId="14C0CD6D" w14:textId="77777777" w:rsidR="004C04C6" w:rsidRPr="00FD55E9" w:rsidRDefault="004C04C6" w:rsidP="00A5313A">
            <w:pPr>
              <w:pStyle w:val="afffffff2"/>
              <w:jc w:val="center"/>
            </w:pPr>
          </w:p>
        </w:tc>
        <w:tc>
          <w:tcPr>
            <w:tcW w:w="433" w:type="pct"/>
            <w:vAlign w:val="center"/>
          </w:tcPr>
          <w:p w14:paraId="439597A7" w14:textId="77777777" w:rsidR="004C04C6" w:rsidRPr="00FD55E9" w:rsidRDefault="004C04C6" w:rsidP="00A5313A">
            <w:pPr>
              <w:pStyle w:val="afffffff2"/>
              <w:jc w:val="center"/>
            </w:pPr>
            <w:r w:rsidRPr="00FD55E9">
              <w:t>Х</w:t>
            </w:r>
          </w:p>
        </w:tc>
        <w:tc>
          <w:tcPr>
            <w:tcW w:w="303" w:type="pct"/>
            <w:vAlign w:val="center"/>
          </w:tcPr>
          <w:p w14:paraId="5CE7BF54" w14:textId="77777777" w:rsidR="004C04C6" w:rsidRPr="00FD55E9" w:rsidRDefault="004C04C6" w:rsidP="00A5313A">
            <w:pPr>
              <w:pStyle w:val="afffffff2"/>
              <w:jc w:val="center"/>
            </w:pPr>
          </w:p>
        </w:tc>
        <w:tc>
          <w:tcPr>
            <w:tcW w:w="280" w:type="pct"/>
            <w:vAlign w:val="center"/>
          </w:tcPr>
          <w:p w14:paraId="41A3D54E" w14:textId="77777777" w:rsidR="004C04C6" w:rsidRPr="00FD55E9" w:rsidRDefault="004C04C6" w:rsidP="00A5313A">
            <w:pPr>
              <w:pStyle w:val="afffffff2"/>
              <w:jc w:val="center"/>
            </w:pPr>
          </w:p>
        </w:tc>
        <w:tc>
          <w:tcPr>
            <w:tcW w:w="253" w:type="pct"/>
            <w:vAlign w:val="center"/>
          </w:tcPr>
          <w:p w14:paraId="453AD85E" w14:textId="77777777" w:rsidR="004C04C6" w:rsidRPr="00FD55E9" w:rsidRDefault="004C04C6" w:rsidP="00A5313A">
            <w:pPr>
              <w:pStyle w:val="afffffff2"/>
              <w:jc w:val="center"/>
            </w:pPr>
          </w:p>
        </w:tc>
        <w:tc>
          <w:tcPr>
            <w:tcW w:w="303" w:type="pct"/>
            <w:vAlign w:val="center"/>
          </w:tcPr>
          <w:p w14:paraId="7D8B6F7A" w14:textId="77777777" w:rsidR="004C04C6" w:rsidRPr="00FD55E9" w:rsidRDefault="004C04C6" w:rsidP="00A5313A">
            <w:pPr>
              <w:pStyle w:val="afffffff2"/>
              <w:jc w:val="center"/>
            </w:pPr>
            <w:r w:rsidRPr="00FD55E9">
              <w:t>Х</w:t>
            </w:r>
          </w:p>
        </w:tc>
        <w:tc>
          <w:tcPr>
            <w:tcW w:w="240" w:type="pct"/>
            <w:vAlign w:val="center"/>
          </w:tcPr>
          <w:p w14:paraId="694099A6" w14:textId="77777777" w:rsidR="004C04C6" w:rsidRPr="00FD55E9" w:rsidRDefault="004C04C6" w:rsidP="00A5313A">
            <w:pPr>
              <w:pStyle w:val="afffffff2"/>
              <w:jc w:val="center"/>
            </w:pPr>
          </w:p>
        </w:tc>
      </w:tr>
      <w:tr w:rsidR="004C04C6" w:rsidRPr="00FD55E9" w14:paraId="71237299" w14:textId="77777777" w:rsidTr="00A5313A">
        <w:trPr>
          <w:trHeight w:val="358"/>
          <w:jc w:val="center"/>
        </w:trPr>
        <w:tc>
          <w:tcPr>
            <w:tcW w:w="960" w:type="pct"/>
            <w:vMerge/>
          </w:tcPr>
          <w:p w14:paraId="0E7FFF90" w14:textId="77777777" w:rsidR="004C04C6" w:rsidRPr="00FD55E9" w:rsidRDefault="004C04C6" w:rsidP="00A5313A">
            <w:pPr>
              <w:pStyle w:val="afffffff2"/>
            </w:pPr>
          </w:p>
        </w:tc>
        <w:tc>
          <w:tcPr>
            <w:tcW w:w="1215" w:type="pct"/>
          </w:tcPr>
          <w:p w14:paraId="5F7BF414" w14:textId="77777777" w:rsidR="004C04C6" w:rsidRPr="00FD55E9" w:rsidRDefault="004C04C6" w:rsidP="00A5313A">
            <w:pPr>
              <w:pStyle w:val="afffffff2"/>
            </w:pPr>
            <w:r w:rsidRPr="00FD55E9">
              <w:t>Редактирование карточки оператора ГТО</w:t>
            </w:r>
          </w:p>
        </w:tc>
        <w:tc>
          <w:tcPr>
            <w:tcW w:w="253" w:type="pct"/>
            <w:vAlign w:val="center"/>
          </w:tcPr>
          <w:p w14:paraId="314F8905" w14:textId="77777777" w:rsidR="004C04C6" w:rsidRPr="00FD55E9" w:rsidRDefault="004C04C6" w:rsidP="00A5313A">
            <w:pPr>
              <w:pStyle w:val="afffffff2"/>
              <w:jc w:val="center"/>
            </w:pPr>
          </w:p>
        </w:tc>
        <w:tc>
          <w:tcPr>
            <w:tcW w:w="405" w:type="pct"/>
            <w:vAlign w:val="center"/>
          </w:tcPr>
          <w:p w14:paraId="534851EB" w14:textId="77777777" w:rsidR="004C04C6" w:rsidRPr="00FD55E9" w:rsidRDefault="004C04C6" w:rsidP="00A5313A">
            <w:pPr>
              <w:pStyle w:val="afffffff2"/>
              <w:jc w:val="center"/>
            </w:pPr>
          </w:p>
        </w:tc>
        <w:tc>
          <w:tcPr>
            <w:tcW w:w="355" w:type="pct"/>
            <w:vAlign w:val="center"/>
          </w:tcPr>
          <w:p w14:paraId="187B7AB1" w14:textId="77777777" w:rsidR="004C04C6" w:rsidRPr="00FD55E9" w:rsidRDefault="004C04C6" w:rsidP="00A5313A">
            <w:pPr>
              <w:pStyle w:val="afffffff2"/>
              <w:jc w:val="center"/>
            </w:pPr>
          </w:p>
        </w:tc>
        <w:tc>
          <w:tcPr>
            <w:tcW w:w="433" w:type="pct"/>
            <w:vAlign w:val="center"/>
          </w:tcPr>
          <w:p w14:paraId="541E955E" w14:textId="77777777" w:rsidR="004C04C6" w:rsidRPr="00FD55E9" w:rsidRDefault="004C04C6" w:rsidP="00A5313A">
            <w:pPr>
              <w:pStyle w:val="afffffff2"/>
              <w:jc w:val="center"/>
            </w:pPr>
            <w:r w:rsidRPr="00FD55E9">
              <w:t>Х</w:t>
            </w:r>
          </w:p>
        </w:tc>
        <w:tc>
          <w:tcPr>
            <w:tcW w:w="303" w:type="pct"/>
            <w:vAlign w:val="center"/>
          </w:tcPr>
          <w:p w14:paraId="3455126A" w14:textId="77777777" w:rsidR="004C04C6" w:rsidRPr="00FD55E9" w:rsidRDefault="004C04C6" w:rsidP="00A5313A">
            <w:pPr>
              <w:pStyle w:val="afffffff2"/>
              <w:jc w:val="center"/>
            </w:pPr>
          </w:p>
        </w:tc>
        <w:tc>
          <w:tcPr>
            <w:tcW w:w="280" w:type="pct"/>
            <w:vAlign w:val="center"/>
          </w:tcPr>
          <w:p w14:paraId="3EB02920" w14:textId="77777777" w:rsidR="004C04C6" w:rsidRPr="00FD55E9" w:rsidRDefault="004C04C6" w:rsidP="00A5313A">
            <w:pPr>
              <w:pStyle w:val="afffffff2"/>
              <w:jc w:val="center"/>
            </w:pPr>
          </w:p>
        </w:tc>
        <w:tc>
          <w:tcPr>
            <w:tcW w:w="253" w:type="pct"/>
            <w:vAlign w:val="center"/>
          </w:tcPr>
          <w:p w14:paraId="07268872" w14:textId="77777777" w:rsidR="004C04C6" w:rsidRPr="00FD55E9" w:rsidRDefault="004C04C6" w:rsidP="00A5313A">
            <w:pPr>
              <w:pStyle w:val="afffffff2"/>
              <w:jc w:val="center"/>
            </w:pPr>
          </w:p>
        </w:tc>
        <w:tc>
          <w:tcPr>
            <w:tcW w:w="303" w:type="pct"/>
            <w:vAlign w:val="center"/>
          </w:tcPr>
          <w:p w14:paraId="6C4D2C64" w14:textId="77777777" w:rsidR="004C04C6" w:rsidRPr="00FD55E9" w:rsidRDefault="004C04C6" w:rsidP="00A5313A">
            <w:pPr>
              <w:pStyle w:val="afffffff2"/>
              <w:jc w:val="center"/>
            </w:pPr>
            <w:r w:rsidRPr="00FD55E9">
              <w:t>Х</w:t>
            </w:r>
          </w:p>
        </w:tc>
        <w:tc>
          <w:tcPr>
            <w:tcW w:w="240" w:type="pct"/>
            <w:vAlign w:val="center"/>
          </w:tcPr>
          <w:p w14:paraId="67ACF442" w14:textId="77777777" w:rsidR="004C04C6" w:rsidRPr="00FD55E9" w:rsidRDefault="004C04C6" w:rsidP="00A5313A">
            <w:pPr>
              <w:pStyle w:val="afffffff2"/>
              <w:jc w:val="center"/>
            </w:pPr>
          </w:p>
        </w:tc>
      </w:tr>
      <w:tr w:rsidR="004C04C6" w:rsidRPr="00FD55E9" w14:paraId="4A5D8A34" w14:textId="77777777" w:rsidTr="00A5313A">
        <w:trPr>
          <w:trHeight w:val="252"/>
          <w:jc w:val="center"/>
        </w:trPr>
        <w:tc>
          <w:tcPr>
            <w:tcW w:w="960" w:type="pct"/>
            <w:vMerge/>
          </w:tcPr>
          <w:p w14:paraId="77F043A0" w14:textId="77777777" w:rsidR="004C04C6" w:rsidRPr="00FD55E9" w:rsidRDefault="004C04C6" w:rsidP="00A5313A">
            <w:pPr>
              <w:pStyle w:val="afffffff2"/>
            </w:pPr>
          </w:p>
        </w:tc>
        <w:tc>
          <w:tcPr>
            <w:tcW w:w="1215" w:type="pct"/>
          </w:tcPr>
          <w:p w14:paraId="575F4EA1" w14:textId="77777777" w:rsidR="004C04C6" w:rsidRPr="00FD55E9" w:rsidRDefault="004C04C6" w:rsidP="00A5313A">
            <w:pPr>
              <w:pStyle w:val="afffffff2"/>
            </w:pPr>
            <w:r w:rsidRPr="00FD55E9">
              <w:t>Исключение оператора</w:t>
            </w:r>
          </w:p>
        </w:tc>
        <w:tc>
          <w:tcPr>
            <w:tcW w:w="253" w:type="pct"/>
            <w:vAlign w:val="center"/>
          </w:tcPr>
          <w:p w14:paraId="7E5859EA" w14:textId="77777777" w:rsidR="004C04C6" w:rsidRPr="00FD55E9" w:rsidRDefault="004C04C6" w:rsidP="00A5313A">
            <w:pPr>
              <w:pStyle w:val="afffffff2"/>
              <w:jc w:val="center"/>
            </w:pPr>
          </w:p>
        </w:tc>
        <w:tc>
          <w:tcPr>
            <w:tcW w:w="405" w:type="pct"/>
            <w:vAlign w:val="center"/>
          </w:tcPr>
          <w:p w14:paraId="1E7E67A3" w14:textId="77777777" w:rsidR="004C04C6" w:rsidRPr="00FD55E9" w:rsidRDefault="004C04C6" w:rsidP="00A5313A">
            <w:pPr>
              <w:pStyle w:val="afffffff2"/>
              <w:jc w:val="center"/>
            </w:pPr>
          </w:p>
        </w:tc>
        <w:tc>
          <w:tcPr>
            <w:tcW w:w="355" w:type="pct"/>
            <w:vAlign w:val="center"/>
          </w:tcPr>
          <w:p w14:paraId="725A94FB" w14:textId="77777777" w:rsidR="004C04C6" w:rsidRPr="00FD55E9" w:rsidRDefault="004C04C6" w:rsidP="00A5313A">
            <w:pPr>
              <w:pStyle w:val="afffffff2"/>
              <w:jc w:val="center"/>
            </w:pPr>
          </w:p>
        </w:tc>
        <w:tc>
          <w:tcPr>
            <w:tcW w:w="433" w:type="pct"/>
            <w:vAlign w:val="center"/>
          </w:tcPr>
          <w:p w14:paraId="181246F0" w14:textId="77777777" w:rsidR="004C04C6" w:rsidRPr="00FD55E9" w:rsidRDefault="004C04C6" w:rsidP="00A5313A">
            <w:pPr>
              <w:pStyle w:val="afffffff2"/>
              <w:jc w:val="center"/>
            </w:pPr>
            <w:r w:rsidRPr="00FD55E9">
              <w:t>Х</w:t>
            </w:r>
          </w:p>
        </w:tc>
        <w:tc>
          <w:tcPr>
            <w:tcW w:w="303" w:type="pct"/>
            <w:vAlign w:val="center"/>
          </w:tcPr>
          <w:p w14:paraId="10383271" w14:textId="77777777" w:rsidR="004C04C6" w:rsidRPr="00FD55E9" w:rsidRDefault="004C04C6" w:rsidP="00A5313A">
            <w:pPr>
              <w:pStyle w:val="afffffff2"/>
              <w:jc w:val="center"/>
            </w:pPr>
          </w:p>
        </w:tc>
        <w:tc>
          <w:tcPr>
            <w:tcW w:w="280" w:type="pct"/>
            <w:vAlign w:val="center"/>
          </w:tcPr>
          <w:p w14:paraId="56F3D6F1" w14:textId="77777777" w:rsidR="004C04C6" w:rsidRPr="00FD55E9" w:rsidRDefault="004C04C6" w:rsidP="00A5313A">
            <w:pPr>
              <w:pStyle w:val="afffffff2"/>
              <w:jc w:val="center"/>
            </w:pPr>
          </w:p>
        </w:tc>
        <w:tc>
          <w:tcPr>
            <w:tcW w:w="253" w:type="pct"/>
            <w:vAlign w:val="center"/>
          </w:tcPr>
          <w:p w14:paraId="6389B6BD" w14:textId="77777777" w:rsidR="004C04C6" w:rsidRPr="00FD55E9" w:rsidRDefault="004C04C6" w:rsidP="00A5313A">
            <w:pPr>
              <w:pStyle w:val="afffffff2"/>
              <w:jc w:val="center"/>
            </w:pPr>
          </w:p>
        </w:tc>
        <w:tc>
          <w:tcPr>
            <w:tcW w:w="303" w:type="pct"/>
            <w:vAlign w:val="center"/>
          </w:tcPr>
          <w:p w14:paraId="35344CAC" w14:textId="77777777" w:rsidR="004C04C6" w:rsidRPr="00FD55E9" w:rsidRDefault="004C04C6" w:rsidP="00A5313A">
            <w:pPr>
              <w:pStyle w:val="afffffff2"/>
              <w:jc w:val="center"/>
            </w:pPr>
            <w:r w:rsidRPr="00FD55E9">
              <w:t>Х</w:t>
            </w:r>
          </w:p>
        </w:tc>
        <w:tc>
          <w:tcPr>
            <w:tcW w:w="240" w:type="pct"/>
            <w:vAlign w:val="center"/>
          </w:tcPr>
          <w:p w14:paraId="326E3E6C" w14:textId="77777777" w:rsidR="004C04C6" w:rsidRPr="00FD55E9" w:rsidRDefault="004C04C6" w:rsidP="00A5313A">
            <w:pPr>
              <w:pStyle w:val="afffffff2"/>
              <w:jc w:val="center"/>
            </w:pPr>
          </w:p>
        </w:tc>
      </w:tr>
      <w:tr w:rsidR="004C04C6" w:rsidRPr="00FD55E9" w14:paraId="24256918" w14:textId="77777777" w:rsidTr="00A5313A">
        <w:trPr>
          <w:trHeight w:val="174"/>
          <w:jc w:val="center"/>
        </w:trPr>
        <w:tc>
          <w:tcPr>
            <w:tcW w:w="960" w:type="pct"/>
            <w:vMerge/>
          </w:tcPr>
          <w:p w14:paraId="018BC5FC" w14:textId="77777777" w:rsidR="004C04C6" w:rsidRPr="00FD55E9" w:rsidRDefault="004C04C6" w:rsidP="00A5313A">
            <w:pPr>
              <w:pStyle w:val="afffffff2"/>
            </w:pPr>
          </w:p>
        </w:tc>
        <w:tc>
          <w:tcPr>
            <w:tcW w:w="1215" w:type="pct"/>
          </w:tcPr>
          <w:p w14:paraId="6A3706E5" w14:textId="77777777" w:rsidR="004C04C6" w:rsidRPr="00FD55E9" w:rsidRDefault="004C04C6" w:rsidP="00A5313A">
            <w:pPr>
              <w:pStyle w:val="afffffff2"/>
            </w:pPr>
            <w:r w:rsidRPr="00FD55E9">
              <w:t>Восстановление оператора</w:t>
            </w:r>
          </w:p>
        </w:tc>
        <w:tc>
          <w:tcPr>
            <w:tcW w:w="253" w:type="pct"/>
            <w:vAlign w:val="center"/>
          </w:tcPr>
          <w:p w14:paraId="5C1081CB" w14:textId="77777777" w:rsidR="004C04C6" w:rsidRPr="00FD55E9" w:rsidRDefault="004C04C6" w:rsidP="00A5313A">
            <w:pPr>
              <w:pStyle w:val="afffffff2"/>
              <w:jc w:val="center"/>
            </w:pPr>
          </w:p>
        </w:tc>
        <w:tc>
          <w:tcPr>
            <w:tcW w:w="405" w:type="pct"/>
            <w:vAlign w:val="center"/>
          </w:tcPr>
          <w:p w14:paraId="00501EB1" w14:textId="77777777" w:rsidR="004C04C6" w:rsidRPr="00FD55E9" w:rsidRDefault="004C04C6" w:rsidP="00A5313A">
            <w:pPr>
              <w:pStyle w:val="afffffff2"/>
              <w:jc w:val="center"/>
            </w:pPr>
          </w:p>
        </w:tc>
        <w:tc>
          <w:tcPr>
            <w:tcW w:w="355" w:type="pct"/>
            <w:vAlign w:val="center"/>
          </w:tcPr>
          <w:p w14:paraId="1CB62CE4" w14:textId="77777777" w:rsidR="004C04C6" w:rsidRPr="00FD55E9" w:rsidRDefault="004C04C6" w:rsidP="00A5313A">
            <w:pPr>
              <w:pStyle w:val="afffffff2"/>
              <w:jc w:val="center"/>
            </w:pPr>
          </w:p>
        </w:tc>
        <w:tc>
          <w:tcPr>
            <w:tcW w:w="433" w:type="pct"/>
            <w:vAlign w:val="center"/>
          </w:tcPr>
          <w:p w14:paraId="13E4F056" w14:textId="77777777" w:rsidR="004C04C6" w:rsidRPr="00FD55E9" w:rsidRDefault="004C04C6" w:rsidP="00A5313A">
            <w:pPr>
              <w:pStyle w:val="afffffff2"/>
              <w:jc w:val="center"/>
            </w:pPr>
            <w:r w:rsidRPr="00FD55E9">
              <w:t>Х</w:t>
            </w:r>
          </w:p>
        </w:tc>
        <w:tc>
          <w:tcPr>
            <w:tcW w:w="303" w:type="pct"/>
            <w:vAlign w:val="center"/>
          </w:tcPr>
          <w:p w14:paraId="50E4DC5F" w14:textId="77777777" w:rsidR="004C04C6" w:rsidRPr="00FD55E9" w:rsidRDefault="004C04C6" w:rsidP="00A5313A">
            <w:pPr>
              <w:pStyle w:val="afffffff2"/>
              <w:jc w:val="center"/>
            </w:pPr>
          </w:p>
        </w:tc>
        <w:tc>
          <w:tcPr>
            <w:tcW w:w="280" w:type="pct"/>
            <w:vAlign w:val="center"/>
          </w:tcPr>
          <w:p w14:paraId="76E70D23" w14:textId="77777777" w:rsidR="004C04C6" w:rsidRPr="00FD55E9" w:rsidRDefault="004C04C6" w:rsidP="00A5313A">
            <w:pPr>
              <w:pStyle w:val="afffffff2"/>
              <w:jc w:val="center"/>
            </w:pPr>
          </w:p>
        </w:tc>
        <w:tc>
          <w:tcPr>
            <w:tcW w:w="253" w:type="pct"/>
            <w:vAlign w:val="center"/>
          </w:tcPr>
          <w:p w14:paraId="18EFF5BF" w14:textId="77777777" w:rsidR="004C04C6" w:rsidRPr="00FD55E9" w:rsidRDefault="004C04C6" w:rsidP="00A5313A">
            <w:pPr>
              <w:pStyle w:val="afffffff2"/>
              <w:jc w:val="center"/>
            </w:pPr>
          </w:p>
        </w:tc>
        <w:tc>
          <w:tcPr>
            <w:tcW w:w="303" w:type="pct"/>
            <w:vAlign w:val="center"/>
          </w:tcPr>
          <w:p w14:paraId="48B367F1" w14:textId="77777777" w:rsidR="004C04C6" w:rsidRPr="00FD55E9" w:rsidRDefault="004C04C6" w:rsidP="00A5313A">
            <w:pPr>
              <w:pStyle w:val="afffffff2"/>
              <w:jc w:val="center"/>
            </w:pPr>
            <w:r w:rsidRPr="00FD55E9">
              <w:t>Х</w:t>
            </w:r>
          </w:p>
        </w:tc>
        <w:tc>
          <w:tcPr>
            <w:tcW w:w="240" w:type="pct"/>
            <w:vAlign w:val="center"/>
          </w:tcPr>
          <w:p w14:paraId="25A7744D" w14:textId="77777777" w:rsidR="004C04C6" w:rsidRPr="00FD55E9" w:rsidRDefault="004C04C6" w:rsidP="00A5313A">
            <w:pPr>
              <w:pStyle w:val="afffffff2"/>
              <w:jc w:val="center"/>
            </w:pPr>
          </w:p>
        </w:tc>
      </w:tr>
      <w:tr w:rsidR="004C04C6" w:rsidRPr="00FD55E9" w14:paraId="60CCDC1C" w14:textId="77777777" w:rsidTr="00A5313A">
        <w:trPr>
          <w:trHeight w:val="58"/>
          <w:jc w:val="center"/>
        </w:trPr>
        <w:tc>
          <w:tcPr>
            <w:tcW w:w="960" w:type="pct"/>
            <w:vMerge/>
          </w:tcPr>
          <w:p w14:paraId="4A3D7D42" w14:textId="77777777" w:rsidR="004C04C6" w:rsidRPr="00FD55E9" w:rsidRDefault="004C04C6" w:rsidP="00A5313A">
            <w:pPr>
              <w:pStyle w:val="afffffff2"/>
            </w:pPr>
          </w:p>
        </w:tc>
        <w:tc>
          <w:tcPr>
            <w:tcW w:w="1215" w:type="pct"/>
          </w:tcPr>
          <w:p w14:paraId="33FB2804" w14:textId="77777777" w:rsidR="004C04C6" w:rsidRPr="00FD55E9" w:rsidRDefault="004C04C6" w:rsidP="00A5313A">
            <w:pPr>
              <w:pStyle w:val="afffffff2"/>
            </w:pPr>
            <w:r w:rsidRPr="00FD55E9">
              <w:t>Поиск судьи ГТО в перечне по заданным параметрам</w:t>
            </w:r>
          </w:p>
        </w:tc>
        <w:tc>
          <w:tcPr>
            <w:tcW w:w="253" w:type="pct"/>
            <w:vAlign w:val="center"/>
          </w:tcPr>
          <w:p w14:paraId="453AEF87" w14:textId="77777777" w:rsidR="004C04C6" w:rsidRPr="00FD55E9" w:rsidRDefault="004C04C6" w:rsidP="00A5313A">
            <w:pPr>
              <w:pStyle w:val="afffffff2"/>
              <w:jc w:val="center"/>
            </w:pPr>
          </w:p>
        </w:tc>
        <w:tc>
          <w:tcPr>
            <w:tcW w:w="405" w:type="pct"/>
            <w:vAlign w:val="center"/>
          </w:tcPr>
          <w:p w14:paraId="0103F23A" w14:textId="77777777" w:rsidR="004C04C6" w:rsidRPr="00FD55E9" w:rsidRDefault="004C04C6" w:rsidP="00A5313A">
            <w:pPr>
              <w:pStyle w:val="afffffff2"/>
              <w:jc w:val="center"/>
            </w:pPr>
          </w:p>
        </w:tc>
        <w:tc>
          <w:tcPr>
            <w:tcW w:w="355" w:type="pct"/>
            <w:vAlign w:val="center"/>
          </w:tcPr>
          <w:p w14:paraId="0F7048EE" w14:textId="77777777" w:rsidR="004C04C6" w:rsidRPr="00FD55E9" w:rsidRDefault="004C04C6" w:rsidP="00A5313A">
            <w:pPr>
              <w:pStyle w:val="afffffff2"/>
              <w:jc w:val="center"/>
            </w:pPr>
          </w:p>
        </w:tc>
        <w:tc>
          <w:tcPr>
            <w:tcW w:w="433" w:type="pct"/>
            <w:vAlign w:val="center"/>
          </w:tcPr>
          <w:p w14:paraId="61AA8C3B" w14:textId="77777777" w:rsidR="004C04C6" w:rsidRPr="00FD55E9" w:rsidRDefault="004C04C6" w:rsidP="00A5313A">
            <w:pPr>
              <w:pStyle w:val="afffffff2"/>
              <w:jc w:val="center"/>
            </w:pPr>
            <w:r w:rsidRPr="00FD55E9">
              <w:t>Х</w:t>
            </w:r>
          </w:p>
        </w:tc>
        <w:tc>
          <w:tcPr>
            <w:tcW w:w="303" w:type="pct"/>
            <w:vAlign w:val="center"/>
          </w:tcPr>
          <w:p w14:paraId="66D29A7F" w14:textId="77777777" w:rsidR="004C04C6" w:rsidRPr="00FD55E9" w:rsidRDefault="004C04C6" w:rsidP="00A5313A">
            <w:pPr>
              <w:pStyle w:val="afffffff2"/>
              <w:jc w:val="center"/>
            </w:pPr>
          </w:p>
        </w:tc>
        <w:tc>
          <w:tcPr>
            <w:tcW w:w="280" w:type="pct"/>
            <w:vAlign w:val="center"/>
          </w:tcPr>
          <w:p w14:paraId="387DE13D" w14:textId="77777777" w:rsidR="004C04C6" w:rsidRPr="00FD55E9" w:rsidRDefault="004C04C6" w:rsidP="00A5313A">
            <w:pPr>
              <w:pStyle w:val="afffffff2"/>
              <w:jc w:val="center"/>
            </w:pPr>
          </w:p>
        </w:tc>
        <w:tc>
          <w:tcPr>
            <w:tcW w:w="253" w:type="pct"/>
            <w:vAlign w:val="center"/>
          </w:tcPr>
          <w:p w14:paraId="5036B89A" w14:textId="77777777" w:rsidR="004C04C6" w:rsidRPr="00FD55E9" w:rsidRDefault="004C04C6" w:rsidP="00A5313A">
            <w:pPr>
              <w:pStyle w:val="afffffff2"/>
              <w:jc w:val="center"/>
            </w:pPr>
          </w:p>
        </w:tc>
        <w:tc>
          <w:tcPr>
            <w:tcW w:w="303" w:type="pct"/>
            <w:vAlign w:val="center"/>
          </w:tcPr>
          <w:p w14:paraId="5E54C4CF" w14:textId="77777777" w:rsidR="004C04C6" w:rsidRPr="00FD55E9" w:rsidRDefault="004C04C6" w:rsidP="00A5313A">
            <w:pPr>
              <w:pStyle w:val="afffffff2"/>
              <w:jc w:val="center"/>
            </w:pPr>
            <w:r w:rsidRPr="00FD55E9">
              <w:t>Х</w:t>
            </w:r>
          </w:p>
        </w:tc>
        <w:tc>
          <w:tcPr>
            <w:tcW w:w="240" w:type="pct"/>
            <w:vAlign w:val="center"/>
          </w:tcPr>
          <w:p w14:paraId="750F235F" w14:textId="77777777" w:rsidR="004C04C6" w:rsidRPr="00FD55E9" w:rsidRDefault="004C04C6" w:rsidP="00A5313A">
            <w:pPr>
              <w:pStyle w:val="afffffff2"/>
              <w:jc w:val="center"/>
            </w:pPr>
          </w:p>
        </w:tc>
      </w:tr>
      <w:tr w:rsidR="004C04C6" w:rsidRPr="00FD55E9" w14:paraId="259F35BC" w14:textId="77777777" w:rsidTr="00A5313A">
        <w:trPr>
          <w:trHeight w:val="58"/>
          <w:jc w:val="center"/>
        </w:trPr>
        <w:tc>
          <w:tcPr>
            <w:tcW w:w="960" w:type="pct"/>
            <w:vMerge/>
          </w:tcPr>
          <w:p w14:paraId="2E250DE4" w14:textId="77777777" w:rsidR="004C04C6" w:rsidRPr="00FD55E9" w:rsidRDefault="004C04C6" w:rsidP="00A5313A">
            <w:pPr>
              <w:pStyle w:val="afffffff2"/>
            </w:pPr>
          </w:p>
        </w:tc>
        <w:tc>
          <w:tcPr>
            <w:tcW w:w="1215" w:type="pct"/>
          </w:tcPr>
          <w:p w14:paraId="5E92B6FF" w14:textId="77777777" w:rsidR="004C04C6" w:rsidRPr="00FD55E9" w:rsidRDefault="004C04C6" w:rsidP="00A5313A">
            <w:pPr>
              <w:pStyle w:val="afffffff2"/>
            </w:pPr>
            <w:r w:rsidRPr="00FD55E9">
              <w:t>Добавление судьи ГТО в перечень</w:t>
            </w:r>
          </w:p>
        </w:tc>
        <w:tc>
          <w:tcPr>
            <w:tcW w:w="253" w:type="pct"/>
            <w:vAlign w:val="center"/>
          </w:tcPr>
          <w:p w14:paraId="3D83464E" w14:textId="77777777" w:rsidR="004C04C6" w:rsidRPr="00FD55E9" w:rsidRDefault="004C04C6" w:rsidP="00A5313A">
            <w:pPr>
              <w:pStyle w:val="afffffff2"/>
              <w:jc w:val="center"/>
            </w:pPr>
          </w:p>
        </w:tc>
        <w:tc>
          <w:tcPr>
            <w:tcW w:w="405" w:type="pct"/>
            <w:vAlign w:val="center"/>
          </w:tcPr>
          <w:p w14:paraId="702CE6DD" w14:textId="77777777" w:rsidR="004C04C6" w:rsidRPr="00FD55E9" w:rsidRDefault="004C04C6" w:rsidP="00A5313A">
            <w:pPr>
              <w:pStyle w:val="afffffff2"/>
              <w:jc w:val="center"/>
            </w:pPr>
          </w:p>
        </w:tc>
        <w:tc>
          <w:tcPr>
            <w:tcW w:w="355" w:type="pct"/>
            <w:vAlign w:val="center"/>
          </w:tcPr>
          <w:p w14:paraId="05A1A5E6" w14:textId="77777777" w:rsidR="004C04C6" w:rsidRPr="00FD55E9" w:rsidRDefault="004C04C6" w:rsidP="00A5313A">
            <w:pPr>
              <w:pStyle w:val="afffffff2"/>
              <w:jc w:val="center"/>
            </w:pPr>
          </w:p>
        </w:tc>
        <w:tc>
          <w:tcPr>
            <w:tcW w:w="433" w:type="pct"/>
            <w:vAlign w:val="center"/>
          </w:tcPr>
          <w:p w14:paraId="2566148A" w14:textId="77777777" w:rsidR="004C04C6" w:rsidRPr="00FD55E9" w:rsidRDefault="004C04C6" w:rsidP="00A5313A">
            <w:pPr>
              <w:pStyle w:val="afffffff2"/>
              <w:jc w:val="center"/>
            </w:pPr>
            <w:r w:rsidRPr="00FD55E9">
              <w:t>Х</w:t>
            </w:r>
          </w:p>
        </w:tc>
        <w:tc>
          <w:tcPr>
            <w:tcW w:w="303" w:type="pct"/>
            <w:vAlign w:val="center"/>
          </w:tcPr>
          <w:p w14:paraId="582EBD82" w14:textId="77777777" w:rsidR="004C04C6" w:rsidRPr="00FD55E9" w:rsidRDefault="004C04C6" w:rsidP="00A5313A">
            <w:pPr>
              <w:pStyle w:val="afffffff2"/>
              <w:jc w:val="center"/>
            </w:pPr>
          </w:p>
        </w:tc>
        <w:tc>
          <w:tcPr>
            <w:tcW w:w="280" w:type="pct"/>
            <w:vAlign w:val="center"/>
          </w:tcPr>
          <w:p w14:paraId="14291A17" w14:textId="77777777" w:rsidR="004C04C6" w:rsidRPr="00FD55E9" w:rsidRDefault="004C04C6" w:rsidP="00A5313A">
            <w:pPr>
              <w:pStyle w:val="afffffff2"/>
              <w:jc w:val="center"/>
            </w:pPr>
          </w:p>
        </w:tc>
        <w:tc>
          <w:tcPr>
            <w:tcW w:w="253" w:type="pct"/>
            <w:vAlign w:val="center"/>
          </w:tcPr>
          <w:p w14:paraId="07DAB37C" w14:textId="77777777" w:rsidR="004C04C6" w:rsidRPr="00FD55E9" w:rsidRDefault="004C04C6" w:rsidP="00A5313A">
            <w:pPr>
              <w:pStyle w:val="afffffff2"/>
              <w:jc w:val="center"/>
            </w:pPr>
          </w:p>
        </w:tc>
        <w:tc>
          <w:tcPr>
            <w:tcW w:w="303" w:type="pct"/>
            <w:vAlign w:val="center"/>
          </w:tcPr>
          <w:p w14:paraId="6C244854" w14:textId="77777777" w:rsidR="004C04C6" w:rsidRPr="00FD55E9" w:rsidRDefault="004C04C6" w:rsidP="00A5313A">
            <w:pPr>
              <w:pStyle w:val="afffffff2"/>
              <w:jc w:val="center"/>
            </w:pPr>
            <w:r w:rsidRPr="00FD55E9">
              <w:t>Х</w:t>
            </w:r>
          </w:p>
        </w:tc>
        <w:tc>
          <w:tcPr>
            <w:tcW w:w="240" w:type="pct"/>
            <w:vAlign w:val="center"/>
          </w:tcPr>
          <w:p w14:paraId="46F7A5C4" w14:textId="77777777" w:rsidR="004C04C6" w:rsidRPr="00FD55E9" w:rsidRDefault="004C04C6" w:rsidP="00A5313A">
            <w:pPr>
              <w:pStyle w:val="afffffff2"/>
              <w:jc w:val="center"/>
            </w:pPr>
          </w:p>
        </w:tc>
      </w:tr>
      <w:tr w:rsidR="004C04C6" w:rsidRPr="00FD55E9" w14:paraId="2205A4F5" w14:textId="77777777" w:rsidTr="00A5313A">
        <w:trPr>
          <w:trHeight w:val="58"/>
          <w:jc w:val="center"/>
        </w:trPr>
        <w:tc>
          <w:tcPr>
            <w:tcW w:w="960" w:type="pct"/>
            <w:vMerge/>
          </w:tcPr>
          <w:p w14:paraId="67DD257E" w14:textId="77777777" w:rsidR="004C04C6" w:rsidRPr="00FD55E9" w:rsidRDefault="004C04C6" w:rsidP="00A5313A">
            <w:pPr>
              <w:pStyle w:val="afffffff2"/>
            </w:pPr>
          </w:p>
        </w:tc>
        <w:tc>
          <w:tcPr>
            <w:tcW w:w="1215" w:type="pct"/>
          </w:tcPr>
          <w:p w14:paraId="29F43575" w14:textId="77777777" w:rsidR="004C04C6" w:rsidRPr="00FD55E9" w:rsidRDefault="004C04C6" w:rsidP="00A5313A">
            <w:pPr>
              <w:pStyle w:val="afffffff2"/>
            </w:pPr>
            <w:r w:rsidRPr="00FD55E9">
              <w:t>Просмотр карточки судьи ГТО</w:t>
            </w:r>
          </w:p>
        </w:tc>
        <w:tc>
          <w:tcPr>
            <w:tcW w:w="253" w:type="pct"/>
            <w:vAlign w:val="center"/>
          </w:tcPr>
          <w:p w14:paraId="18B38573" w14:textId="77777777" w:rsidR="004C04C6" w:rsidRPr="00FD55E9" w:rsidRDefault="004C04C6" w:rsidP="00A5313A">
            <w:pPr>
              <w:pStyle w:val="afffffff2"/>
              <w:jc w:val="center"/>
            </w:pPr>
          </w:p>
        </w:tc>
        <w:tc>
          <w:tcPr>
            <w:tcW w:w="405" w:type="pct"/>
            <w:vAlign w:val="center"/>
          </w:tcPr>
          <w:p w14:paraId="3A134C3E" w14:textId="77777777" w:rsidR="004C04C6" w:rsidRPr="00FD55E9" w:rsidRDefault="004C04C6" w:rsidP="00A5313A">
            <w:pPr>
              <w:pStyle w:val="afffffff2"/>
              <w:jc w:val="center"/>
            </w:pPr>
          </w:p>
        </w:tc>
        <w:tc>
          <w:tcPr>
            <w:tcW w:w="355" w:type="pct"/>
            <w:vAlign w:val="center"/>
          </w:tcPr>
          <w:p w14:paraId="1160BA99" w14:textId="77777777" w:rsidR="004C04C6" w:rsidRPr="00FD55E9" w:rsidRDefault="004C04C6" w:rsidP="00A5313A">
            <w:pPr>
              <w:pStyle w:val="afffffff2"/>
              <w:jc w:val="center"/>
            </w:pPr>
          </w:p>
        </w:tc>
        <w:tc>
          <w:tcPr>
            <w:tcW w:w="433" w:type="pct"/>
            <w:vAlign w:val="center"/>
          </w:tcPr>
          <w:p w14:paraId="46E32B6A" w14:textId="77777777" w:rsidR="004C04C6" w:rsidRPr="00FD55E9" w:rsidRDefault="004C04C6" w:rsidP="00A5313A">
            <w:pPr>
              <w:pStyle w:val="afffffff2"/>
              <w:jc w:val="center"/>
            </w:pPr>
            <w:r w:rsidRPr="00FD55E9">
              <w:t>Х</w:t>
            </w:r>
          </w:p>
        </w:tc>
        <w:tc>
          <w:tcPr>
            <w:tcW w:w="303" w:type="pct"/>
            <w:vAlign w:val="center"/>
          </w:tcPr>
          <w:p w14:paraId="14056551" w14:textId="77777777" w:rsidR="004C04C6" w:rsidRPr="00FD55E9" w:rsidRDefault="004C04C6" w:rsidP="00A5313A">
            <w:pPr>
              <w:pStyle w:val="afffffff2"/>
              <w:jc w:val="center"/>
            </w:pPr>
          </w:p>
        </w:tc>
        <w:tc>
          <w:tcPr>
            <w:tcW w:w="280" w:type="pct"/>
            <w:vAlign w:val="center"/>
          </w:tcPr>
          <w:p w14:paraId="2E0C85CE" w14:textId="77777777" w:rsidR="004C04C6" w:rsidRPr="00FD55E9" w:rsidRDefault="004C04C6" w:rsidP="00A5313A">
            <w:pPr>
              <w:pStyle w:val="afffffff2"/>
              <w:jc w:val="center"/>
            </w:pPr>
          </w:p>
        </w:tc>
        <w:tc>
          <w:tcPr>
            <w:tcW w:w="253" w:type="pct"/>
            <w:vAlign w:val="center"/>
          </w:tcPr>
          <w:p w14:paraId="3175FE36" w14:textId="77777777" w:rsidR="004C04C6" w:rsidRPr="00FD55E9" w:rsidRDefault="004C04C6" w:rsidP="00A5313A">
            <w:pPr>
              <w:pStyle w:val="afffffff2"/>
              <w:jc w:val="center"/>
            </w:pPr>
          </w:p>
        </w:tc>
        <w:tc>
          <w:tcPr>
            <w:tcW w:w="303" w:type="pct"/>
            <w:vAlign w:val="center"/>
          </w:tcPr>
          <w:p w14:paraId="16A6374F" w14:textId="77777777" w:rsidR="004C04C6" w:rsidRPr="00FD55E9" w:rsidRDefault="004C04C6" w:rsidP="00A5313A">
            <w:pPr>
              <w:pStyle w:val="afffffff2"/>
              <w:jc w:val="center"/>
            </w:pPr>
            <w:r w:rsidRPr="00FD55E9">
              <w:t>Х</w:t>
            </w:r>
          </w:p>
        </w:tc>
        <w:tc>
          <w:tcPr>
            <w:tcW w:w="240" w:type="pct"/>
            <w:vAlign w:val="center"/>
          </w:tcPr>
          <w:p w14:paraId="01A49570" w14:textId="77777777" w:rsidR="004C04C6" w:rsidRPr="00FD55E9" w:rsidRDefault="004C04C6" w:rsidP="00A5313A">
            <w:pPr>
              <w:pStyle w:val="afffffff2"/>
              <w:jc w:val="center"/>
            </w:pPr>
          </w:p>
        </w:tc>
      </w:tr>
      <w:tr w:rsidR="004C04C6" w:rsidRPr="00FD55E9" w14:paraId="1F35C9E7" w14:textId="77777777" w:rsidTr="00A5313A">
        <w:trPr>
          <w:trHeight w:val="58"/>
          <w:jc w:val="center"/>
        </w:trPr>
        <w:tc>
          <w:tcPr>
            <w:tcW w:w="960" w:type="pct"/>
            <w:vMerge/>
          </w:tcPr>
          <w:p w14:paraId="4D96187B" w14:textId="77777777" w:rsidR="004C04C6" w:rsidRPr="00FD55E9" w:rsidRDefault="004C04C6" w:rsidP="00A5313A">
            <w:pPr>
              <w:pStyle w:val="afffffff2"/>
            </w:pPr>
          </w:p>
        </w:tc>
        <w:tc>
          <w:tcPr>
            <w:tcW w:w="1215" w:type="pct"/>
          </w:tcPr>
          <w:p w14:paraId="123604FC" w14:textId="77777777" w:rsidR="004C04C6" w:rsidRPr="00FD55E9" w:rsidRDefault="004C04C6" w:rsidP="00A5313A">
            <w:pPr>
              <w:pStyle w:val="afffffff2"/>
            </w:pPr>
            <w:r w:rsidRPr="00FD55E9">
              <w:t>Исключение спортивного судьи ГТО</w:t>
            </w:r>
          </w:p>
        </w:tc>
        <w:tc>
          <w:tcPr>
            <w:tcW w:w="253" w:type="pct"/>
            <w:vAlign w:val="center"/>
          </w:tcPr>
          <w:p w14:paraId="3D69EEB2" w14:textId="77777777" w:rsidR="004C04C6" w:rsidRPr="00FD55E9" w:rsidRDefault="004C04C6" w:rsidP="00A5313A">
            <w:pPr>
              <w:pStyle w:val="afffffff2"/>
              <w:jc w:val="center"/>
            </w:pPr>
          </w:p>
        </w:tc>
        <w:tc>
          <w:tcPr>
            <w:tcW w:w="405" w:type="pct"/>
            <w:vAlign w:val="center"/>
          </w:tcPr>
          <w:p w14:paraId="23F6F084" w14:textId="77777777" w:rsidR="004C04C6" w:rsidRPr="00FD55E9" w:rsidRDefault="004C04C6" w:rsidP="00A5313A">
            <w:pPr>
              <w:pStyle w:val="afffffff2"/>
              <w:jc w:val="center"/>
            </w:pPr>
          </w:p>
        </w:tc>
        <w:tc>
          <w:tcPr>
            <w:tcW w:w="355" w:type="pct"/>
            <w:vAlign w:val="center"/>
          </w:tcPr>
          <w:p w14:paraId="5375C73A" w14:textId="77777777" w:rsidR="004C04C6" w:rsidRPr="00FD55E9" w:rsidRDefault="004C04C6" w:rsidP="00A5313A">
            <w:pPr>
              <w:pStyle w:val="afffffff2"/>
              <w:jc w:val="center"/>
            </w:pPr>
          </w:p>
        </w:tc>
        <w:tc>
          <w:tcPr>
            <w:tcW w:w="433" w:type="pct"/>
            <w:vAlign w:val="center"/>
          </w:tcPr>
          <w:p w14:paraId="6868DCA7" w14:textId="77777777" w:rsidR="004C04C6" w:rsidRPr="00FD55E9" w:rsidRDefault="004C04C6" w:rsidP="00A5313A">
            <w:pPr>
              <w:pStyle w:val="afffffff2"/>
              <w:jc w:val="center"/>
            </w:pPr>
            <w:r w:rsidRPr="00FD55E9">
              <w:t>Х</w:t>
            </w:r>
          </w:p>
        </w:tc>
        <w:tc>
          <w:tcPr>
            <w:tcW w:w="303" w:type="pct"/>
            <w:vAlign w:val="center"/>
          </w:tcPr>
          <w:p w14:paraId="19E5D1AE" w14:textId="77777777" w:rsidR="004C04C6" w:rsidRPr="00FD55E9" w:rsidRDefault="004C04C6" w:rsidP="00A5313A">
            <w:pPr>
              <w:pStyle w:val="afffffff2"/>
              <w:jc w:val="center"/>
            </w:pPr>
          </w:p>
        </w:tc>
        <w:tc>
          <w:tcPr>
            <w:tcW w:w="280" w:type="pct"/>
            <w:vAlign w:val="center"/>
          </w:tcPr>
          <w:p w14:paraId="20A9BFFA" w14:textId="77777777" w:rsidR="004C04C6" w:rsidRPr="00FD55E9" w:rsidRDefault="004C04C6" w:rsidP="00A5313A">
            <w:pPr>
              <w:pStyle w:val="afffffff2"/>
              <w:jc w:val="center"/>
            </w:pPr>
          </w:p>
        </w:tc>
        <w:tc>
          <w:tcPr>
            <w:tcW w:w="253" w:type="pct"/>
            <w:vAlign w:val="center"/>
          </w:tcPr>
          <w:p w14:paraId="2B36A367" w14:textId="77777777" w:rsidR="004C04C6" w:rsidRPr="00FD55E9" w:rsidRDefault="004C04C6" w:rsidP="00A5313A">
            <w:pPr>
              <w:pStyle w:val="afffffff2"/>
              <w:jc w:val="center"/>
            </w:pPr>
          </w:p>
        </w:tc>
        <w:tc>
          <w:tcPr>
            <w:tcW w:w="303" w:type="pct"/>
            <w:vAlign w:val="center"/>
          </w:tcPr>
          <w:p w14:paraId="6A276821" w14:textId="77777777" w:rsidR="004C04C6" w:rsidRPr="00FD55E9" w:rsidRDefault="004C04C6" w:rsidP="00A5313A">
            <w:pPr>
              <w:pStyle w:val="afffffff2"/>
              <w:jc w:val="center"/>
            </w:pPr>
            <w:r w:rsidRPr="00FD55E9">
              <w:t>Х</w:t>
            </w:r>
          </w:p>
        </w:tc>
        <w:tc>
          <w:tcPr>
            <w:tcW w:w="240" w:type="pct"/>
            <w:vAlign w:val="center"/>
          </w:tcPr>
          <w:p w14:paraId="04D29F4C" w14:textId="77777777" w:rsidR="004C04C6" w:rsidRPr="00FD55E9" w:rsidRDefault="004C04C6" w:rsidP="00A5313A">
            <w:pPr>
              <w:pStyle w:val="afffffff2"/>
              <w:jc w:val="center"/>
            </w:pPr>
          </w:p>
        </w:tc>
      </w:tr>
      <w:tr w:rsidR="004C04C6" w:rsidRPr="00FD55E9" w14:paraId="37A84D65" w14:textId="77777777" w:rsidTr="00A5313A">
        <w:trPr>
          <w:trHeight w:val="58"/>
          <w:jc w:val="center"/>
        </w:trPr>
        <w:tc>
          <w:tcPr>
            <w:tcW w:w="960" w:type="pct"/>
            <w:vMerge/>
          </w:tcPr>
          <w:p w14:paraId="6D8F6B99" w14:textId="77777777" w:rsidR="004C04C6" w:rsidRPr="00FD55E9" w:rsidRDefault="004C04C6" w:rsidP="00A5313A">
            <w:pPr>
              <w:pStyle w:val="afffffff2"/>
            </w:pPr>
          </w:p>
        </w:tc>
        <w:tc>
          <w:tcPr>
            <w:tcW w:w="1215" w:type="pct"/>
          </w:tcPr>
          <w:p w14:paraId="321FADC4" w14:textId="77777777" w:rsidR="004C04C6" w:rsidRPr="00FD55E9" w:rsidRDefault="004C04C6" w:rsidP="00A5313A">
            <w:pPr>
              <w:pStyle w:val="afffffff2"/>
            </w:pPr>
            <w:r w:rsidRPr="00FD55E9">
              <w:t>Восстановление спортивного судьи ГТО</w:t>
            </w:r>
          </w:p>
        </w:tc>
        <w:tc>
          <w:tcPr>
            <w:tcW w:w="253" w:type="pct"/>
            <w:vAlign w:val="center"/>
          </w:tcPr>
          <w:p w14:paraId="045A0250" w14:textId="77777777" w:rsidR="004C04C6" w:rsidRPr="00FD55E9" w:rsidRDefault="004C04C6" w:rsidP="00A5313A">
            <w:pPr>
              <w:pStyle w:val="afffffff2"/>
              <w:jc w:val="center"/>
            </w:pPr>
          </w:p>
        </w:tc>
        <w:tc>
          <w:tcPr>
            <w:tcW w:w="405" w:type="pct"/>
            <w:vAlign w:val="center"/>
          </w:tcPr>
          <w:p w14:paraId="0C175CD4" w14:textId="77777777" w:rsidR="004C04C6" w:rsidRPr="00FD55E9" w:rsidRDefault="004C04C6" w:rsidP="00A5313A">
            <w:pPr>
              <w:pStyle w:val="afffffff2"/>
              <w:jc w:val="center"/>
            </w:pPr>
          </w:p>
        </w:tc>
        <w:tc>
          <w:tcPr>
            <w:tcW w:w="355" w:type="pct"/>
            <w:vAlign w:val="center"/>
          </w:tcPr>
          <w:p w14:paraId="7750F978" w14:textId="77777777" w:rsidR="004C04C6" w:rsidRPr="00FD55E9" w:rsidRDefault="004C04C6" w:rsidP="00A5313A">
            <w:pPr>
              <w:pStyle w:val="afffffff2"/>
              <w:jc w:val="center"/>
            </w:pPr>
          </w:p>
        </w:tc>
        <w:tc>
          <w:tcPr>
            <w:tcW w:w="433" w:type="pct"/>
            <w:vAlign w:val="center"/>
          </w:tcPr>
          <w:p w14:paraId="787F633B" w14:textId="77777777" w:rsidR="004C04C6" w:rsidRPr="00FD55E9" w:rsidRDefault="004C04C6" w:rsidP="00A5313A">
            <w:pPr>
              <w:pStyle w:val="afffffff2"/>
              <w:jc w:val="center"/>
            </w:pPr>
            <w:r w:rsidRPr="00FD55E9">
              <w:t>Х</w:t>
            </w:r>
          </w:p>
        </w:tc>
        <w:tc>
          <w:tcPr>
            <w:tcW w:w="303" w:type="pct"/>
            <w:vAlign w:val="center"/>
          </w:tcPr>
          <w:p w14:paraId="4A0ECB57" w14:textId="77777777" w:rsidR="004C04C6" w:rsidRPr="00FD55E9" w:rsidRDefault="004C04C6" w:rsidP="00A5313A">
            <w:pPr>
              <w:pStyle w:val="afffffff2"/>
              <w:jc w:val="center"/>
            </w:pPr>
          </w:p>
        </w:tc>
        <w:tc>
          <w:tcPr>
            <w:tcW w:w="280" w:type="pct"/>
            <w:vAlign w:val="center"/>
          </w:tcPr>
          <w:p w14:paraId="349B9AA7" w14:textId="77777777" w:rsidR="004C04C6" w:rsidRPr="00FD55E9" w:rsidRDefault="004C04C6" w:rsidP="00A5313A">
            <w:pPr>
              <w:pStyle w:val="afffffff2"/>
              <w:jc w:val="center"/>
            </w:pPr>
          </w:p>
        </w:tc>
        <w:tc>
          <w:tcPr>
            <w:tcW w:w="253" w:type="pct"/>
            <w:vAlign w:val="center"/>
          </w:tcPr>
          <w:p w14:paraId="5088CE89" w14:textId="77777777" w:rsidR="004C04C6" w:rsidRPr="00FD55E9" w:rsidRDefault="004C04C6" w:rsidP="00A5313A">
            <w:pPr>
              <w:pStyle w:val="afffffff2"/>
              <w:jc w:val="center"/>
            </w:pPr>
          </w:p>
        </w:tc>
        <w:tc>
          <w:tcPr>
            <w:tcW w:w="303" w:type="pct"/>
            <w:vAlign w:val="center"/>
          </w:tcPr>
          <w:p w14:paraId="2B683DC1" w14:textId="77777777" w:rsidR="004C04C6" w:rsidRPr="00FD55E9" w:rsidRDefault="004C04C6" w:rsidP="00A5313A">
            <w:pPr>
              <w:pStyle w:val="afffffff2"/>
              <w:jc w:val="center"/>
            </w:pPr>
            <w:r w:rsidRPr="00FD55E9">
              <w:t>Х</w:t>
            </w:r>
          </w:p>
        </w:tc>
        <w:tc>
          <w:tcPr>
            <w:tcW w:w="240" w:type="pct"/>
            <w:vAlign w:val="center"/>
          </w:tcPr>
          <w:p w14:paraId="5915E2BD" w14:textId="77777777" w:rsidR="004C04C6" w:rsidRPr="00FD55E9" w:rsidRDefault="004C04C6" w:rsidP="00A5313A">
            <w:pPr>
              <w:pStyle w:val="afffffff2"/>
              <w:jc w:val="center"/>
            </w:pPr>
          </w:p>
        </w:tc>
      </w:tr>
      <w:tr w:rsidR="004C04C6" w:rsidRPr="00FD55E9" w14:paraId="16A10579" w14:textId="77777777" w:rsidTr="00A5313A">
        <w:trPr>
          <w:trHeight w:val="58"/>
          <w:jc w:val="center"/>
        </w:trPr>
        <w:tc>
          <w:tcPr>
            <w:tcW w:w="960" w:type="pct"/>
            <w:vMerge w:val="restart"/>
          </w:tcPr>
          <w:p w14:paraId="4EADE246" w14:textId="77777777" w:rsidR="004C04C6" w:rsidRPr="00FD55E9" w:rsidRDefault="004C04C6" w:rsidP="00A5313A">
            <w:pPr>
              <w:pStyle w:val="afffffff2"/>
            </w:pPr>
            <w:r w:rsidRPr="00FD55E9">
              <w:t>Предоставление профиля участника ВФСК ГТО</w:t>
            </w:r>
          </w:p>
        </w:tc>
        <w:tc>
          <w:tcPr>
            <w:tcW w:w="1215" w:type="pct"/>
          </w:tcPr>
          <w:p w14:paraId="7FCE7550" w14:textId="77777777" w:rsidR="004C04C6" w:rsidRPr="00FD55E9" w:rsidRDefault="004C04C6" w:rsidP="00A5313A">
            <w:pPr>
              <w:pStyle w:val="afffffff2"/>
            </w:pPr>
            <w:r w:rsidRPr="00FD55E9">
              <w:t>Автоматическая генерация уникального идентификационного номера участника ВФСК ГТО.</w:t>
            </w:r>
          </w:p>
        </w:tc>
        <w:tc>
          <w:tcPr>
            <w:tcW w:w="253" w:type="pct"/>
            <w:vAlign w:val="center"/>
          </w:tcPr>
          <w:p w14:paraId="2E776EC2" w14:textId="77777777" w:rsidR="004C04C6" w:rsidRPr="00FD55E9" w:rsidRDefault="004C04C6" w:rsidP="00A5313A">
            <w:pPr>
              <w:pStyle w:val="afffffff2"/>
              <w:jc w:val="center"/>
            </w:pPr>
          </w:p>
        </w:tc>
        <w:tc>
          <w:tcPr>
            <w:tcW w:w="405" w:type="pct"/>
            <w:vAlign w:val="center"/>
          </w:tcPr>
          <w:p w14:paraId="36E0C325" w14:textId="77777777" w:rsidR="004C04C6" w:rsidRPr="00FD55E9" w:rsidRDefault="004C04C6" w:rsidP="00A5313A">
            <w:pPr>
              <w:pStyle w:val="afffffff2"/>
              <w:jc w:val="center"/>
            </w:pPr>
          </w:p>
        </w:tc>
        <w:tc>
          <w:tcPr>
            <w:tcW w:w="355" w:type="pct"/>
            <w:vAlign w:val="center"/>
          </w:tcPr>
          <w:p w14:paraId="67AB44E5" w14:textId="77777777" w:rsidR="004C04C6" w:rsidRPr="00FD55E9" w:rsidRDefault="004C04C6" w:rsidP="00A5313A">
            <w:pPr>
              <w:pStyle w:val="afffffff2"/>
              <w:jc w:val="center"/>
            </w:pPr>
          </w:p>
        </w:tc>
        <w:tc>
          <w:tcPr>
            <w:tcW w:w="433" w:type="pct"/>
            <w:vAlign w:val="center"/>
          </w:tcPr>
          <w:p w14:paraId="307EF8F5" w14:textId="77777777" w:rsidR="004C04C6" w:rsidRPr="00FD55E9" w:rsidRDefault="004C04C6" w:rsidP="00A5313A">
            <w:pPr>
              <w:pStyle w:val="afffffff2"/>
              <w:jc w:val="center"/>
            </w:pPr>
          </w:p>
        </w:tc>
        <w:tc>
          <w:tcPr>
            <w:tcW w:w="303" w:type="pct"/>
            <w:vAlign w:val="center"/>
          </w:tcPr>
          <w:p w14:paraId="12219AD6" w14:textId="77777777" w:rsidR="004C04C6" w:rsidRPr="00FD55E9" w:rsidRDefault="004C04C6" w:rsidP="00A5313A">
            <w:pPr>
              <w:pStyle w:val="afffffff2"/>
              <w:jc w:val="center"/>
            </w:pPr>
            <w:r w:rsidRPr="00FD55E9">
              <w:t>Х</w:t>
            </w:r>
          </w:p>
        </w:tc>
        <w:tc>
          <w:tcPr>
            <w:tcW w:w="280" w:type="pct"/>
            <w:vAlign w:val="center"/>
          </w:tcPr>
          <w:p w14:paraId="2E3DB053" w14:textId="77777777" w:rsidR="004C04C6" w:rsidRPr="00FD55E9" w:rsidRDefault="004C04C6" w:rsidP="00A5313A">
            <w:pPr>
              <w:pStyle w:val="afffffff2"/>
              <w:jc w:val="center"/>
            </w:pPr>
          </w:p>
        </w:tc>
        <w:tc>
          <w:tcPr>
            <w:tcW w:w="253" w:type="pct"/>
            <w:vAlign w:val="center"/>
          </w:tcPr>
          <w:p w14:paraId="0FA23CEB" w14:textId="77777777" w:rsidR="004C04C6" w:rsidRPr="00FD55E9" w:rsidRDefault="004C04C6" w:rsidP="00A5313A">
            <w:pPr>
              <w:pStyle w:val="afffffff2"/>
              <w:jc w:val="center"/>
            </w:pPr>
          </w:p>
        </w:tc>
        <w:tc>
          <w:tcPr>
            <w:tcW w:w="303" w:type="pct"/>
            <w:vAlign w:val="center"/>
          </w:tcPr>
          <w:p w14:paraId="5E07B1E6" w14:textId="77777777" w:rsidR="004C04C6" w:rsidRPr="00FD55E9" w:rsidRDefault="004C04C6" w:rsidP="00A5313A">
            <w:pPr>
              <w:pStyle w:val="afffffff2"/>
              <w:jc w:val="center"/>
            </w:pPr>
          </w:p>
        </w:tc>
        <w:tc>
          <w:tcPr>
            <w:tcW w:w="240" w:type="pct"/>
            <w:vAlign w:val="center"/>
          </w:tcPr>
          <w:p w14:paraId="6840BD0A" w14:textId="77777777" w:rsidR="004C04C6" w:rsidRPr="00FD55E9" w:rsidRDefault="004C04C6" w:rsidP="00A5313A">
            <w:pPr>
              <w:pStyle w:val="afffffff2"/>
              <w:jc w:val="center"/>
            </w:pPr>
          </w:p>
        </w:tc>
      </w:tr>
      <w:tr w:rsidR="004C04C6" w:rsidRPr="00FD55E9" w14:paraId="403981F6" w14:textId="77777777" w:rsidTr="00A5313A">
        <w:trPr>
          <w:trHeight w:val="58"/>
          <w:jc w:val="center"/>
        </w:trPr>
        <w:tc>
          <w:tcPr>
            <w:tcW w:w="960" w:type="pct"/>
            <w:vMerge/>
          </w:tcPr>
          <w:p w14:paraId="3A5BA875" w14:textId="77777777" w:rsidR="004C04C6" w:rsidRPr="00FD55E9" w:rsidRDefault="004C04C6" w:rsidP="00A5313A">
            <w:pPr>
              <w:pStyle w:val="afffffff2"/>
            </w:pPr>
          </w:p>
        </w:tc>
        <w:tc>
          <w:tcPr>
            <w:tcW w:w="1215" w:type="pct"/>
          </w:tcPr>
          <w:p w14:paraId="695A5E81" w14:textId="77777777" w:rsidR="004C04C6" w:rsidRPr="00FD55E9" w:rsidRDefault="004C04C6" w:rsidP="00A5313A">
            <w:pPr>
              <w:pStyle w:val="afffffff2"/>
            </w:pPr>
            <w:r w:rsidRPr="00FD55E9">
              <w:t>Вход по действующему уникальному идентификационному номеру участника ВФСК ГТО.</w:t>
            </w:r>
          </w:p>
        </w:tc>
        <w:tc>
          <w:tcPr>
            <w:tcW w:w="253" w:type="pct"/>
            <w:vAlign w:val="center"/>
          </w:tcPr>
          <w:p w14:paraId="4AE85813" w14:textId="77777777" w:rsidR="004C04C6" w:rsidRPr="00FD55E9" w:rsidRDefault="004C04C6" w:rsidP="00A5313A">
            <w:pPr>
              <w:pStyle w:val="afffffff2"/>
              <w:jc w:val="center"/>
            </w:pPr>
          </w:p>
        </w:tc>
        <w:tc>
          <w:tcPr>
            <w:tcW w:w="405" w:type="pct"/>
            <w:vAlign w:val="center"/>
          </w:tcPr>
          <w:p w14:paraId="4E87A93E" w14:textId="77777777" w:rsidR="004C04C6" w:rsidRPr="00FD55E9" w:rsidRDefault="004C04C6" w:rsidP="00A5313A">
            <w:pPr>
              <w:pStyle w:val="afffffff2"/>
              <w:jc w:val="center"/>
            </w:pPr>
          </w:p>
        </w:tc>
        <w:tc>
          <w:tcPr>
            <w:tcW w:w="355" w:type="pct"/>
            <w:vAlign w:val="center"/>
          </w:tcPr>
          <w:p w14:paraId="45748F48" w14:textId="77777777" w:rsidR="004C04C6" w:rsidRPr="00FD55E9" w:rsidRDefault="004C04C6" w:rsidP="00A5313A">
            <w:pPr>
              <w:pStyle w:val="afffffff2"/>
              <w:jc w:val="center"/>
            </w:pPr>
          </w:p>
        </w:tc>
        <w:tc>
          <w:tcPr>
            <w:tcW w:w="433" w:type="pct"/>
            <w:vAlign w:val="center"/>
          </w:tcPr>
          <w:p w14:paraId="23A99C3E" w14:textId="77777777" w:rsidR="004C04C6" w:rsidRPr="00FD55E9" w:rsidRDefault="004C04C6" w:rsidP="00A5313A">
            <w:pPr>
              <w:pStyle w:val="afffffff2"/>
              <w:jc w:val="center"/>
            </w:pPr>
          </w:p>
        </w:tc>
        <w:tc>
          <w:tcPr>
            <w:tcW w:w="303" w:type="pct"/>
            <w:vAlign w:val="center"/>
          </w:tcPr>
          <w:p w14:paraId="3CDBBD42" w14:textId="77777777" w:rsidR="004C04C6" w:rsidRPr="00FD55E9" w:rsidRDefault="004C04C6" w:rsidP="00A5313A">
            <w:pPr>
              <w:pStyle w:val="afffffff2"/>
              <w:jc w:val="center"/>
            </w:pPr>
            <w:r w:rsidRPr="00FD55E9">
              <w:t>Х</w:t>
            </w:r>
          </w:p>
        </w:tc>
        <w:tc>
          <w:tcPr>
            <w:tcW w:w="280" w:type="pct"/>
            <w:vAlign w:val="center"/>
          </w:tcPr>
          <w:p w14:paraId="54F8526F" w14:textId="77777777" w:rsidR="004C04C6" w:rsidRPr="00FD55E9" w:rsidRDefault="004C04C6" w:rsidP="00A5313A">
            <w:pPr>
              <w:pStyle w:val="afffffff2"/>
              <w:jc w:val="center"/>
            </w:pPr>
          </w:p>
        </w:tc>
        <w:tc>
          <w:tcPr>
            <w:tcW w:w="253" w:type="pct"/>
            <w:vAlign w:val="center"/>
          </w:tcPr>
          <w:p w14:paraId="557F54C6" w14:textId="77777777" w:rsidR="004C04C6" w:rsidRPr="00FD55E9" w:rsidRDefault="004C04C6" w:rsidP="00A5313A">
            <w:pPr>
              <w:pStyle w:val="afffffff2"/>
              <w:jc w:val="center"/>
            </w:pPr>
          </w:p>
        </w:tc>
        <w:tc>
          <w:tcPr>
            <w:tcW w:w="303" w:type="pct"/>
            <w:vAlign w:val="center"/>
          </w:tcPr>
          <w:p w14:paraId="10E411B7" w14:textId="77777777" w:rsidR="004C04C6" w:rsidRPr="00FD55E9" w:rsidRDefault="004C04C6" w:rsidP="00A5313A">
            <w:pPr>
              <w:pStyle w:val="afffffff2"/>
              <w:jc w:val="center"/>
            </w:pPr>
          </w:p>
        </w:tc>
        <w:tc>
          <w:tcPr>
            <w:tcW w:w="240" w:type="pct"/>
            <w:vAlign w:val="center"/>
          </w:tcPr>
          <w:p w14:paraId="18884E88" w14:textId="77777777" w:rsidR="004C04C6" w:rsidRPr="00FD55E9" w:rsidRDefault="004C04C6" w:rsidP="00A5313A">
            <w:pPr>
              <w:pStyle w:val="afffffff2"/>
              <w:jc w:val="center"/>
            </w:pPr>
          </w:p>
        </w:tc>
      </w:tr>
      <w:tr w:rsidR="004C04C6" w:rsidRPr="00FD55E9" w14:paraId="6C53CBD1" w14:textId="77777777" w:rsidTr="00A5313A">
        <w:trPr>
          <w:trHeight w:val="58"/>
          <w:jc w:val="center"/>
        </w:trPr>
        <w:tc>
          <w:tcPr>
            <w:tcW w:w="960" w:type="pct"/>
            <w:vMerge/>
          </w:tcPr>
          <w:p w14:paraId="793B89F0" w14:textId="77777777" w:rsidR="004C04C6" w:rsidRPr="00FD55E9" w:rsidRDefault="004C04C6" w:rsidP="00A5313A">
            <w:pPr>
              <w:pStyle w:val="afffffff2"/>
            </w:pPr>
          </w:p>
        </w:tc>
        <w:tc>
          <w:tcPr>
            <w:tcW w:w="1215" w:type="pct"/>
          </w:tcPr>
          <w:p w14:paraId="7C27B8A4" w14:textId="77777777" w:rsidR="004C04C6" w:rsidRPr="00FD55E9" w:rsidRDefault="004C04C6" w:rsidP="00A5313A">
            <w:pPr>
              <w:pStyle w:val="afffffff2"/>
            </w:pPr>
            <w:r w:rsidRPr="00FD55E9">
              <w:t>Просмотр профиля участника ГТО.</w:t>
            </w:r>
          </w:p>
        </w:tc>
        <w:tc>
          <w:tcPr>
            <w:tcW w:w="253" w:type="pct"/>
            <w:vAlign w:val="center"/>
          </w:tcPr>
          <w:p w14:paraId="1AE3608B" w14:textId="77777777" w:rsidR="004C04C6" w:rsidRPr="00FD55E9" w:rsidRDefault="004C04C6" w:rsidP="00A5313A">
            <w:pPr>
              <w:pStyle w:val="afffffff2"/>
              <w:jc w:val="center"/>
            </w:pPr>
          </w:p>
        </w:tc>
        <w:tc>
          <w:tcPr>
            <w:tcW w:w="405" w:type="pct"/>
            <w:vAlign w:val="center"/>
          </w:tcPr>
          <w:p w14:paraId="1FFB7CCE" w14:textId="77777777" w:rsidR="004C04C6" w:rsidRPr="00FD55E9" w:rsidRDefault="004C04C6" w:rsidP="00A5313A">
            <w:pPr>
              <w:pStyle w:val="afffffff2"/>
              <w:jc w:val="center"/>
            </w:pPr>
          </w:p>
        </w:tc>
        <w:tc>
          <w:tcPr>
            <w:tcW w:w="355" w:type="pct"/>
            <w:vAlign w:val="center"/>
          </w:tcPr>
          <w:p w14:paraId="0DEFA92E" w14:textId="77777777" w:rsidR="004C04C6" w:rsidRPr="00FD55E9" w:rsidRDefault="004C04C6" w:rsidP="00A5313A">
            <w:pPr>
              <w:pStyle w:val="afffffff2"/>
              <w:jc w:val="center"/>
            </w:pPr>
          </w:p>
        </w:tc>
        <w:tc>
          <w:tcPr>
            <w:tcW w:w="433" w:type="pct"/>
            <w:vAlign w:val="center"/>
          </w:tcPr>
          <w:p w14:paraId="3E3A01FC" w14:textId="77777777" w:rsidR="004C04C6" w:rsidRPr="00FD55E9" w:rsidRDefault="004C04C6" w:rsidP="00A5313A">
            <w:pPr>
              <w:pStyle w:val="afffffff2"/>
              <w:jc w:val="center"/>
            </w:pPr>
          </w:p>
        </w:tc>
        <w:tc>
          <w:tcPr>
            <w:tcW w:w="303" w:type="pct"/>
            <w:vAlign w:val="center"/>
          </w:tcPr>
          <w:p w14:paraId="526AE3D5" w14:textId="77777777" w:rsidR="004C04C6" w:rsidRPr="00FD55E9" w:rsidRDefault="004C04C6" w:rsidP="00A5313A">
            <w:pPr>
              <w:pStyle w:val="afffffff2"/>
              <w:jc w:val="center"/>
            </w:pPr>
            <w:r w:rsidRPr="00FD55E9">
              <w:t>Х</w:t>
            </w:r>
          </w:p>
        </w:tc>
        <w:tc>
          <w:tcPr>
            <w:tcW w:w="280" w:type="pct"/>
            <w:vAlign w:val="center"/>
          </w:tcPr>
          <w:p w14:paraId="69B34090" w14:textId="77777777" w:rsidR="004C04C6" w:rsidRPr="00FD55E9" w:rsidRDefault="004C04C6" w:rsidP="00A5313A">
            <w:pPr>
              <w:pStyle w:val="afffffff2"/>
              <w:jc w:val="center"/>
            </w:pPr>
          </w:p>
        </w:tc>
        <w:tc>
          <w:tcPr>
            <w:tcW w:w="253" w:type="pct"/>
            <w:vAlign w:val="center"/>
          </w:tcPr>
          <w:p w14:paraId="1CC0BA84" w14:textId="77777777" w:rsidR="004C04C6" w:rsidRPr="00FD55E9" w:rsidRDefault="004C04C6" w:rsidP="00A5313A">
            <w:pPr>
              <w:pStyle w:val="afffffff2"/>
              <w:jc w:val="center"/>
            </w:pPr>
          </w:p>
        </w:tc>
        <w:tc>
          <w:tcPr>
            <w:tcW w:w="303" w:type="pct"/>
            <w:vAlign w:val="center"/>
          </w:tcPr>
          <w:p w14:paraId="28C02A81" w14:textId="77777777" w:rsidR="004C04C6" w:rsidRPr="00FD55E9" w:rsidRDefault="004C04C6" w:rsidP="00A5313A">
            <w:pPr>
              <w:pStyle w:val="afffffff2"/>
              <w:jc w:val="center"/>
            </w:pPr>
          </w:p>
        </w:tc>
        <w:tc>
          <w:tcPr>
            <w:tcW w:w="240" w:type="pct"/>
            <w:vAlign w:val="center"/>
          </w:tcPr>
          <w:p w14:paraId="6F2B5474" w14:textId="77777777" w:rsidR="004C04C6" w:rsidRPr="00FD55E9" w:rsidRDefault="004C04C6" w:rsidP="00A5313A">
            <w:pPr>
              <w:pStyle w:val="afffffff2"/>
              <w:jc w:val="center"/>
            </w:pPr>
          </w:p>
        </w:tc>
      </w:tr>
      <w:tr w:rsidR="004C04C6" w:rsidRPr="00FD55E9" w14:paraId="1CB12FE0" w14:textId="77777777" w:rsidTr="00A5313A">
        <w:trPr>
          <w:trHeight w:val="58"/>
          <w:jc w:val="center"/>
        </w:trPr>
        <w:tc>
          <w:tcPr>
            <w:tcW w:w="960" w:type="pct"/>
            <w:vMerge/>
          </w:tcPr>
          <w:p w14:paraId="65BEFD7F" w14:textId="77777777" w:rsidR="004C04C6" w:rsidRPr="00FD55E9" w:rsidRDefault="004C04C6" w:rsidP="00A5313A">
            <w:pPr>
              <w:pStyle w:val="afffffff2"/>
            </w:pPr>
          </w:p>
        </w:tc>
        <w:tc>
          <w:tcPr>
            <w:tcW w:w="1215" w:type="pct"/>
          </w:tcPr>
          <w:p w14:paraId="6B0FD29E" w14:textId="77777777" w:rsidR="004C04C6" w:rsidRPr="00FD55E9" w:rsidRDefault="004C04C6" w:rsidP="00A5313A">
            <w:pPr>
              <w:pStyle w:val="afffffff2"/>
            </w:pPr>
            <w:r w:rsidRPr="00FD55E9">
              <w:t>Редактирования профиля в личном кабинете участника ГТО.</w:t>
            </w:r>
          </w:p>
        </w:tc>
        <w:tc>
          <w:tcPr>
            <w:tcW w:w="253" w:type="pct"/>
            <w:vAlign w:val="center"/>
          </w:tcPr>
          <w:p w14:paraId="590FDD4D" w14:textId="77777777" w:rsidR="004C04C6" w:rsidRPr="00FD55E9" w:rsidRDefault="004C04C6" w:rsidP="00A5313A">
            <w:pPr>
              <w:pStyle w:val="afffffff2"/>
              <w:jc w:val="center"/>
            </w:pPr>
          </w:p>
        </w:tc>
        <w:tc>
          <w:tcPr>
            <w:tcW w:w="405" w:type="pct"/>
            <w:vAlign w:val="center"/>
          </w:tcPr>
          <w:p w14:paraId="50A9AE03" w14:textId="77777777" w:rsidR="004C04C6" w:rsidRPr="00FD55E9" w:rsidRDefault="004C04C6" w:rsidP="00A5313A">
            <w:pPr>
              <w:pStyle w:val="afffffff2"/>
              <w:jc w:val="center"/>
            </w:pPr>
          </w:p>
        </w:tc>
        <w:tc>
          <w:tcPr>
            <w:tcW w:w="355" w:type="pct"/>
            <w:vAlign w:val="center"/>
          </w:tcPr>
          <w:p w14:paraId="1885772B" w14:textId="77777777" w:rsidR="004C04C6" w:rsidRPr="00FD55E9" w:rsidRDefault="004C04C6" w:rsidP="00A5313A">
            <w:pPr>
              <w:pStyle w:val="afffffff2"/>
              <w:jc w:val="center"/>
            </w:pPr>
          </w:p>
        </w:tc>
        <w:tc>
          <w:tcPr>
            <w:tcW w:w="433" w:type="pct"/>
            <w:vAlign w:val="center"/>
          </w:tcPr>
          <w:p w14:paraId="53396A70" w14:textId="77777777" w:rsidR="004C04C6" w:rsidRPr="00FD55E9" w:rsidRDefault="004C04C6" w:rsidP="00A5313A">
            <w:pPr>
              <w:pStyle w:val="afffffff2"/>
              <w:jc w:val="center"/>
            </w:pPr>
          </w:p>
        </w:tc>
        <w:tc>
          <w:tcPr>
            <w:tcW w:w="303" w:type="pct"/>
            <w:vAlign w:val="center"/>
          </w:tcPr>
          <w:p w14:paraId="5CB51EE8" w14:textId="77777777" w:rsidR="004C04C6" w:rsidRPr="00FD55E9" w:rsidRDefault="004C04C6" w:rsidP="00A5313A">
            <w:pPr>
              <w:pStyle w:val="afffffff2"/>
              <w:jc w:val="center"/>
            </w:pPr>
            <w:r w:rsidRPr="00FD55E9">
              <w:t>Х</w:t>
            </w:r>
          </w:p>
        </w:tc>
        <w:tc>
          <w:tcPr>
            <w:tcW w:w="280" w:type="pct"/>
            <w:vAlign w:val="center"/>
          </w:tcPr>
          <w:p w14:paraId="2B6F8A6A" w14:textId="77777777" w:rsidR="004C04C6" w:rsidRPr="00FD55E9" w:rsidRDefault="004C04C6" w:rsidP="00A5313A">
            <w:pPr>
              <w:pStyle w:val="afffffff2"/>
              <w:jc w:val="center"/>
            </w:pPr>
          </w:p>
        </w:tc>
        <w:tc>
          <w:tcPr>
            <w:tcW w:w="253" w:type="pct"/>
            <w:vAlign w:val="center"/>
          </w:tcPr>
          <w:p w14:paraId="711DE011" w14:textId="77777777" w:rsidR="004C04C6" w:rsidRPr="00FD55E9" w:rsidRDefault="004C04C6" w:rsidP="00A5313A">
            <w:pPr>
              <w:pStyle w:val="afffffff2"/>
              <w:jc w:val="center"/>
            </w:pPr>
          </w:p>
        </w:tc>
        <w:tc>
          <w:tcPr>
            <w:tcW w:w="303" w:type="pct"/>
            <w:vAlign w:val="center"/>
          </w:tcPr>
          <w:p w14:paraId="2229EB08" w14:textId="77777777" w:rsidR="004C04C6" w:rsidRPr="00FD55E9" w:rsidRDefault="004C04C6" w:rsidP="00A5313A">
            <w:pPr>
              <w:pStyle w:val="afffffff2"/>
              <w:jc w:val="center"/>
            </w:pPr>
          </w:p>
        </w:tc>
        <w:tc>
          <w:tcPr>
            <w:tcW w:w="240" w:type="pct"/>
            <w:vAlign w:val="center"/>
          </w:tcPr>
          <w:p w14:paraId="3D2A5950" w14:textId="77777777" w:rsidR="004C04C6" w:rsidRPr="00FD55E9" w:rsidRDefault="004C04C6" w:rsidP="00A5313A">
            <w:pPr>
              <w:pStyle w:val="afffffff2"/>
              <w:jc w:val="center"/>
            </w:pPr>
          </w:p>
        </w:tc>
      </w:tr>
      <w:tr w:rsidR="004C04C6" w:rsidRPr="00FD55E9" w14:paraId="196CC553" w14:textId="77777777" w:rsidTr="00A5313A">
        <w:trPr>
          <w:trHeight w:val="58"/>
          <w:jc w:val="center"/>
        </w:trPr>
        <w:tc>
          <w:tcPr>
            <w:tcW w:w="960" w:type="pct"/>
            <w:vMerge/>
          </w:tcPr>
          <w:p w14:paraId="548667BC" w14:textId="77777777" w:rsidR="004C04C6" w:rsidRPr="00FD55E9" w:rsidRDefault="004C04C6" w:rsidP="00A5313A">
            <w:pPr>
              <w:pStyle w:val="afffffff2"/>
            </w:pPr>
          </w:p>
        </w:tc>
        <w:tc>
          <w:tcPr>
            <w:tcW w:w="1215" w:type="pct"/>
          </w:tcPr>
          <w:p w14:paraId="43467C73" w14:textId="77777777" w:rsidR="004C04C6" w:rsidRPr="00FD55E9" w:rsidRDefault="004C04C6" w:rsidP="00A5313A">
            <w:pPr>
              <w:pStyle w:val="afffffff2"/>
            </w:pPr>
            <w:r w:rsidRPr="00FD55E9">
              <w:t>Удаления профиля участника ГТО.</w:t>
            </w:r>
          </w:p>
        </w:tc>
        <w:tc>
          <w:tcPr>
            <w:tcW w:w="253" w:type="pct"/>
            <w:vAlign w:val="center"/>
          </w:tcPr>
          <w:p w14:paraId="022129DD" w14:textId="77777777" w:rsidR="004C04C6" w:rsidRPr="00FD55E9" w:rsidRDefault="004C04C6" w:rsidP="00A5313A">
            <w:pPr>
              <w:pStyle w:val="afffffff2"/>
              <w:jc w:val="center"/>
            </w:pPr>
          </w:p>
        </w:tc>
        <w:tc>
          <w:tcPr>
            <w:tcW w:w="405" w:type="pct"/>
            <w:vAlign w:val="center"/>
          </w:tcPr>
          <w:p w14:paraId="4D4FADD8" w14:textId="77777777" w:rsidR="004C04C6" w:rsidRPr="00FD55E9" w:rsidRDefault="004C04C6" w:rsidP="00A5313A">
            <w:pPr>
              <w:pStyle w:val="afffffff2"/>
              <w:jc w:val="center"/>
            </w:pPr>
          </w:p>
        </w:tc>
        <w:tc>
          <w:tcPr>
            <w:tcW w:w="355" w:type="pct"/>
            <w:vAlign w:val="center"/>
          </w:tcPr>
          <w:p w14:paraId="04CD17E8" w14:textId="77777777" w:rsidR="004C04C6" w:rsidRPr="00FD55E9" w:rsidRDefault="004C04C6" w:rsidP="00A5313A">
            <w:pPr>
              <w:pStyle w:val="afffffff2"/>
              <w:jc w:val="center"/>
            </w:pPr>
          </w:p>
        </w:tc>
        <w:tc>
          <w:tcPr>
            <w:tcW w:w="433" w:type="pct"/>
            <w:vAlign w:val="center"/>
          </w:tcPr>
          <w:p w14:paraId="4B1AE0FE" w14:textId="77777777" w:rsidR="004C04C6" w:rsidRPr="00FD55E9" w:rsidRDefault="004C04C6" w:rsidP="00A5313A">
            <w:pPr>
              <w:pStyle w:val="afffffff2"/>
              <w:jc w:val="center"/>
            </w:pPr>
          </w:p>
        </w:tc>
        <w:tc>
          <w:tcPr>
            <w:tcW w:w="303" w:type="pct"/>
            <w:vAlign w:val="center"/>
          </w:tcPr>
          <w:p w14:paraId="61365593" w14:textId="77777777" w:rsidR="004C04C6" w:rsidRPr="00FD55E9" w:rsidRDefault="004C04C6" w:rsidP="00A5313A">
            <w:pPr>
              <w:pStyle w:val="afffffff2"/>
              <w:jc w:val="center"/>
            </w:pPr>
            <w:r w:rsidRPr="00FD55E9">
              <w:t>Х</w:t>
            </w:r>
          </w:p>
        </w:tc>
        <w:tc>
          <w:tcPr>
            <w:tcW w:w="280" w:type="pct"/>
            <w:vAlign w:val="center"/>
          </w:tcPr>
          <w:p w14:paraId="7C7DD86B" w14:textId="77777777" w:rsidR="004C04C6" w:rsidRPr="00FD55E9" w:rsidRDefault="004C04C6" w:rsidP="00A5313A">
            <w:pPr>
              <w:pStyle w:val="afffffff2"/>
              <w:jc w:val="center"/>
            </w:pPr>
          </w:p>
        </w:tc>
        <w:tc>
          <w:tcPr>
            <w:tcW w:w="253" w:type="pct"/>
            <w:vAlign w:val="center"/>
          </w:tcPr>
          <w:p w14:paraId="02E46FEB" w14:textId="77777777" w:rsidR="004C04C6" w:rsidRPr="00FD55E9" w:rsidRDefault="004C04C6" w:rsidP="00A5313A">
            <w:pPr>
              <w:pStyle w:val="afffffff2"/>
              <w:jc w:val="center"/>
            </w:pPr>
          </w:p>
        </w:tc>
        <w:tc>
          <w:tcPr>
            <w:tcW w:w="303" w:type="pct"/>
            <w:vAlign w:val="center"/>
          </w:tcPr>
          <w:p w14:paraId="10A64558" w14:textId="77777777" w:rsidR="004C04C6" w:rsidRPr="00FD55E9" w:rsidRDefault="004C04C6" w:rsidP="00A5313A">
            <w:pPr>
              <w:pStyle w:val="afffffff2"/>
              <w:jc w:val="center"/>
            </w:pPr>
          </w:p>
        </w:tc>
        <w:tc>
          <w:tcPr>
            <w:tcW w:w="240" w:type="pct"/>
            <w:vAlign w:val="center"/>
          </w:tcPr>
          <w:p w14:paraId="55BEF293" w14:textId="77777777" w:rsidR="004C04C6" w:rsidRPr="00FD55E9" w:rsidRDefault="004C04C6" w:rsidP="00A5313A">
            <w:pPr>
              <w:pStyle w:val="afffffff2"/>
              <w:jc w:val="center"/>
            </w:pPr>
          </w:p>
        </w:tc>
      </w:tr>
      <w:tr w:rsidR="004C04C6" w:rsidRPr="00FD55E9" w14:paraId="749047F2" w14:textId="77777777" w:rsidTr="00A5313A">
        <w:trPr>
          <w:trHeight w:val="58"/>
          <w:jc w:val="center"/>
        </w:trPr>
        <w:tc>
          <w:tcPr>
            <w:tcW w:w="960" w:type="pct"/>
            <w:vMerge/>
          </w:tcPr>
          <w:p w14:paraId="7CDAC569" w14:textId="77777777" w:rsidR="004C04C6" w:rsidRPr="00FD55E9" w:rsidRDefault="004C04C6" w:rsidP="00A5313A">
            <w:pPr>
              <w:pStyle w:val="afffffff2"/>
            </w:pPr>
          </w:p>
        </w:tc>
        <w:tc>
          <w:tcPr>
            <w:tcW w:w="1215" w:type="pct"/>
          </w:tcPr>
          <w:p w14:paraId="6FD43930" w14:textId="77777777" w:rsidR="004C04C6" w:rsidRPr="00FD55E9" w:rsidRDefault="004C04C6" w:rsidP="00A5313A">
            <w:pPr>
              <w:pStyle w:val="afffffff2"/>
            </w:pPr>
            <w:r w:rsidRPr="00FD55E9">
              <w:t>Обеспечение возможности электронной записи на прохождение тестирования</w:t>
            </w:r>
          </w:p>
        </w:tc>
        <w:tc>
          <w:tcPr>
            <w:tcW w:w="253" w:type="pct"/>
            <w:vAlign w:val="center"/>
          </w:tcPr>
          <w:p w14:paraId="3BA2E3F1" w14:textId="77777777" w:rsidR="004C04C6" w:rsidRPr="00FD55E9" w:rsidRDefault="004C04C6" w:rsidP="00A5313A">
            <w:pPr>
              <w:pStyle w:val="afffffff2"/>
              <w:jc w:val="center"/>
            </w:pPr>
          </w:p>
        </w:tc>
        <w:tc>
          <w:tcPr>
            <w:tcW w:w="405" w:type="pct"/>
            <w:vAlign w:val="center"/>
          </w:tcPr>
          <w:p w14:paraId="730F77FA" w14:textId="77777777" w:rsidR="004C04C6" w:rsidRPr="00FD55E9" w:rsidRDefault="004C04C6" w:rsidP="00A5313A">
            <w:pPr>
              <w:pStyle w:val="afffffff2"/>
              <w:jc w:val="center"/>
            </w:pPr>
          </w:p>
        </w:tc>
        <w:tc>
          <w:tcPr>
            <w:tcW w:w="355" w:type="pct"/>
            <w:vAlign w:val="center"/>
          </w:tcPr>
          <w:p w14:paraId="337AB373" w14:textId="77777777" w:rsidR="004C04C6" w:rsidRPr="00FD55E9" w:rsidRDefault="004C04C6" w:rsidP="00A5313A">
            <w:pPr>
              <w:pStyle w:val="afffffff2"/>
              <w:jc w:val="center"/>
            </w:pPr>
          </w:p>
        </w:tc>
        <w:tc>
          <w:tcPr>
            <w:tcW w:w="433" w:type="pct"/>
            <w:vAlign w:val="center"/>
          </w:tcPr>
          <w:p w14:paraId="0542FF8C" w14:textId="77777777" w:rsidR="004C04C6" w:rsidRPr="00FD55E9" w:rsidRDefault="004C04C6" w:rsidP="00A5313A">
            <w:pPr>
              <w:pStyle w:val="afffffff2"/>
              <w:jc w:val="center"/>
            </w:pPr>
          </w:p>
        </w:tc>
        <w:tc>
          <w:tcPr>
            <w:tcW w:w="303" w:type="pct"/>
            <w:vAlign w:val="center"/>
          </w:tcPr>
          <w:p w14:paraId="76525D3F" w14:textId="77777777" w:rsidR="004C04C6" w:rsidRPr="00FD55E9" w:rsidRDefault="004C04C6" w:rsidP="00A5313A">
            <w:pPr>
              <w:pStyle w:val="afffffff2"/>
              <w:jc w:val="center"/>
            </w:pPr>
            <w:r w:rsidRPr="00FD55E9">
              <w:t>Х</w:t>
            </w:r>
          </w:p>
        </w:tc>
        <w:tc>
          <w:tcPr>
            <w:tcW w:w="280" w:type="pct"/>
            <w:vAlign w:val="center"/>
          </w:tcPr>
          <w:p w14:paraId="50D02D5A" w14:textId="77777777" w:rsidR="004C04C6" w:rsidRPr="00FD55E9" w:rsidRDefault="004C04C6" w:rsidP="00A5313A">
            <w:pPr>
              <w:pStyle w:val="afffffff2"/>
              <w:jc w:val="center"/>
            </w:pPr>
          </w:p>
        </w:tc>
        <w:tc>
          <w:tcPr>
            <w:tcW w:w="253" w:type="pct"/>
            <w:vAlign w:val="center"/>
          </w:tcPr>
          <w:p w14:paraId="5D68AC16" w14:textId="77777777" w:rsidR="004C04C6" w:rsidRPr="00FD55E9" w:rsidRDefault="004C04C6" w:rsidP="00A5313A">
            <w:pPr>
              <w:pStyle w:val="afffffff2"/>
              <w:jc w:val="center"/>
            </w:pPr>
          </w:p>
        </w:tc>
        <w:tc>
          <w:tcPr>
            <w:tcW w:w="303" w:type="pct"/>
            <w:vAlign w:val="center"/>
          </w:tcPr>
          <w:p w14:paraId="139EB265" w14:textId="77777777" w:rsidR="004C04C6" w:rsidRPr="00FD55E9" w:rsidRDefault="004C04C6" w:rsidP="00A5313A">
            <w:pPr>
              <w:pStyle w:val="afffffff2"/>
              <w:jc w:val="center"/>
            </w:pPr>
          </w:p>
        </w:tc>
        <w:tc>
          <w:tcPr>
            <w:tcW w:w="240" w:type="pct"/>
            <w:vAlign w:val="center"/>
          </w:tcPr>
          <w:p w14:paraId="4A2E7D78" w14:textId="77777777" w:rsidR="004C04C6" w:rsidRPr="00FD55E9" w:rsidRDefault="004C04C6" w:rsidP="00A5313A">
            <w:pPr>
              <w:pStyle w:val="afffffff2"/>
              <w:jc w:val="center"/>
            </w:pPr>
          </w:p>
        </w:tc>
      </w:tr>
      <w:tr w:rsidR="004C04C6" w:rsidRPr="00FD55E9" w14:paraId="497C84BA" w14:textId="77777777" w:rsidTr="00A5313A">
        <w:trPr>
          <w:trHeight w:val="58"/>
          <w:jc w:val="center"/>
        </w:trPr>
        <w:tc>
          <w:tcPr>
            <w:tcW w:w="960" w:type="pct"/>
          </w:tcPr>
          <w:p w14:paraId="5E250992" w14:textId="77777777" w:rsidR="004C04C6" w:rsidRPr="00FF680E" w:rsidRDefault="004C04C6" w:rsidP="00A5313A">
            <w:pPr>
              <w:pStyle w:val="afffffff2"/>
            </w:pPr>
            <w:r w:rsidRPr="00FF680E">
              <w:lastRenderedPageBreak/>
              <w:t>Просмотр информации о выполнении испытаний комплекса ГТО в профиле участника ВФСК ГТО</w:t>
            </w:r>
          </w:p>
        </w:tc>
        <w:tc>
          <w:tcPr>
            <w:tcW w:w="1215" w:type="pct"/>
          </w:tcPr>
          <w:p w14:paraId="4DED0D37" w14:textId="77777777" w:rsidR="004C04C6" w:rsidRPr="00FF680E" w:rsidRDefault="004C04C6" w:rsidP="00A5313A">
            <w:pPr>
              <w:pStyle w:val="afffffff2"/>
            </w:pPr>
            <w:r w:rsidRPr="00D96D5C">
              <w:t>Просмотр результатов, полученных за тестирование испытаний, выполненных в рамках ступени Участника ВФСК ГТО</w:t>
            </w:r>
          </w:p>
        </w:tc>
        <w:tc>
          <w:tcPr>
            <w:tcW w:w="253" w:type="pct"/>
            <w:vAlign w:val="center"/>
          </w:tcPr>
          <w:p w14:paraId="1A20D565" w14:textId="77777777" w:rsidR="004C04C6" w:rsidRPr="00FD55E9" w:rsidRDefault="004C04C6" w:rsidP="00A5313A">
            <w:pPr>
              <w:pStyle w:val="afffffff2"/>
              <w:jc w:val="center"/>
            </w:pPr>
          </w:p>
        </w:tc>
        <w:tc>
          <w:tcPr>
            <w:tcW w:w="405" w:type="pct"/>
            <w:vAlign w:val="center"/>
          </w:tcPr>
          <w:p w14:paraId="78A73212" w14:textId="77777777" w:rsidR="004C04C6" w:rsidRPr="00FD55E9" w:rsidRDefault="004C04C6" w:rsidP="00A5313A">
            <w:pPr>
              <w:pStyle w:val="afffffff2"/>
              <w:jc w:val="center"/>
            </w:pPr>
          </w:p>
        </w:tc>
        <w:tc>
          <w:tcPr>
            <w:tcW w:w="355" w:type="pct"/>
            <w:vAlign w:val="center"/>
          </w:tcPr>
          <w:p w14:paraId="4138C716" w14:textId="77777777" w:rsidR="004C04C6" w:rsidRPr="00FD55E9" w:rsidRDefault="004C04C6" w:rsidP="00A5313A">
            <w:pPr>
              <w:pStyle w:val="afffffff2"/>
              <w:jc w:val="center"/>
            </w:pPr>
          </w:p>
        </w:tc>
        <w:tc>
          <w:tcPr>
            <w:tcW w:w="433" w:type="pct"/>
            <w:vAlign w:val="center"/>
          </w:tcPr>
          <w:p w14:paraId="3A3A7C39" w14:textId="77777777" w:rsidR="004C04C6" w:rsidRPr="00FD55E9" w:rsidRDefault="004C04C6" w:rsidP="00A5313A">
            <w:pPr>
              <w:pStyle w:val="afffffff2"/>
              <w:jc w:val="center"/>
            </w:pPr>
          </w:p>
        </w:tc>
        <w:tc>
          <w:tcPr>
            <w:tcW w:w="303" w:type="pct"/>
            <w:vAlign w:val="center"/>
          </w:tcPr>
          <w:p w14:paraId="70BC5964" w14:textId="77777777" w:rsidR="004C04C6" w:rsidRPr="00FD55E9" w:rsidRDefault="004C04C6" w:rsidP="00A5313A">
            <w:pPr>
              <w:pStyle w:val="afffffff2"/>
              <w:jc w:val="center"/>
            </w:pPr>
            <w:r w:rsidRPr="00FD55E9">
              <w:t>Х</w:t>
            </w:r>
          </w:p>
        </w:tc>
        <w:tc>
          <w:tcPr>
            <w:tcW w:w="280" w:type="pct"/>
            <w:vAlign w:val="center"/>
          </w:tcPr>
          <w:p w14:paraId="04BE447F" w14:textId="77777777" w:rsidR="004C04C6" w:rsidRPr="00FD55E9" w:rsidRDefault="004C04C6" w:rsidP="00A5313A">
            <w:pPr>
              <w:pStyle w:val="afffffff2"/>
              <w:jc w:val="center"/>
            </w:pPr>
          </w:p>
        </w:tc>
        <w:tc>
          <w:tcPr>
            <w:tcW w:w="253" w:type="pct"/>
            <w:vAlign w:val="center"/>
          </w:tcPr>
          <w:p w14:paraId="125676A9" w14:textId="77777777" w:rsidR="004C04C6" w:rsidRPr="00FD55E9" w:rsidRDefault="004C04C6" w:rsidP="00A5313A">
            <w:pPr>
              <w:pStyle w:val="afffffff2"/>
              <w:jc w:val="center"/>
            </w:pPr>
          </w:p>
        </w:tc>
        <w:tc>
          <w:tcPr>
            <w:tcW w:w="303" w:type="pct"/>
            <w:vAlign w:val="center"/>
          </w:tcPr>
          <w:p w14:paraId="1A12DF8E" w14:textId="77777777" w:rsidR="004C04C6" w:rsidRPr="00FD55E9" w:rsidRDefault="004C04C6" w:rsidP="00A5313A">
            <w:pPr>
              <w:pStyle w:val="afffffff2"/>
              <w:jc w:val="center"/>
            </w:pPr>
          </w:p>
        </w:tc>
        <w:tc>
          <w:tcPr>
            <w:tcW w:w="240" w:type="pct"/>
            <w:vAlign w:val="center"/>
          </w:tcPr>
          <w:p w14:paraId="6116F9DD" w14:textId="77777777" w:rsidR="004C04C6" w:rsidRPr="00FD55E9" w:rsidRDefault="004C04C6" w:rsidP="00A5313A">
            <w:pPr>
              <w:pStyle w:val="afffffff2"/>
              <w:jc w:val="center"/>
            </w:pPr>
          </w:p>
        </w:tc>
      </w:tr>
      <w:tr w:rsidR="004C04C6" w:rsidRPr="00FD55E9" w14:paraId="292B04E6" w14:textId="77777777" w:rsidTr="00A5313A">
        <w:trPr>
          <w:trHeight w:val="58"/>
          <w:jc w:val="center"/>
        </w:trPr>
        <w:tc>
          <w:tcPr>
            <w:tcW w:w="960" w:type="pct"/>
          </w:tcPr>
          <w:p w14:paraId="48FCAD8F" w14:textId="77777777" w:rsidR="004C04C6" w:rsidRPr="00FF680E" w:rsidRDefault="004C04C6" w:rsidP="00A5313A">
            <w:pPr>
              <w:pStyle w:val="afffffff2"/>
            </w:pPr>
            <w:r w:rsidRPr="003405CA">
              <w:t>Просмотр</w:t>
            </w:r>
            <w:r w:rsidRPr="00FF680E">
              <w:t xml:space="preserve"> рейтинга результатов испытаний ВФСК ГТО в личном кабинете участника ВФСК ГТО</w:t>
            </w:r>
          </w:p>
        </w:tc>
        <w:tc>
          <w:tcPr>
            <w:tcW w:w="1215" w:type="pct"/>
          </w:tcPr>
          <w:p w14:paraId="209B268F" w14:textId="77777777" w:rsidR="004C04C6" w:rsidRPr="00FF680E" w:rsidRDefault="004C04C6" w:rsidP="00A5313A">
            <w:pPr>
              <w:pStyle w:val="afffffff2"/>
            </w:pPr>
            <w:r w:rsidRPr="00FF680E">
              <w:t>Просмотр рейтинга результатов испытаний ВФСК ГТО в личном кабинете Участника ВФСК ГТО</w:t>
            </w:r>
          </w:p>
        </w:tc>
        <w:tc>
          <w:tcPr>
            <w:tcW w:w="253" w:type="pct"/>
            <w:vAlign w:val="center"/>
          </w:tcPr>
          <w:p w14:paraId="7B230D18" w14:textId="77777777" w:rsidR="004C04C6" w:rsidRPr="00FD55E9" w:rsidRDefault="004C04C6" w:rsidP="00A5313A">
            <w:pPr>
              <w:pStyle w:val="afffffff2"/>
              <w:jc w:val="center"/>
            </w:pPr>
          </w:p>
        </w:tc>
        <w:tc>
          <w:tcPr>
            <w:tcW w:w="405" w:type="pct"/>
            <w:vAlign w:val="center"/>
          </w:tcPr>
          <w:p w14:paraId="0ABA470F" w14:textId="77777777" w:rsidR="004C04C6" w:rsidRPr="00FD55E9" w:rsidRDefault="004C04C6" w:rsidP="00A5313A">
            <w:pPr>
              <w:pStyle w:val="afffffff2"/>
              <w:jc w:val="center"/>
            </w:pPr>
          </w:p>
        </w:tc>
        <w:tc>
          <w:tcPr>
            <w:tcW w:w="355" w:type="pct"/>
            <w:vAlign w:val="center"/>
          </w:tcPr>
          <w:p w14:paraId="2744CF4F" w14:textId="77777777" w:rsidR="004C04C6" w:rsidRPr="00FD55E9" w:rsidRDefault="004C04C6" w:rsidP="00A5313A">
            <w:pPr>
              <w:pStyle w:val="afffffff2"/>
              <w:jc w:val="center"/>
            </w:pPr>
          </w:p>
        </w:tc>
        <w:tc>
          <w:tcPr>
            <w:tcW w:w="433" w:type="pct"/>
            <w:vAlign w:val="center"/>
          </w:tcPr>
          <w:p w14:paraId="15D1E0C5" w14:textId="77777777" w:rsidR="004C04C6" w:rsidRPr="00FD55E9" w:rsidRDefault="004C04C6" w:rsidP="00A5313A">
            <w:pPr>
              <w:pStyle w:val="afffffff2"/>
              <w:jc w:val="center"/>
            </w:pPr>
          </w:p>
        </w:tc>
        <w:tc>
          <w:tcPr>
            <w:tcW w:w="303" w:type="pct"/>
            <w:vAlign w:val="center"/>
          </w:tcPr>
          <w:p w14:paraId="2FA89B97" w14:textId="77777777" w:rsidR="004C04C6" w:rsidRPr="00FD55E9" w:rsidRDefault="004C04C6" w:rsidP="00A5313A">
            <w:pPr>
              <w:pStyle w:val="afffffff2"/>
              <w:jc w:val="center"/>
            </w:pPr>
            <w:r w:rsidRPr="00FD55E9">
              <w:t>Х</w:t>
            </w:r>
          </w:p>
        </w:tc>
        <w:tc>
          <w:tcPr>
            <w:tcW w:w="280" w:type="pct"/>
            <w:vAlign w:val="center"/>
          </w:tcPr>
          <w:p w14:paraId="7265C845" w14:textId="77777777" w:rsidR="004C04C6" w:rsidRPr="00FD55E9" w:rsidRDefault="004C04C6" w:rsidP="00A5313A">
            <w:pPr>
              <w:pStyle w:val="afffffff2"/>
              <w:jc w:val="center"/>
            </w:pPr>
          </w:p>
        </w:tc>
        <w:tc>
          <w:tcPr>
            <w:tcW w:w="253" w:type="pct"/>
            <w:vAlign w:val="center"/>
          </w:tcPr>
          <w:p w14:paraId="45C0E5CB" w14:textId="77777777" w:rsidR="004C04C6" w:rsidRPr="00FD55E9" w:rsidRDefault="004C04C6" w:rsidP="00A5313A">
            <w:pPr>
              <w:pStyle w:val="afffffff2"/>
              <w:jc w:val="center"/>
            </w:pPr>
          </w:p>
        </w:tc>
        <w:tc>
          <w:tcPr>
            <w:tcW w:w="303" w:type="pct"/>
            <w:vAlign w:val="center"/>
          </w:tcPr>
          <w:p w14:paraId="143C77C9" w14:textId="77777777" w:rsidR="004C04C6" w:rsidRPr="00FD55E9" w:rsidRDefault="004C04C6" w:rsidP="00A5313A">
            <w:pPr>
              <w:pStyle w:val="afffffff2"/>
              <w:jc w:val="center"/>
            </w:pPr>
          </w:p>
        </w:tc>
        <w:tc>
          <w:tcPr>
            <w:tcW w:w="240" w:type="pct"/>
            <w:vAlign w:val="center"/>
          </w:tcPr>
          <w:p w14:paraId="6ECC2818" w14:textId="77777777" w:rsidR="004C04C6" w:rsidRPr="00FD55E9" w:rsidRDefault="004C04C6" w:rsidP="00A5313A">
            <w:pPr>
              <w:pStyle w:val="afffffff2"/>
              <w:jc w:val="center"/>
            </w:pPr>
          </w:p>
        </w:tc>
      </w:tr>
      <w:tr w:rsidR="004C04C6" w:rsidRPr="00FD55E9" w14:paraId="543EF25C" w14:textId="77777777" w:rsidTr="00A5313A">
        <w:trPr>
          <w:trHeight w:val="58"/>
          <w:jc w:val="center"/>
        </w:trPr>
        <w:tc>
          <w:tcPr>
            <w:tcW w:w="960" w:type="pct"/>
          </w:tcPr>
          <w:p w14:paraId="7267BFD9" w14:textId="77777777" w:rsidR="004C04C6" w:rsidRPr="00FF680E" w:rsidRDefault="004C04C6" w:rsidP="00A5313A">
            <w:pPr>
              <w:pStyle w:val="afffffff2"/>
            </w:pPr>
            <w:r w:rsidRPr="00FF680E">
              <w:t>Просмотр персонализировано настроенной истории и успешности прохождения испытаний комплекса ГТО в личном кабинете участника ВФСК ГТО</w:t>
            </w:r>
          </w:p>
        </w:tc>
        <w:tc>
          <w:tcPr>
            <w:tcW w:w="1215" w:type="pct"/>
          </w:tcPr>
          <w:p w14:paraId="1137CEF0" w14:textId="77777777" w:rsidR="004C04C6" w:rsidRPr="00FF680E" w:rsidRDefault="004C04C6" w:rsidP="00A5313A">
            <w:pPr>
              <w:pStyle w:val="afffffff2"/>
            </w:pPr>
            <w:r w:rsidRPr="00D96D5C">
              <w:t>Просмотр испытаний, учтенных в расчете знака за ступень, в разрезе номиналов знаков комплекса ГТО</w:t>
            </w:r>
          </w:p>
        </w:tc>
        <w:tc>
          <w:tcPr>
            <w:tcW w:w="253" w:type="pct"/>
            <w:vAlign w:val="center"/>
          </w:tcPr>
          <w:p w14:paraId="250A7E44" w14:textId="77777777" w:rsidR="004C04C6" w:rsidRPr="00FD55E9" w:rsidRDefault="004C04C6" w:rsidP="00A5313A">
            <w:pPr>
              <w:pStyle w:val="afffffff2"/>
              <w:jc w:val="center"/>
            </w:pPr>
          </w:p>
        </w:tc>
        <w:tc>
          <w:tcPr>
            <w:tcW w:w="405" w:type="pct"/>
            <w:vAlign w:val="center"/>
          </w:tcPr>
          <w:p w14:paraId="1E9ACF92" w14:textId="77777777" w:rsidR="004C04C6" w:rsidRPr="00FD55E9" w:rsidRDefault="004C04C6" w:rsidP="00A5313A">
            <w:pPr>
              <w:pStyle w:val="afffffff2"/>
              <w:jc w:val="center"/>
            </w:pPr>
          </w:p>
        </w:tc>
        <w:tc>
          <w:tcPr>
            <w:tcW w:w="355" w:type="pct"/>
            <w:vAlign w:val="center"/>
          </w:tcPr>
          <w:p w14:paraId="3419D7DA" w14:textId="77777777" w:rsidR="004C04C6" w:rsidRPr="00FD55E9" w:rsidRDefault="004C04C6" w:rsidP="00A5313A">
            <w:pPr>
              <w:pStyle w:val="afffffff2"/>
              <w:jc w:val="center"/>
            </w:pPr>
          </w:p>
        </w:tc>
        <w:tc>
          <w:tcPr>
            <w:tcW w:w="433" w:type="pct"/>
            <w:vAlign w:val="center"/>
          </w:tcPr>
          <w:p w14:paraId="5E7A886E" w14:textId="77777777" w:rsidR="004C04C6" w:rsidRPr="00FD55E9" w:rsidRDefault="004C04C6" w:rsidP="00A5313A">
            <w:pPr>
              <w:pStyle w:val="afffffff2"/>
              <w:jc w:val="center"/>
            </w:pPr>
          </w:p>
        </w:tc>
        <w:tc>
          <w:tcPr>
            <w:tcW w:w="303" w:type="pct"/>
            <w:vAlign w:val="center"/>
          </w:tcPr>
          <w:p w14:paraId="1DD0D3AE" w14:textId="77777777" w:rsidR="004C04C6" w:rsidRPr="00FD55E9" w:rsidRDefault="004C04C6" w:rsidP="00A5313A">
            <w:pPr>
              <w:pStyle w:val="afffffff2"/>
              <w:jc w:val="center"/>
            </w:pPr>
            <w:r w:rsidRPr="00FD55E9">
              <w:t>Х</w:t>
            </w:r>
          </w:p>
        </w:tc>
        <w:tc>
          <w:tcPr>
            <w:tcW w:w="280" w:type="pct"/>
            <w:vAlign w:val="center"/>
          </w:tcPr>
          <w:p w14:paraId="6F558D61" w14:textId="77777777" w:rsidR="004C04C6" w:rsidRPr="00FD55E9" w:rsidRDefault="004C04C6" w:rsidP="00A5313A">
            <w:pPr>
              <w:pStyle w:val="afffffff2"/>
              <w:jc w:val="center"/>
            </w:pPr>
          </w:p>
        </w:tc>
        <w:tc>
          <w:tcPr>
            <w:tcW w:w="253" w:type="pct"/>
            <w:vAlign w:val="center"/>
          </w:tcPr>
          <w:p w14:paraId="401DB3E8" w14:textId="77777777" w:rsidR="004C04C6" w:rsidRPr="00FD55E9" w:rsidRDefault="004C04C6" w:rsidP="00A5313A">
            <w:pPr>
              <w:pStyle w:val="afffffff2"/>
              <w:jc w:val="center"/>
            </w:pPr>
          </w:p>
        </w:tc>
        <w:tc>
          <w:tcPr>
            <w:tcW w:w="303" w:type="pct"/>
            <w:vAlign w:val="center"/>
          </w:tcPr>
          <w:p w14:paraId="4E8B93E3" w14:textId="77777777" w:rsidR="004C04C6" w:rsidRPr="00FD55E9" w:rsidRDefault="004C04C6" w:rsidP="00A5313A">
            <w:pPr>
              <w:pStyle w:val="afffffff2"/>
              <w:jc w:val="center"/>
            </w:pPr>
          </w:p>
        </w:tc>
        <w:tc>
          <w:tcPr>
            <w:tcW w:w="240" w:type="pct"/>
            <w:vAlign w:val="center"/>
          </w:tcPr>
          <w:p w14:paraId="5BB545AD" w14:textId="77777777" w:rsidR="004C04C6" w:rsidRPr="00FD55E9" w:rsidRDefault="004C04C6" w:rsidP="00A5313A">
            <w:pPr>
              <w:pStyle w:val="afffffff2"/>
              <w:jc w:val="center"/>
            </w:pPr>
          </w:p>
        </w:tc>
      </w:tr>
      <w:tr w:rsidR="004C04C6" w:rsidRPr="00FD55E9" w14:paraId="34B6419A" w14:textId="77777777" w:rsidTr="00A5313A">
        <w:trPr>
          <w:trHeight w:val="58"/>
          <w:jc w:val="center"/>
        </w:trPr>
        <w:tc>
          <w:tcPr>
            <w:tcW w:w="960" w:type="pct"/>
            <w:vMerge w:val="restart"/>
          </w:tcPr>
          <w:p w14:paraId="0DE49E93" w14:textId="77777777" w:rsidR="004C04C6" w:rsidRPr="00FD55E9" w:rsidRDefault="004C04C6" w:rsidP="00A5313A">
            <w:pPr>
              <w:pStyle w:val="afffffff2"/>
            </w:pPr>
            <w:r w:rsidRPr="00FF680E">
              <w:t xml:space="preserve">Автоматическое формирование </w:t>
            </w:r>
            <w:r w:rsidRPr="00FF680E">
              <w:lastRenderedPageBreak/>
              <w:t>документов, сопровождающих выдачу знаков отличия ВФСК ГТО</w:t>
            </w:r>
          </w:p>
        </w:tc>
        <w:tc>
          <w:tcPr>
            <w:tcW w:w="1215" w:type="pct"/>
          </w:tcPr>
          <w:p w14:paraId="16A41724" w14:textId="77777777" w:rsidR="004C04C6" w:rsidRPr="00FD55E9" w:rsidRDefault="004C04C6" w:rsidP="00A5313A">
            <w:pPr>
              <w:pStyle w:val="afffffff2"/>
            </w:pPr>
            <w:r w:rsidRPr="00FF680E">
              <w:lastRenderedPageBreak/>
              <w:t>Выгрузка</w:t>
            </w:r>
            <w:r>
              <w:t xml:space="preserve"> документа, содержащего списки У</w:t>
            </w:r>
            <w:r w:rsidRPr="00FF680E">
              <w:t>частников</w:t>
            </w:r>
            <w:r>
              <w:t xml:space="preserve"> ВФСК ГТО</w:t>
            </w:r>
            <w:r w:rsidRPr="00FF680E">
              <w:t xml:space="preserve">, </w:t>
            </w:r>
            <w:r w:rsidRPr="00FF680E">
              <w:lastRenderedPageBreak/>
              <w:t>числившихся в приказе, в разрезе субъекта РФ</w:t>
            </w:r>
          </w:p>
        </w:tc>
        <w:tc>
          <w:tcPr>
            <w:tcW w:w="253" w:type="pct"/>
            <w:vAlign w:val="center"/>
          </w:tcPr>
          <w:p w14:paraId="30187A39" w14:textId="77777777" w:rsidR="004C04C6" w:rsidRPr="00FD55E9" w:rsidRDefault="004C04C6" w:rsidP="00A5313A">
            <w:pPr>
              <w:pStyle w:val="afffffff2"/>
              <w:jc w:val="center"/>
            </w:pPr>
          </w:p>
        </w:tc>
        <w:tc>
          <w:tcPr>
            <w:tcW w:w="405" w:type="pct"/>
            <w:vAlign w:val="center"/>
          </w:tcPr>
          <w:p w14:paraId="3615B4C0" w14:textId="77777777" w:rsidR="004C04C6" w:rsidRPr="00FD55E9" w:rsidRDefault="004C04C6" w:rsidP="00A5313A">
            <w:pPr>
              <w:pStyle w:val="afffffff2"/>
              <w:jc w:val="center"/>
            </w:pPr>
          </w:p>
        </w:tc>
        <w:tc>
          <w:tcPr>
            <w:tcW w:w="355" w:type="pct"/>
            <w:vAlign w:val="center"/>
          </w:tcPr>
          <w:p w14:paraId="79C3EDA2" w14:textId="77777777" w:rsidR="004C04C6" w:rsidRPr="00FD55E9" w:rsidRDefault="004C04C6" w:rsidP="00A5313A">
            <w:pPr>
              <w:pStyle w:val="afffffff2"/>
              <w:jc w:val="center"/>
            </w:pPr>
            <w:r w:rsidRPr="00FD55E9">
              <w:t>Х</w:t>
            </w:r>
          </w:p>
        </w:tc>
        <w:tc>
          <w:tcPr>
            <w:tcW w:w="433" w:type="pct"/>
            <w:vAlign w:val="center"/>
          </w:tcPr>
          <w:p w14:paraId="6C804F6B" w14:textId="77777777" w:rsidR="004C04C6" w:rsidRPr="00FD55E9" w:rsidRDefault="004C04C6" w:rsidP="00A5313A">
            <w:pPr>
              <w:pStyle w:val="afffffff2"/>
              <w:jc w:val="center"/>
            </w:pPr>
            <w:r w:rsidRPr="00FD55E9">
              <w:t>Х</w:t>
            </w:r>
          </w:p>
        </w:tc>
        <w:tc>
          <w:tcPr>
            <w:tcW w:w="303" w:type="pct"/>
            <w:vAlign w:val="center"/>
          </w:tcPr>
          <w:p w14:paraId="1173A78C" w14:textId="77777777" w:rsidR="004C04C6" w:rsidRPr="00FD55E9" w:rsidRDefault="004C04C6" w:rsidP="00A5313A">
            <w:pPr>
              <w:pStyle w:val="afffffff2"/>
              <w:jc w:val="center"/>
            </w:pPr>
          </w:p>
        </w:tc>
        <w:tc>
          <w:tcPr>
            <w:tcW w:w="280" w:type="pct"/>
            <w:vAlign w:val="center"/>
          </w:tcPr>
          <w:p w14:paraId="1CEF5A16" w14:textId="77777777" w:rsidR="004C04C6" w:rsidRPr="00FD55E9" w:rsidRDefault="004C04C6" w:rsidP="00A5313A">
            <w:pPr>
              <w:pStyle w:val="afffffff2"/>
              <w:jc w:val="center"/>
            </w:pPr>
            <w:r w:rsidRPr="00FD55E9">
              <w:t>Х</w:t>
            </w:r>
          </w:p>
        </w:tc>
        <w:tc>
          <w:tcPr>
            <w:tcW w:w="253" w:type="pct"/>
            <w:vAlign w:val="center"/>
          </w:tcPr>
          <w:p w14:paraId="255FC89F" w14:textId="77777777" w:rsidR="004C04C6" w:rsidRPr="00FD55E9" w:rsidRDefault="004C04C6" w:rsidP="00A5313A">
            <w:pPr>
              <w:pStyle w:val="afffffff2"/>
              <w:jc w:val="center"/>
            </w:pPr>
            <w:r w:rsidRPr="00FD55E9">
              <w:t>Х</w:t>
            </w:r>
          </w:p>
        </w:tc>
        <w:tc>
          <w:tcPr>
            <w:tcW w:w="303" w:type="pct"/>
            <w:vAlign w:val="center"/>
          </w:tcPr>
          <w:p w14:paraId="66A0524D" w14:textId="77777777" w:rsidR="004C04C6" w:rsidRPr="00FD55E9" w:rsidRDefault="004C04C6" w:rsidP="00A5313A">
            <w:pPr>
              <w:pStyle w:val="afffffff2"/>
              <w:jc w:val="center"/>
            </w:pPr>
            <w:r w:rsidRPr="00FD55E9">
              <w:t>Х</w:t>
            </w:r>
          </w:p>
        </w:tc>
        <w:tc>
          <w:tcPr>
            <w:tcW w:w="240" w:type="pct"/>
            <w:vAlign w:val="center"/>
          </w:tcPr>
          <w:p w14:paraId="2F824C4F" w14:textId="77777777" w:rsidR="004C04C6" w:rsidRPr="00FD55E9" w:rsidRDefault="004C04C6" w:rsidP="00A5313A">
            <w:pPr>
              <w:pStyle w:val="afffffff2"/>
              <w:jc w:val="center"/>
            </w:pPr>
          </w:p>
        </w:tc>
      </w:tr>
      <w:tr w:rsidR="004C04C6" w:rsidRPr="00FD55E9" w14:paraId="09B6593E" w14:textId="77777777" w:rsidTr="00A5313A">
        <w:trPr>
          <w:trHeight w:val="58"/>
          <w:jc w:val="center"/>
        </w:trPr>
        <w:tc>
          <w:tcPr>
            <w:tcW w:w="960" w:type="pct"/>
            <w:vMerge/>
          </w:tcPr>
          <w:p w14:paraId="4EFF6EB0" w14:textId="77777777" w:rsidR="004C04C6" w:rsidRPr="00FD55E9" w:rsidRDefault="004C04C6" w:rsidP="00A5313A">
            <w:pPr>
              <w:pStyle w:val="afffffff2"/>
            </w:pPr>
          </w:p>
        </w:tc>
        <w:tc>
          <w:tcPr>
            <w:tcW w:w="1215" w:type="pct"/>
          </w:tcPr>
          <w:p w14:paraId="38462330" w14:textId="77777777" w:rsidR="004C04C6" w:rsidRPr="00FD55E9" w:rsidRDefault="004C04C6" w:rsidP="00A5313A">
            <w:pPr>
              <w:pStyle w:val="afffffff2"/>
            </w:pPr>
            <w:r w:rsidRPr="00FF680E">
              <w:t>Выгрузка</w:t>
            </w:r>
            <w:r>
              <w:t xml:space="preserve"> документа, содержащего списки У</w:t>
            </w:r>
            <w:r w:rsidRPr="00FF680E">
              <w:t>частников</w:t>
            </w:r>
            <w:r>
              <w:t xml:space="preserve"> ВФСК ГТО</w:t>
            </w:r>
            <w:r w:rsidRPr="00FF680E">
              <w:t xml:space="preserve"> с номерами удостоверений, указанных в приказе, в разрезе субъекта</w:t>
            </w:r>
            <w:r w:rsidRPr="004977C7">
              <w:t xml:space="preserve"> </w:t>
            </w:r>
            <w:r>
              <w:t>РФ</w:t>
            </w:r>
          </w:p>
        </w:tc>
        <w:tc>
          <w:tcPr>
            <w:tcW w:w="253" w:type="pct"/>
            <w:vAlign w:val="center"/>
          </w:tcPr>
          <w:p w14:paraId="75C0CCB0" w14:textId="77777777" w:rsidR="004C04C6" w:rsidRPr="00FD55E9" w:rsidRDefault="004C04C6" w:rsidP="00A5313A">
            <w:pPr>
              <w:pStyle w:val="afffffff2"/>
              <w:jc w:val="center"/>
            </w:pPr>
          </w:p>
        </w:tc>
        <w:tc>
          <w:tcPr>
            <w:tcW w:w="405" w:type="pct"/>
            <w:vAlign w:val="center"/>
          </w:tcPr>
          <w:p w14:paraId="00797D7E" w14:textId="77777777" w:rsidR="004C04C6" w:rsidRPr="00FD55E9" w:rsidRDefault="004C04C6" w:rsidP="00A5313A">
            <w:pPr>
              <w:pStyle w:val="afffffff2"/>
              <w:jc w:val="center"/>
            </w:pPr>
          </w:p>
        </w:tc>
        <w:tc>
          <w:tcPr>
            <w:tcW w:w="355" w:type="pct"/>
            <w:vAlign w:val="center"/>
          </w:tcPr>
          <w:p w14:paraId="4FD0007F" w14:textId="77777777" w:rsidR="004C04C6" w:rsidRPr="00FD55E9" w:rsidRDefault="004C04C6" w:rsidP="00A5313A">
            <w:pPr>
              <w:pStyle w:val="afffffff2"/>
              <w:jc w:val="center"/>
            </w:pPr>
            <w:r w:rsidRPr="00BD04BE">
              <w:t>Х</w:t>
            </w:r>
          </w:p>
        </w:tc>
        <w:tc>
          <w:tcPr>
            <w:tcW w:w="433" w:type="pct"/>
            <w:vAlign w:val="center"/>
          </w:tcPr>
          <w:p w14:paraId="79AFEB0A" w14:textId="77777777" w:rsidR="004C04C6" w:rsidRPr="00FD55E9" w:rsidRDefault="004C04C6" w:rsidP="00A5313A">
            <w:pPr>
              <w:pStyle w:val="afffffff2"/>
              <w:jc w:val="center"/>
            </w:pPr>
            <w:r w:rsidRPr="00BD04BE">
              <w:t>Х</w:t>
            </w:r>
          </w:p>
        </w:tc>
        <w:tc>
          <w:tcPr>
            <w:tcW w:w="303" w:type="pct"/>
            <w:vAlign w:val="center"/>
          </w:tcPr>
          <w:p w14:paraId="6CD8E14E" w14:textId="77777777" w:rsidR="004C04C6" w:rsidRPr="00FD55E9" w:rsidRDefault="004C04C6" w:rsidP="00A5313A">
            <w:pPr>
              <w:pStyle w:val="afffffff2"/>
              <w:jc w:val="center"/>
            </w:pPr>
          </w:p>
        </w:tc>
        <w:tc>
          <w:tcPr>
            <w:tcW w:w="280" w:type="pct"/>
            <w:vAlign w:val="center"/>
          </w:tcPr>
          <w:p w14:paraId="57486525" w14:textId="77777777" w:rsidR="004C04C6" w:rsidRPr="00FD55E9" w:rsidRDefault="004C04C6" w:rsidP="00A5313A">
            <w:pPr>
              <w:pStyle w:val="afffffff2"/>
              <w:jc w:val="center"/>
            </w:pPr>
            <w:r w:rsidRPr="00A17858">
              <w:t>Х</w:t>
            </w:r>
          </w:p>
        </w:tc>
        <w:tc>
          <w:tcPr>
            <w:tcW w:w="253" w:type="pct"/>
            <w:vAlign w:val="center"/>
          </w:tcPr>
          <w:p w14:paraId="0F5D275E" w14:textId="77777777" w:rsidR="004C04C6" w:rsidRPr="00FD55E9" w:rsidRDefault="004C04C6" w:rsidP="00A5313A">
            <w:pPr>
              <w:pStyle w:val="afffffff2"/>
              <w:jc w:val="center"/>
            </w:pPr>
            <w:r w:rsidRPr="00A17858">
              <w:t>Х</w:t>
            </w:r>
          </w:p>
        </w:tc>
        <w:tc>
          <w:tcPr>
            <w:tcW w:w="303" w:type="pct"/>
            <w:vAlign w:val="center"/>
          </w:tcPr>
          <w:p w14:paraId="03BBFC59" w14:textId="77777777" w:rsidR="004C04C6" w:rsidRPr="00FD55E9" w:rsidRDefault="004C04C6" w:rsidP="00A5313A">
            <w:pPr>
              <w:pStyle w:val="afffffff2"/>
              <w:jc w:val="center"/>
            </w:pPr>
            <w:r w:rsidRPr="00A17858">
              <w:t>Х</w:t>
            </w:r>
          </w:p>
        </w:tc>
        <w:tc>
          <w:tcPr>
            <w:tcW w:w="240" w:type="pct"/>
            <w:vAlign w:val="center"/>
          </w:tcPr>
          <w:p w14:paraId="5DCC827A" w14:textId="77777777" w:rsidR="004C04C6" w:rsidRPr="00FD55E9" w:rsidRDefault="004C04C6" w:rsidP="00A5313A">
            <w:pPr>
              <w:pStyle w:val="afffffff2"/>
              <w:jc w:val="center"/>
            </w:pPr>
          </w:p>
        </w:tc>
      </w:tr>
      <w:tr w:rsidR="004C04C6" w:rsidRPr="00FD55E9" w14:paraId="23E949DF" w14:textId="77777777" w:rsidTr="00A5313A">
        <w:trPr>
          <w:trHeight w:val="58"/>
          <w:jc w:val="center"/>
        </w:trPr>
        <w:tc>
          <w:tcPr>
            <w:tcW w:w="960" w:type="pct"/>
            <w:vMerge/>
          </w:tcPr>
          <w:p w14:paraId="338A479C" w14:textId="77777777" w:rsidR="004C04C6" w:rsidRPr="00FD55E9" w:rsidRDefault="004C04C6" w:rsidP="00A5313A">
            <w:pPr>
              <w:pStyle w:val="afffffff2"/>
            </w:pPr>
          </w:p>
        </w:tc>
        <w:tc>
          <w:tcPr>
            <w:tcW w:w="1215" w:type="pct"/>
          </w:tcPr>
          <w:p w14:paraId="5AEA0C54" w14:textId="77777777" w:rsidR="004C04C6" w:rsidRPr="00FD55E9" w:rsidRDefault="004C04C6" w:rsidP="00A5313A">
            <w:pPr>
              <w:pStyle w:val="afffffff2"/>
            </w:pPr>
            <w:r w:rsidRPr="00D96D5C">
              <w:t>Выгрузка документа, обеспечивающего процесс выпуск</w:t>
            </w:r>
            <w:r>
              <w:t>а физического знака Пользователем</w:t>
            </w:r>
            <w:r w:rsidRPr="00D96D5C">
              <w:t xml:space="preserve"> с ролью «Представитель федерального оператора»</w:t>
            </w:r>
          </w:p>
        </w:tc>
        <w:tc>
          <w:tcPr>
            <w:tcW w:w="253" w:type="pct"/>
            <w:vAlign w:val="center"/>
          </w:tcPr>
          <w:p w14:paraId="5FE7D87E" w14:textId="77777777" w:rsidR="004C04C6" w:rsidRPr="00FD55E9" w:rsidRDefault="004C04C6" w:rsidP="00A5313A">
            <w:pPr>
              <w:pStyle w:val="afffffff2"/>
              <w:jc w:val="center"/>
            </w:pPr>
          </w:p>
        </w:tc>
        <w:tc>
          <w:tcPr>
            <w:tcW w:w="405" w:type="pct"/>
            <w:vAlign w:val="center"/>
          </w:tcPr>
          <w:p w14:paraId="5C693BC7" w14:textId="77777777" w:rsidR="004C04C6" w:rsidRPr="00FD55E9" w:rsidRDefault="004C04C6" w:rsidP="00A5313A">
            <w:pPr>
              <w:pStyle w:val="afffffff2"/>
              <w:jc w:val="center"/>
            </w:pPr>
          </w:p>
        </w:tc>
        <w:tc>
          <w:tcPr>
            <w:tcW w:w="355" w:type="pct"/>
            <w:vAlign w:val="center"/>
          </w:tcPr>
          <w:p w14:paraId="4C27319C" w14:textId="77777777" w:rsidR="004C04C6" w:rsidRPr="00FD55E9" w:rsidRDefault="004C04C6" w:rsidP="00A5313A">
            <w:pPr>
              <w:pStyle w:val="afffffff2"/>
              <w:jc w:val="center"/>
            </w:pPr>
          </w:p>
        </w:tc>
        <w:tc>
          <w:tcPr>
            <w:tcW w:w="433" w:type="pct"/>
            <w:vAlign w:val="center"/>
          </w:tcPr>
          <w:p w14:paraId="16A7123A" w14:textId="77777777" w:rsidR="004C04C6" w:rsidRPr="00FD55E9" w:rsidRDefault="004C04C6" w:rsidP="00A5313A">
            <w:pPr>
              <w:pStyle w:val="afffffff2"/>
              <w:jc w:val="center"/>
            </w:pPr>
            <w:r w:rsidRPr="00FD55E9">
              <w:t>Х</w:t>
            </w:r>
          </w:p>
        </w:tc>
        <w:tc>
          <w:tcPr>
            <w:tcW w:w="303" w:type="pct"/>
            <w:vAlign w:val="center"/>
          </w:tcPr>
          <w:p w14:paraId="22730BC5" w14:textId="77777777" w:rsidR="004C04C6" w:rsidRPr="00FD55E9" w:rsidRDefault="004C04C6" w:rsidP="00A5313A">
            <w:pPr>
              <w:pStyle w:val="afffffff2"/>
              <w:jc w:val="center"/>
            </w:pPr>
          </w:p>
        </w:tc>
        <w:tc>
          <w:tcPr>
            <w:tcW w:w="280" w:type="pct"/>
            <w:vAlign w:val="center"/>
          </w:tcPr>
          <w:p w14:paraId="32975018" w14:textId="77777777" w:rsidR="004C04C6" w:rsidRPr="00FD55E9" w:rsidRDefault="004C04C6" w:rsidP="00A5313A">
            <w:pPr>
              <w:pStyle w:val="afffffff2"/>
              <w:jc w:val="center"/>
            </w:pPr>
          </w:p>
        </w:tc>
        <w:tc>
          <w:tcPr>
            <w:tcW w:w="253" w:type="pct"/>
            <w:vAlign w:val="center"/>
          </w:tcPr>
          <w:p w14:paraId="71E88627" w14:textId="77777777" w:rsidR="004C04C6" w:rsidRPr="00FD55E9" w:rsidRDefault="004C04C6" w:rsidP="00A5313A">
            <w:pPr>
              <w:pStyle w:val="afffffff2"/>
              <w:jc w:val="center"/>
            </w:pPr>
          </w:p>
        </w:tc>
        <w:tc>
          <w:tcPr>
            <w:tcW w:w="303" w:type="pct"/>
            <w:vAlign w:val="center"/>
          </w:tcPr>
          <w:p w14:paraId="006F736B" w14:textId="77777777" w:rsidR="004C04C6" w:rsidRPr="00FD55E9" w:rsidRDefault="004C04C6" w:rsidP="00A5313A">
            <w:pPr>
              <w:pStyle w:val="afffffff2"/>
              <w:jc w:val="center"/>
            </w:pPr>
            <w:r w:rsidRPr="00FD55E9">
              <w:t>Х</w:t>
            </w:r>
          </w:p>
        </w:tc>
        <w:tc>
          <w:tcPr>
            <w:tcW w:w="240" w:type="pct"/>
            <w:vAlign w:val="center"/>
          </w:tcPr>
          <w:p w14:paraId="4EAB7D0D" w14:textId="77777777" w:rsidR="004C04C6" w:rsidRPr="00FD55E9" w:rsidRDefault="004C04C6" w:rsidP="00A5313A">
            <w:pPr>
              <w:pStyle w:val="afffffff2"/>
              <w:jc w:val="center"/>
            </w:pPr>
          </w:p>
        </w:tc>
      </w:tr>
      <w:tr w:rsidR="004C04C6" w:rsidRPr="00FD55E9" w14:paraId="08DFD9AA" w14:textId="77777777" w:rsidTr="00A5313A">
        <w:trPr>
          <w:trHeight w:val="58"/>
          <w:jc w:val="center"/>
        </w:trPr>
        <w:tc>
          <w:tcPr>
            <w:tcW w:w="960" w:type="pct"/>
            <w:vMerge w:val="restart"/>
          </w:tcPr>
          <w:p w14:paraId="47C3AF67" w14:textId="77777777" w:rsidR="004C04C6" w:rsidRPr="00FD55E9" w:rsidRDefault="004C04C6" w:rsidP="00A5313A">
            <w:pPr>
              <w:pStyle w:val="afffffff2"/>
            </w:pPr>
            <w:r w:rsidRPr="00FF680E">
              <w:t>Управление приказом о награждении участников ВФСК ГТО</w:t>
            </w:r>
          </w:p>
        </w:tc>
        <w:tc>
          <w:tcPr>
            <w:tcW w:w="1215" w:type="pct"/>
          </w:tcPr>
          <w:p w14:paraId="392CCF85" w14:textId="77777777" w:rsidR="004C04C6" w:rsidRPr="00FD55E9" w:rsidRDefault="004C04C6" w:rsidP="00A5313A">
            <w:pPr>
              <w:pStyle w:val="afffffff2"/>
            </w:pPr>
            <w:r w:rsidRPr="00661E36">
              <w:rPr>
                <w:shd w:val="clear" w:color="auto" w:fill="FFFFFF" w:themeFill="background1"/>
              </w:rPr>
              <w:t>Автоматическое формирование приказа о награждении</w:t>
            </w:r>
            <w:r w:rsidRPr="00FF680E">
              <w:t xml:space="preserve"> Участников ВФСК ГТО</w:t>
            </w:r>
          </w:p>
        </w:tc>
        <w:tc>
          <w:tcPr>
            <w:tcW w:w="253" w:type="pct"/>
            <w:vAlign w:val="center"/>
          </w:tcPr>
          <w:p w14:paraId="0721F7A3" w14:textId="77777777" w:rsidR="004C04C6" w:rsidRPr="00FD55E9" w:rsidRDefault="004C04C6" w:rsidP="00A5313A">
            <w:pPr>
              <w:pStyle w:val="afffffff2"/>
              <w:jc w:val="center"/>
            </w:pPr>
          </w:p>
        </w:tc>
        <w:tc>
          <w:tcPr>
            <w:tcW w:w="405" w:type="pct"/>
            <w:vAlign w:val="center"/>
          </w:tcPr>
          <w:p w14:paraId="3D25E548" w14:textId="77777777" w:rsidR="004C04C6" w:rsidRPr="00FD55E9" w:rsidRDefault="004C04C6" w:rsidP="00A5313A">
            <w:pPr>
              <w:pStyle w:val="afffffff2"/>
              <w:jc w:val="center"/>
            </w:pPr>
          </w:p>
        </w:tc>
        <w:tc>
          <w:tcPr>
            <w:tcW w:w="355" w:type="pct"/>
            <w:vAlign w:val="center"/>
          </w:tcPr>
          <w:p w14:paraId="71D9D66B" w14:textId="77777777" w:rsidR="004C04C6" w:rsidRPr="00FD55E9" w:rsidRDefault="004C04C6" w:rsidP="00A5313A">
            <w:pPr>
              <w:pStyle w:val="afffffff2"/>
              <w:jc w:val="center"/>
            </w:pPr>
          </w:p>
        </w:tc>
        <w:tc>
          <w:tcPr>
            <w:tcW w:w="433" w:type="pct"/>
            <w:vAlign w:val="center"/>
          </w:tcPr>
          <w:p w14:paraId="4D03A9DA" w14:textId="77777777" w:rsidR="004C04C6" w:rsidRPr="00FD55E9" w:rsidRDefault="004C04C6" w:rsidP="00A5313A">
            <w:pPr>
              <w:pStyle w:val="afffffff2"/>
              <w:jc w:val="center"/>
            </w:pPr>
          </w:p>
        </w:tc>
        <w:tc>
          <w:tcPr>
            <w:tcW w:w="303" w:type="pct"/>
            <w:vAlign w:val="center"/>
          </w:tcPr>
          <w:p w14:paraId="2097E817" w14:textId="77777777" w:rsidR="004C04C6" w:rsidRPr="00FD55E9" w:rsidRDefault="004C04C6" w:rsidP="00A5313A">
            <w:pPr>
              <w:pStyle w:val="afffffff2"/>
              <w:jc w:val="center"/>
            </w:pPr>
          </w:p>
        </w:tc>
        <w:tc>
          <w:tcPr>
            <w:tcW w:w="280" w:type="pct"/>
            <w:vAlign w:val="center"/>
          </w:tcPr>
          <w:p w14:paraId="7EAF704D" w14:textId="77777777" w:rsidR="004C04C6" w:rsidRPr="00FD55E9" w:rsidRDefault="004C04C6" w:rsidP="00A5313A">
            <w:pPr>
              <w:pStyle w:val="afffffff2"/>
              <w:jc w:val="center"/>
            </w:pPr>
          </w:p>
        </w:tc>
        <w:tc>
          <w:tcPr>
            <w:tcW w:w="253" w:type="pct"/>
            <w:vAlign w:val="center"/>
          </w:tcPr>
          <w:p w14:paraId="2B7431C9" w14:textId="77777777" w:rsidR="004C04C6" w:rsidRPr="00FD55E9" w:rsidRDefault="004C04C6" w:rsidP="00A5313A">
            <w:pPr>
              <w:pStyle w:val="afffffff2"/>
              <w:jc w:val="center"/>
            </w:pPr>
          </w:p>
        </w:tc>
        <w:tc>
          <w:tcPr>
            <w:tcW w:w="303" w:type="pct"/>
            <w:vAlign w:val="center"/>
          </w:tcPr>
          <w:p w14:paraId="23A6B095" w14:textId="77777777" w:rsidR="004C04C6" w:rsidRPr="00FD55E9" w:rsidRDefault="004C04C6" w:rsidP="00A5313A">
            <w:pPr>
              <w:pStyle w:val="afffffff2"/>
              <w:jc w:val="center"/>
            </w:pPr>
          </w:p>
        </w:tc>
        <w:tc>
          <w:tcPr>
            <w:tcW w:w="240" w:type="pct"/>
            <w:vAlign w:val="center"/>
          </w:tcPr>
          <w:p w14:paraId="4CD0FF52" w14:textId="77777777" w:rsidR="004C04C6" w:rsidRPr="00FD55E9" w:rsidRDefault="004C04C6" w:rsidP="00A5313A">
            <w:pPr>
              <w:pStyle w:val="afffffff2"/>
              <w:jc w:val="center"/>
            </w:pPr>
            <w:r w:rsidRPr="00FD55E9">
              <w:t>Х</w:t>
            </w:r>
          </w:p>
        </w:tc>
      </w:tr>
      <w:tr w:rsidR="004C04C6" w:rsidRPr="00FD55E9" w14:paraId="05E06564" w14:textId="77777777" w:rsidTr="00A5313A">
        <w:trPr>
          <w:trHeight w:val="58"/>
          <w:jc w:val="center"/>
        </w:trPr>
        <w:tc>
          <w:tcPr>
            <w:tcW w:w="960" w:type="pct"/>
            <w:vMerge/>
          </w:tcPr>
          <w:p w14:paraId="0EADFF51" w14:textId="77777777" w:rsidR="004C04C6" w:rsidRPr="00FD55E9" w:rsidRDefault="004C04C6" w:rsidP="00A5313A">
            <w:pPr>
              <w:pStyle w:val="afffffff2"/>
            </w:pPr>
          </w:p>
        </w:tc>
        <w:tc>
          <w:tcPr>
            <w:tcW w:w="1215" w:type="pct"/>
          </w:tcPr>
          <w:p w14:paraId="44286E83" w14:textId="77777777" w:rsidR="004C04C6" w:rsidRPr="00FD55E9" w:rsidRDefault="004C04C6" w:rsidP="00A5313A">
            <w:pPr>
              <w:pStyle w:val="afffffff2"/>
            </w:pPr>
            <w:r w:rsidRPr="00FF680E">
              <w:t>Согласование проекта федерального приказа Пользователем с ролью «Представитель регионального оператора»</w:t>
            </w:r>
          </w:p>
        </w:tc>
        <w:tc>
          <w:tcPr>
            <w:tcW w:w="253" w:type="pct"/>
            <w:vAlign w:val="center"/>
          </w:tcPr>
          <w:p w14:paraId="5E24783F" w14:textId="77777777" w:rsidR="004C04C6" w:rsidRPr="00FD55E9" w:rsidRDefault="004C04C6" w:rsidP="00A5313A">
            <w:pPr>
              <w:pStyle w:val="afffffff2"/>
              <w:jc w:val="center"/>
            </w:pPr>
          </w:p>
        </w:tc>
        <w:tc>
          <w:tcPr>
            <w:tcW w:w="405" w:type="pct"/>
            <w:vAlign w:val="center"/>
          </w:tcPr>
          <w:p w14:paraId="3825EEDD" w14:textId="77777777" w:rsidR="004C04C6" w:rsidRPr="00FD55E9" w:rsidRDefault="004C04C6" w:rsidP="00A5313A">
            <w:pPr>
              <w:pStyle w:val="afffffff2"/>
              <w:jc w:val="center"/>
            </w:pPr>
          </w:p>
        </w:tc>
        <w:tc>
          <w:tcPr>
            <w:tcW w:w="355" w:type="pct"/>
            <w:vAlign w:val="center"/>
          </w:tcPr>
          <w:p w14:paraId="2249764B" w14:textId="77777777" w:rsidR="004C04C6" w:rsidRPr="00FD55E9" w:rsidRDefault="004C04C6" w:rsidP="00A5313A">
            <w:pPr>
              <w:pStyle w:val="afffffff2"/>
              <w:jc w:val="center"/>
            </w:pPr>
            <w:r w:rsidRPr="00FD55E9">
              <w:t>Х</w:t>
            </w:r>
          </w:p>
        </w:tc>
        <w:tc>
          <w:tcPr>
            <w:tcW w:w="433" w:type="pct"/>
            <w:vAlign w:val="center"/>
          </w:tcPr>
          <w:p w14:paraId="774BE533" w14:textId="77777777" w:rsidR="004C04C6" w:rsidRPr="00FD55E9" w:rsidRDefault="004C04C6" w:rsidP="00A5313A">
            <w:pPr>
              <w:pStyle w:val="afffffff2"/>
              <w:jc w:val="center"/>
            </w:pPr>
            <w:r w:rsidRPr="00FD55E9">
              <w:t>Х</w:t>
            </w:r>
          </w:p>
        </w:tc>
        <w:tc>
          <w:tcPr>
            <w:tcW w:w="303" w:type="pct"/>
            <w:vAlign w:val="center"/>
          </w:tcPr>
          <w:p w14:paraId="35A4BA15" w14:textId="77777777" w:rsidR="004C04C6" w:rsidRPr="00FD55E9" w:rsidRDefault="004C04C6" w:rsidP="00A5313A">
            <w:pPr>
              <w:pStyle w:val="afffffff2"/>
              <w:jc w:val="center"/>
            </w:pPr>
          </w:p>
        </w:tc>
        <w:tc>
          <w:tcPr>
            <w:tcW w:w="280" w:type="pct"/>
            <w:vAlign w:val="center"/>
          </w:tcPr>
          <w:p w14:paraId="0B83887B" w14:textId="77777777" w:rsidR="004C04C6" w:rsidRPr="00FD55E9" w:rsidRDefault="004C04C6" w:rsidP="00A5313A">
            <w:pPr>
              <w:pStyle w:val="afffffff2"/>
              <w:jc w:val="center"/>
            </w:pPr>
          </w:p>
        </w:tc>
        <w:tc>
          <w:tcPr>
            <w:tcW w:w="253" w:type="pct"/>
            <w:vAlign w:val="center"/>
          </w:tcPr>
          <w:p w14:paraId="501789C9" w14:textId="77777777" w:rsidR="004C04C6" w:rsidRPr="00FD55E9" w:rsidRDefault="004C04C6" w:rsidP="00A5313A">
            <w:pPr>
              <w:pStyle w:val="afffffff2"/>
              <w:jc w:val="center"/>
            </w:pPr>
          </w:p>
        </w:tc>
        <w:tc>
          <w:tcPr>
            <w:tcW w:w="303" w:type="pct"/>
            <w:vAlign w:val="center"/>
          </w:tcPr>
          <w:p w14:paraId="320DB937" w14:textId="77777777" w:rsidR="004C04C6" w:rsidRPr="00FD55E9" w:rsidRDefault="004C04C6" w:rsidP="00A5313A">
            <w:pPr>
              <w:pStyle w:val="afffffff2"/>
              <w:jc w:val="center"/>
            </w:pPr>
            <w:r w:rsidRPr="00FD55E9">
              <w:t>Х</w:t>
            </w:r>
          </w:p>
        </w:tc>
        <w:tc>
          <w:tcPr>
            <w:tcW w:w="240" w:type="pct"/>
            <w:vAlign w:val="center"/>
          </w:tcPr>
          <w:p w14:paraId="53873A9C" w14:textId="77777777" w:rsidR="004C04C6" w:rsidRPr="00FD55E9" w:rsidRDefault="004C04C6" w:rsidP="00A5313A">
            <w:pPr>
              <w:pStyle w:val="afffffff2"/>
              <w:jc w:val="center"/>
            </w:pPr>
          </w:p>
        </w:tc>
      </w:tr>
      <w:tr w:rsidR="004C04C6" w:rsidRPr="00FD55E9" w14:paraId="79F7BCD0" w14:textId="77777777" w:rsidTr="00A5313A">
        <w:trPr>
          <w:trHeight w:val="58"/>
          <w:jc w:val="center"/>
        </w:trPr>
        <w:tc>
          <w:tcPr>
            <w:tcW w:w="960" w:type="pct"/>
            <w:vMerge/>
          </w:tcPr>
          <w:p w14:paraId="0C9E6454" w14:textId="77777777" w:rsidR="004C04C6" w:rsidRPr="00FD55E9" w:rsidRDefault="004C04C6" w:rsidP="00A5313A">
            <w:pPr>
              <w:pStyle w:val="afffffff2"/>
            </w:pPr>
          </w:p>
        </w:tc>
        <w:tc>
          <w:tcPr>
            <w:tcW w:w="1215" w:type="pct"/>
          </w:tcPr>
          <w:p w14:paraId="337BAA6E" w14:textId="77777777" w:rsidR="004C04C6" w:rsidRPr="00FD55E9" w:rsidRDefault="004C04C6" w:rsidP="00A5313A">
            <w:pPr>
              <w:pStyle w:val="afffffff2"/>
            </w:pPr>
            <w:r w:rsidRPr="00FF680E">
              <w:t>Согласование проекта федерального приказа Пользователем с ролью «Представитель ОИВ субъекта РФ»</w:t>
            </w:r>
          </w:p>
        </w:tc>
        <w:tc>
          <w:tcPr>
            <w:tcW w:w="253" w:type="pct"/>
            <w:vAlign w:val="center"/>
          </w:tcPr>
          <w:p w14:paraId="2A46157B" w14:textId="77777777" w:rsidR="004C04C6" w:rsidRPr="00FD55E9" w:rsidRDefault="004C04C6" w:rsidP="00A5313A">
            <w:pPr>
              <w:pStyle w:val="afffffff2"/>
              <w:jc w:val="center"/>
            </w:pPr>
          </w:p>
        </w:tc>
        <w:tc>
          <w:tcPr>
            <w:tcW w:w="405" w:type="pct"/>
            <w:vAlign w:val="center"/>
          </w:tcPr>
          <w:p w14:paraId="5DB2C927" w14:textId="77777777" w:rsidR="004C04C6" w:rsidRPr="00FD55E9" w:rsidRDefault="004C04C6" w:rsidP="00A5313A">
            <w:pPr>
              <w:pStyle w:val="afffffff2"/>
              <w:jc w:val="center"/>
            </w:pPr>
          </w:p>
        </w:tc>
        <w:tc>
          <w:tcPr>
            <w:tcW w:w="355" w:type="pct"/>
            <w:vAlign w:val="center"/>
          </w:tcPr>
          <w:p w14:paraId="2EDBC339" w14:textId="77777777" w:rsidR="004C04C6" w:rsidRPr="00FD55E9" w:rsidRDefault="004C04C6" w:rsidP="00A5313A">
            <w:pPr>
              <w:pStyle w:val="afffffff2"/>
              <w:jc w:val="center"/>
            </w:pPr>
          </w:p>
        </w:tc>
        <w:tc>
          <w:tcPr>
            <w:tcW w:w="433" w:type="pct"/>
            <w:vAlign w:val="center"/>
          </w:tcPr>
          <w:p w14:paraId="3FDD2452" w14:textId="77777777" w:rsidR="004C04C6" w:rsidRPr="00FD55E9" w:rsidRDefault="004C04C6" w:rsidP="00A5313A">
            <w:pPr>
              <w:pStyle w:val="afffffff2"/>
              <w:jc w:val="center"/>
            </w:pPr>
            <w:r w:rsidRPr="00FD55E9">
              <w:t>Х</w:t>
            </w:r>
          </w:p>
        </w:tc>
        <w:tc>
          <w:tcPr>
            <w:tcW w:w="303" w:type="pct"/>
            <w:vAlign w:val="center"/>
          </w:tcPr>
          <w:p w14:paraId="21C723A0" w14:textId="77777777" w:rsidR="004C04C6" w:rsidRPr="00FD55E9" w:rsidRDefault="004C04C6" w:rsidP="00A5313A">
            <w:pPr>
              <w:pStyle w:val="afffffff2"/>
              <w:jc w:val="center"/>
            </w:pPr>
          </w:p>
        </w:tc>
        <w:tc>
          <w:tcPr>
            <w:tcW w:w="280" w:type="pct"/>
            <w:vAlign w:val="center"/>
          </w:tcPr>
          <w:p w14:paraId="6FAE6FB0" w14:textId="77777777" w:rsidR="004C04C6" w:rsidRPr="00FD55E9" w:rsidRDefault="004C04C6" w:rsidP="00A5313A">
            <w:pPr>
              <w:pStyle w:val="afffffff2"/>
              <w:jc w:val="center"/>
            </w:pPr>
            <w:r w:rsidRPr="00FD55E9">
              <w:t>Х</w:t>
            </w:r>
          </w:p>
        </w:tc>
        <w:tc>
          <w:tcPr>
            <w:tcW w:w="253" w:type="pct"/>
            <w:vAlign w:val="center"/>
          </w:tcPr>
          <w:p w14:paraId="11FFA67B" w14:textId="77777777" w:rsidR="004C04C6" w:rsidRPr="00FD55E9" w:rsidRDefault="004C04C6" w:rsidP="00A5313A">
            <w:pPr>
              <w:pStyle w:val="afffffff2"/>
              <w:jc w:val="center"/>
            </w:pPr>
          </w:p>
        </w:tc>
        <w:tc>
          <w:tcPr>
            <w:tcW w:w="303" w:type="pct"/>
            <w:vAlign w:val="center"/>
          </w:tcPr>
          <w:p w14:paraId="17A273C2" w14:textId="77777777" w:rsidR="004C04C6" w:rsidRPr="00FD55E9" w:rsidRDefault="004C04C6" w:rsidP="00A5313A">
            <w:pPr>
              <w:pStyle w:val="afffffff2"/>
              <w:jc w:val="center"/>
            </w:pPr>
            <w:r w:rsidRPr="00FD55E9">
              <w:t>Х</w:t>
            </w:r>
          </w:p>
        </w:tc>
        <w:tc>
          <w:tcPr>
            <w:tcW w:w="240" w:type="pct"/>
            <w:vAlign w:val="center"/>
          </w:tcPr>
          <w:p w14:paraId="4E3FA05C" w14:textId="77777777" w:rsidR="004C04C6" w:rsidRPr="00FD55E9" w:rsidRDefault="004C04C6" w:rsidP="00A5313A">
            <w:pPr>
              <w:pStyle w:val="afffffff2"/>
              <w:jc w:val="center"/>
            </w:pPr>
          </w:p>
        </w:tc>
      </w:tr>
      <w:tr w:rsidR="004C04C6" w:rsidRPr="00FD55E9" w14:paraId="0ABB4AC2" w14:textId="77777777" w:rsidTr="00A5313A">
        <w:trPr>
          <w:trHeight w:val="58"/>
          <w:jc w:val="center"/>
        </w:trPr>
        <w:tc>
          <w:tcPr>
            <w:tcW w:w="960" w:type="pct"/>
            <w:vMerge/>
          </w:tcPr>
          <w:p w14:paraId="30137E23" w14:textId="77777777" w:rsidR="004C04C6" w:rsidRPr="00FD55E9" w:rsidRDefault="004C04C6" w:rsidP="00A5313A">
            <w:pPr>
              <w:pStyle w:val="afffffff2"/>
            </w:pPr>
          </w:p>
        </w:tc>
        <w:tc>
          <w:tcPr>
            <w:tcW w:w="1215" w:type="pct"/>
          </w:tcPr>
          <w:p w14:paraId="76DAC0E1" w14:textId="77777777" w:rsidR="004C04C6" w:rsidRPr="00FD55E9" w:rsidRDefault="004C04C6" w:rsidP="00A5313A">
            <w:pPr>
              <w:pStyle w:val="afffffff2"/>
            </w:pPr>
            <w:r w:rsidRPr="00FF680E">
              <w:t>Согласование проекта федерального приказа Пользователем с ролью «Представитель федерального оператора»</w:t>
            </w:r>
          </w:p>
        </w:tc>
        <w:tc>
          <w:tcPr>
            <w:tcW w:w="253" w:type="pct"/>
            <w:vAlign w:val="center"/>
          </w:tcPr>
          <w:p w14:paraId="41267279" w14:textId="77777777" w:rsidR="004C04C6" w:rsidRPr="00FD55E9" w:rsidRDefault="004C04C6" w:rsidP="00A5313A">
            <w:pPr>
              <w:pStyle w:val="afffffff2"/>
              <w:jc w:val="center"/>
            </w:pPr>
          </w:p>
        </w:tc>
        <w:tc>
          <w:tcPr>
            <w:tcW w:w="405" w:type="pct"/>
            <w:vAlign w:val="center"/>
          </w:tcPr>
          <w:p w14:paraId="7B0253CF" w14:textId="77777777" w:rsidR="004C04C6" w:rsidRPr="00FD55E9" w:rsidRDefault="004C04C6" w:rsidP="00A5313A">
            <w:pPr>
              <w:pStyle w:val="afffffff2"/>
              <w:jc w:val="center"/>
            </w:pPr>
          </w:p>
        </w:tc>
        <w:tc>
          <w:tcPr>
            <w:tcW w:w="355" w:type="pct"/>
            <w:vAlign w:val="center"/>
          </w:tcPr>
          <w:p w14:paraId="235633D2" w14:textId="77777777" w:rsidR="004C04C6" w:rsidRPr="00FD55E9" w:rsidRDefault="004C04C6" w:rsidP="00A5313A">
            <w:pPr>
              <w:pStyle w:val="afffffff2"/>
              <w:jc w:val="center"/>
            </w:pPr>
          </w:p>
        </w:tc>
        <w:tc>
          <w:tcPr>
            <w:tcW w:w="433" w:type="pct"/>
            <w:vAlign w:val="center"/>
          </w:tcPr>
          <w:p w14:paraId="3D0ED070" w14:textId="77777777" w:rsidR="004C04C6" w:rsidRPr="00FD55E9" w:rsidRDefault="004C04C6" w:rsidP="00A5313A">
            <w:pPr>
              <w:pStyle w:val="afffffff2"/>
              <w:jc w:val="center"/>
            </w:pPr>
            <w:r w:rsidRPr="00FD55E9">
              <w:t>Х</w:t>
            </w:r>
          </w:p>
        </w:tc>
        <w:tc>
          <w:tcPr>
            <w:tcW w:w="303" w:type="pct"/>
            <w:vAlign w:val="center"/>
          </w:tcPr>
          <w:p w14:paraId="7C5F27A9" w14:textId="77777777" w:rsidR="004C04C6" w:rsidRPr="00FD55E9" w:rsidRDefault="004C04C6" w:rsidP="00A5313A">
            <w:pPr>
              <w:pStyle w:val="afffffff2"/>
              <w:jc w:val="center"/>
            </w:pPr>
          </w:p>
        </w:tc>
        <w:tc>
          <w:tcPr>
            <w:tcW w:w="280" w:type="pct"/>
            <w:vAlign w:val="center"/>
          </w:tcPr>
          <w:p w14:paraId="69816977" w14:textId="77777777" w:rsidR="004C04C6" w:rsidRPr="00FD55E9" w:rsidRDefault="004C04C6" w:rsidP="00A5313A">
            <w:pPr>
              <w:pStyle w:val="afffffff2"/>
              <w:jc w:val="center"/>
            </w:pPr>
          </w:p>
        </w:tc>
        <w:tc>
          <w:tcPr>
            <w:tcW w:w="253" w:type="pct"/>
            <w:vAlign w:val="center"/>
          </w:tcPr>
          <w:p w14:paraId="24B7E9CD" w14:textId="77777777" w:rsidR="004C04C6" w:rsidRPr="00FD55E9" w:rsidRDefault="004C04C6" w:rsidP="00A5313A">
            <w:pPr>
              <w:pStyle w:val="afffffff2"/>
              <w:jc w:val="center"/>
            </w:pPr>
          </w:p>
        </w:tc>
        <w:tc>
          <w:tcPr>
            <w:tcW w:w="303" w:type="pct"/>
            <w:vAlign w:val="center"/>
          </w:tcPr>
          <w:p w14:paraId="3E9122B5" w14:textId="77777777" w:rsidR="004C04C6" w:rsidRPr="00FD55E9" w:rsidRDefault="004C04C6" w:rsidP="00A5313A">
            <w:pPr>
              <w:pStyle w:val="afffffff2"/>
              <w:jc w:val="center"/>
            </w:pPr>
            <w:r w:rsidRPr="00FD55E9">
              <w:t>Х</w:t>
            </w:r>
          </w:p>
        </w:tc>
        <w:tc>
          <w:tcPr>
            <w:tcW w:w="240" w:type="pct"/>
            <w:vAlign w:val="center"/>
          </w:tcPr>
          <w:p w14:paraId="60ED4D4C" w14:textId="77777777" w:rsidR="004C04C6" w:rsidRPr="00FD55E9" w:rsidRDefault="004C04C6" w:rsidP="00A5313A">
            <w:pPr>
              <w:pStyle w:val="afffffff2"/>
              <w:jc w:val="center"/>
            </w:pPr>
          </w:p>
        </w:tc>
      </w:tr>
      <w:tr w:rsidR="004C04C6" w:rsidRPr="00FD55E9" w14:paraId="082F5D86" w14:textId="77777777" w:rsidTr="00A5313A">
        <w:trPr>
          <w:trHeight w:val="58"/>
          <w:jc w:val="center"/>
        </w:trPr>
        <w:tc>
          <w:tcPr>
            <w:tcW w:w="960" w:type="pct"/>
            <w:vMerge/>
          </w:tcPr>
          <w:p w14:paraId="4E2FA867" w14:textId="77777777" w:rsidR="004C04C6" w:rsidRPr="00FD55E9" w:rsidRDefault="004C04C6" w:rsidP="00A5313A">
            <w:pPr>
              <w:pStyle w:val="afffffff2"/>
            </w:pPr>
          </w:p>
        </w:tc>
        <w:tc>
          <w:tcPr>
            <w:tcW w:w="1215" w:type="pct"/>
          </w:tcPr>
          <w:p w14:paraId="155C4C8A" w14:textId="77777777" w:rsidR="004C04C6" w:rsidRPr="00FD55E9" w:rsidRDefault="004C04C6" w:rsidP="00A5313A">
            <w:pPr>
              <w:pStyle w:val="afffffff2"/>
            </w:pPr>
            <w:r w:rsidRPr="00FF680E">
              <w:t xml:space="preserve">Выгрузка документа проекта федерального приказа </w:t>
            </w:r>
            <w:r w:rsidRPr="00B61398">
              <w:t xml:space="preserve">для </w:t>
            </w:r>
            <w:r>
              <w:t xml:space="preserve">подписания </w:t>
            </w:r>
            <w:r w:rsidRPr="00FF680E">
              <w:t xml:space="preserve">вне ФГИС «Спорт» Пользователем </w:t>
            </w:r>
            <w:r>
              <w:t>с ролью «Минспорт</w:t>
            </w:r>
            <w:r w:rsidRPr="00FF680E">
              <w:t xml:space="preserve"> России»</w:t>
            </w:r>
          </w:p>
        </w:tc>
        <w:tc>
          <w:tcPr>
            <w:tcW w:w="253" w:type="pct"/>
            <w:vAlign w:val="center"/>
          </w:tcPr>
          <w:p w14:paraId="10F10ACD" w14:textId="77777777" w:rsidR="004C04C6" w:rsidRPr="00FD55E9" w:rsidRDefault="004C04C6" w:rsidP="00A5313A">
            <w:pPr>
              <w:pStyle w:val="afffffff2"/>
              <w:jc w:val="center"/>
            </w:pPr>
          </w:p>
        </w:tc>
        <w:tc>
          <w:tcPr>
            <w:tcW w:w="405" w:type="pct"/>
            <w:vAlign w:val="center"/>
          </w:tcPr>
          <w:p w14:paraId="0A380496" w14:textId="77777777" w:rsidR="004C04C6" w:rsidRPr="00FD55E9" w:rsidRDefault="004C04C6" w:rsidP="00A5313A">
            <w:pPr>
              <w:pStyle w:val="afffffff2"/>
              <w:jc w:val="center"/>
            </w:pPr>
          </w:p>
        </w:tc>
        <w:tc>
          <w:tcPr>
            <w:tcW w:w="355" w:type="pct"/>
            <w:vAlign w:val="center"/>
          </w:tcPr>
          <w:p w14:paraId="2214A51E" w14:textId="77777777" w:rsidR="004C04C6" w:rsidRPr="00FD55E9" w:rsidRDefault="004C04C6" w:rsidP="00A5313A">
            <w:pPr>
              <w:pStyle w:val="afffffff2"/>
              <w:jc w:val="center"/>
            </w:pPr>
          </w:p>
        </w:tc>
        <w:tc>
          <w:tcPr>
            <w:tcW w:w="433" w:type="pct"/>
            <w:vAlign w:val="center"/>
          </w:tcPr>
          <w:p w14:paraId="0D0F3356" w14:textId="77777777" w:rsidR="004C04C6" w:rsidRPr="00FD55E9" w:rsidRDefault="004C04C6" w:rsidP="00A5313A">
            <w:pPr>
              <w:pStyle w:val="afffffff2"/>
              <w:jc w:val="center"/>
            </w:pPr>
            <w:r w:rsidRPr="00FD55E9">
              <w:t>Х</w:t>
            </w:r>
          </w:p>
        </w:tc>
        <w:tc>
          <w:tcPr>
            <w:tcW w:w="303" w:type="pct"/>
            <w:vAlign w:val="center"/>
          </w:tcPr>
          <w:p w14:paraId="1B313001" w14:textId="77777777" w:rsidR="004C04C6" w:rsidRPr="00FD55E9" w:rsidRDefault="004C04C6" w:rsidP="00A5313A">
            <w:pPr>
              <w:pStyle w:val="afffffff2"/>
              <w:jc w:val="center"/>
            </w:pPr>
          </w:p>
        </w:tc>
        <w:tc>
          <w:tcPr>
            <w:tcW w:w="280" w:type="pct"/>
            <w:vAlign w:val="center"/>
          </w:tcPr>
          <w:p w14:paraId="490B4DF6" w14:textId="77777777" w:rsidR="004C04C6" w:rsidRPr="00FD55E9" w:rsidRDefault="004C04C6" w:rsidP="00A5313A">
            <w:pPr>
              <w:pStyle w:val="afffffff2"/>
              <w:jc w:val="center"/>
            </w:pPr>
          </w:p>
        </w:tc>
        <w:tc>
          <w:tcPr>
            <w:tcW w:w="253" w:type="pct"/>
            <w:vAlign w:val="center"/>
          </w:tcPr>
          <w:p w14:paraId="51BAA7AA" w14:textId="77777777" w:rsidR="004C04C6" w:rsidRPr="00FD55E9" w:rsidRDefault="004C04C6" w:rsidP="00A5313A">
            <w:pPr>
              <w:pStyle w:val="afffffff2"/>
              <w:jc w:val="center"/>
            </w:pPr>
            <w:r w:rsidRPr="00FD55E9">
              <w:t>Х</w:t>
            </w:r>
          </w:p>
        </w:tc>
        <w:tc>
          <w:tcPr>
            <w:tcW w:w="303" w:type="pct"/>
            <w:vAlign w:val="center"/>
          </w:tcPr>
          <w:p w14:paraId="00BF01AC" w14:textId="77777777" w:rsidR="004C04C6" w:rsidRPr="00FD55E9" w:rsidRDefault="004C04C6" w:rsidP="00A5313A">
            <w:pPr>
              <w:pStyle w:val="afffffff2"/>
              <w:jc w:val="center"/>
            </w:pPr>
            <w:r w:rsidRPr="00FD55E9">
              <w:t>Х</w:t>
            </w:r>
          </w:p>
        </w:tc>
        <w:tc>
          <w:tcPr>
            <w:tcW w:w="240" w:type="pct"/>
            <w:vAlign w:val="center"/>
          </w:tcPr>
          <w:p w14:paraId="3AAFDFF4" w14:textId="77777777" w:rsidR="004C04C6" w:rsidRPr="00FD55E9" w:rsidRDefault="004C04C6" w:rsidP="00A5313A">
            <w:pPr>
              <w:pStyle w:val="afffffff2"/>
              <w:jc w:val="center"/>
            </w:pPr>
          </w:p>
        </w:tc>
      </w:tr>
      <w:tr w:rsidR="004C04C6" w:rsidRPr="00FD55E9" w14:paraId="7CD48189" w14:textId="77777777" w:rsidTr="00A5313A">
        <w:trPr>
          <w:trHeight w:val="58"/>
          <w:jc w:val="center"/>
        </w:trPr>
        <w:tc>
          <w:tcPr>
            <w:tcW w:w="960" w:type="pct"/>
            <w:vMerge/>
          </w:tcPr>
          <w:p w14:paraId="1C23A05E" w14:textId="77777777" w:rsidR="004C04C6" w:rsidRPr="00FD55E9" w:rsidRDefault="004C04C6" w:rsidP="00A5313A">
            <w:pPr>
              <w:pStyle w:val="afffffff2"/>
            </w:pPr>
          </w:p>
        </w:tc>
        <w:tc>
          <w:tcPr>
            <w:tcW w:w="1215" w:type="pct"/>
          </w:tcPr>
          <w:p w14:paraId="1DCC02F4" w14:textId="77777777" w:rsidR="004C04C6" w:rsidRPr="00FD55E9" w:rsidRDefault="004C04C6" w:rsidP="00A5313A">
            <w:pPr>
              <w:pStyle w:val="afffffff2"/>
            </w:pPr>
            <w:r w:rsidRPr="00FF680E">
              <w:t>Выпуск федер</w:t>
            </w:r>
            <w:r>
              <w:t>ального приказа о награждении У</w:t>
            </w:r>
            <w:r w:rsidRPr="00FF680E">
              <w:t>частников ВФСК ГТО Пользовате</w:t>
            </w:r>
            <w:r>
              <w:t>лем с ролью «Минспорт</w:t>
            </w:r>
            <w:r w:rsidRPr="00FF680E">
              <w:t xml:space="preserve"> России»</w:t>
            </w:r>
          </w:p>
        </w:tc>
        <w:tc>
          <w:tcPr>
            <w:tcW w:w="253" w:type="pct"/>
            <w:vAlign w:val="center"/>
          </w:tcPr>
          <w:p w14:paraId="369A0516" w14:textId="77777777" w:rsidR="004C04C6" w:rsidRPr="00FD55E9" w:rsidRDefault="004C04C6" w:rsidP="00A5313A">
            <w:pPr>
              <w:pStyle w:val="afffffff2"/>
              <w:jc w:val="center"/>
            </w:pPr>
          </w:p>
        </w:tc>
        <w:tc>
          <w:tcPr>
            <w:tcW w:w="405" w:type="pct"/>
            <w:vAlign w:val="center"/>
          </w:tcPr>
          <w:p w14:paraId="4DC1EA8B" w14:textId="77777777" w:rsidR="004C04C6" w:rsidRPr="00FD55E9" w:rsidRDefault="004C04C6" w:rsidP="00A5313A">
            <w:pPr>
              <w:pStyle w:val="afffffff2"/>
              <w:jc w:val="center"/>
            </w:pPr>
          </w:p>
        </w:tc>
        <w:tc>
          <w:tcPr>
            <w:tcW w:w="355" w:type="pct"/>
            <w:vAlign w:val="center"/>
          </w:tcPr>
          <w:p w14:paraId="234FB043" w14:textId="77777777" w:rsidR="004C04C6" w:rsidRPr="00FD55E9" w:rsidRDefault="004C04C6" w:rsidP="00A5313A">
            <w:pPr>
              <w:pStyle w:val="afffffff2"/>
              <w:jc w:val="center"/>
            </w:pPr>
          </w:p>
        </w:tc>
        <w:tc>
          <w:tcPr>
            <w:tcW w:w="433" w:type="pct"/>
            <w:vAlign w:val="center"/>
          </w:tcPr>
          <w:p w14:paraId="4329C50B" w14:textId="77777777" w:rsidR="004C04C6" w:rsidRPr="00FD55E9" w:rsidRDefault="004C04C6" w:rsidP="00A5313A">
            <w:pPr>
              <w:pStyle w:val="afffffff2"/>
              <w:jc w:val="center"/>
            </w:pPr>
          </w:p>
        </w:tc>
        <w:tc>
          <w:tcPr>
            <w:tcW w:w="303" w:type="pct"/>
            <w:vAlign w:val="center"/>
          </w:tcPr>
          <w:p w14:paraId="34791482" w14:textId="77777777" w:rsidR="004C04C6" w:rsidRPr="00FD55E9" w:rsidRDefault="004C04C6" w:rsidP="00A5313A">
            <w:pPr>
              <w:pStyle w:val="afffffff2"/>
              <w:jc w:val="center"/>
            </w:pPr>
          </w:p>
        </w:tc>
        <w:tc>
          <w:tcPr>
            <w:tcW w:w="280" w:type="pct"/>
            <w:vAlign w:val="center"/>
          </w:tcPr>
          <w:p w14:paraId="24148D14" w14:textId="77777777" w:rsidR="004C04C6" w:rsidRPr="00FD55E9" w:rsidRDefault="004C04C6" w:rsidP="00A5313A">
            <w:pPr>
              <w:pStyle w:val="afffffff2"/>
              <w:jc w:val="center"/>
            </w:pPr>
          </w:p>
        </w:tc>
        <w:tc>
          <w:tcPr>
            <w:tcW w:w="253" w:type="pct"/>
            <w:vAlign w:val="center"/>
          </w:tcPr>
          <w:p w14:paraId="4375078A" w14:textId="77777777" w:rsidR="004C04C6" w:rsidRPr="00FD55E9" w:rsidRDefault="004C04C6" w:rsidP="00A5313A">
            <w:pPr>
              <w:pStyle w:val="afffffff2"/>
              <w:jc w:val="center"/>
            </w:pPr>
            <w:r w:rsidRPr="00FD55E9">
              <w:t>Х</w:t>
            </w:r>
          </w:p>
        </w:tc>
        <w:tc>
          <w:tcPr>
            <w:tcW w:w="303" w:type="pct"/>
            <w:vAlign w:val="center"/>
          </w:tcPr>
          <w:p w14:paraId="7BAF19B6" w14:textId="77777777" w:rsidR="004C04C6" w:rsidRPr="00FD55E9" w:rsidRDefault="004C04C6" w:rsidP="00A5313A">
            <w:pPr>
              <w:pStyle w:val="afffffff2"/>
              <w:jc w:val="center"/>
            </w:pPr>
            <w:r w:rsidRPr="00FD55E9">
              <w:t>Х</w:t>
            </w:r>
          </w:p>
        </w:tc>
        <w:tc>
          <w:tcPr>
            <w:tcW w:w="240" w:type="pct"/>
            <w:vAlign w:val="center"/>
          </w:tcPr>
          <w:p w14:paraId="077A607E" w14:textId="77777777" w:rsidR="004C04C6" w:rsidRPr="00FD55E9" w:rsidRDefault="004C04C6" w:rsidP="00A5313A">
            <w:pPr>
              <w:pStyle w:val="afffffff2"/>
              <w:jc w:val="center"/>
            </w:pPr>
          </w:p>
        </w:tc>
      </w:tr>
      <w:tr w:rsidR="004C04C6" w:rsidRPr="00FD55E9" w14:paraId="1AD3F645" w14:textId="77777777" w:rsidTr="00A5313A">
        <w:trPr>
          <w:trHeight w:val="58"/>
          <w:jc w:val="center"/>
        </w:trPr>
        <w:tc>
          <w:tcPr>
            <w:tcW w:w="960" w:type="pct"/>
            <w:vMerge/>
          </w:tcPr>
          <w:p w14:paraId="7F7A54B5" w14:textId="77777777" w:rsidR="004C04C6" w:rsidRPr="00FD55E9" w:rsidRDefault="004C04C6" w:rsidP="00A5313A">
            <w:pPr>
              <w:pStyle w:val="afffffff2"/>
            </w:pPr>
          </w:p>
        </w:tc>
        <w:tc>
          <w:tcPr>
            <w:tcW w:w="1215" w:type="pct"/>
          </w:tcPr>
          <w:p w14:paraId="1310B258" w14:textId="77777777" w:rsidR="004C04C6" w:rsidRPr="00FD55E9" w:rsidRDefault="004C04C6" w:rsidP="00A5313A">
            <w:pPr>
              <w:pStyle w:val="afffffff2"/>
            </w:pPr>
            <w:r w:rsidRPr="00FF680E">
              <w:t>Выгрузка итогового</w:t>
            </w:r>
            <w:r w:rsidRPr="00FF680E">
              <w:rPr>
                <w:rStyle w:val="aa"/>
              </w:rPr>
              <w:t xml:space="preserve"> </w:t>
            </w:r>
            <w:r>
              <w:t>приказа о награждении У</w:t>
            </w:r>
            <w:r w:rsidRPr="00FF680E">
              <w:t>частников ВФСК ГТО</w:t>
            </w:r>
          </w:p>
        </w:tc>
        <w:tc>
          <w:tcPr>
            <w:tcW w:w="253" w:type="pct"/>
            <w:vAlign w:val="center"/>
          </w:tcPr>
          <w:p w14:paraId="0296A6ED" w14:textId="77777777" w:rsidR="004C04C6" w:rsidRPr="00FD55E9" w:rsidRDefault="004C04C6" w:rsidP="00A5313A">
            <w:pPr>
              <w:pStyle w:val="afffffff2"/>
              <w:jc w:val="center"/>
            </w:pPr>
          </w:p>
        </w:tc>
        <w:tc>
          <w:tcPr>
            <w:tcW w:w="405" w:type="pct"/>
            <w:vAlign w:val="center"/>
          </w:tcPr>
          <w:p w14:paraId="688E741D" w14:textId="77777777" w:rsidR="004C04C6" w:rsidRPr="00FD55E9" w:rsidRDefault="004C04C6" w:rsidP="00A5313A">
            <w:pPr>
              <w:pStyle w:val="afffffff2"/>
              <w:jc w:val="center"/>
            </w:pPr>
          </w:p>
        </w:tc>
        <w:tc>
          <w:tcPr>
            <w:tcW w:w="355" w:type="pct"/>
            <w:vAlign w:val="center"/>
          </w:tcPr>
          <w:p w14:paraId="3C096836" w14:textId="77777777" w:rsidR="004C04C6" w:rsidRPr="00FD55E9" w:rsidRDefault="004C04C6" w:rsidP="00A5313A">
            <w:pPr>
              <w:pStyle w:val="afffffff2"/>
              <w:jc w:val="center"/>
            </w:pPr>
            <w:r w:rsidRPr="00FD55E9">
              <w:t>Х</w:t>
            </w:r>
          </w:p>
        </w:tc>
        <w:tc>
          <w:tcPr>
            <w:tcW w:w="433" w:type="pct"/>
            <w:vAlign w:val="center"/>
          </w:tcPr>
          <w:p w14:paraId="4FEFAAC5" w14:textId="77777777" w:rsidR="004C04C6" w:rsidRPr="00FD55E9" w:rsidRDefault="004C04C6" w:rsidP="00A5313A">
            <w:pPr>
              <w:pStyle w:val="afffffff2"/>
              <w:jc w:val="center"/>
            </w:pPr>
            <w:r w:rsidRPr="00FD55E9">
              <w:t>Х</w:t>
            </w:r>
          </w:p>
        </w:tc>
        <w:tc>
          <w:tcPr>
            <w:tcW w:w="303" w:type="pct"/>
            <w:vAlign w:val="center"/>
          </w:tcPr>
          <w:p w14:paraId="38772886" w14:textId="77777777" w:rsidR="004C04C6" w:rsidRPr="00FD55E9" w:rsidRDefault="004C04C6" w:rsidP="00A5313A">
            <w:pPr>
              <w:pStyle w:val="afffffff2"/>
              <w:jc w:val="center"/>
            </w:pPr>
          </w:p>
        </w:tc>
        <w:tc>
          <w:tcPr>
            <w:tcW w:w="280" w:type="pct"/>
            <w:vAlign w:val="center"/>
          </w:tcPr>
          <w:p w14:paraId="4E5A782B" w14:textId="77777777" w:rsidR="004C04C6" w:rsidRPr="00FD55E9" w:rsidRDefault="004C04C6" w:rsidP="00A5313A">
            <w:pPr>
              <w:pStyle w:val="afffffff2"/>
              <w:jc w:val="center"/>
            </w:pPr>
            <w:r w:rsidRPr="00FD55E9">
              <w:t>Х</w:t>
            </w:r>
          </w:p>
        </w:tc>
        <w:tc>
          <w:tcPr>
            <w:tcW w:w="253" w:type="pct"/>
            <w:vAlign w:val="center"/>
          </w:tcPr>
          <w:p w14:paraId="7FC0DB24" w14:textId="77777777" w:rsidR="004C04C6" w:rsidRPr="00FD55E9" w:rsidRDefault="004C04C6" w:rsidP="00A5313A">
            <w:pPr>
              <w:pStyle w:val="afffffff2"/>
              <w:jc w:val="center"/>
            </w:pPr>
            <w:r w:rsidRPr="00FD55E9">
              <w:t>Х</w:t>
            </w:r>
          </w:p>
        </w:tc>
        <w:tc>
          <w:tcPr>
            <w:tcW w:w="303" w:type="pct"/>
            <w:vAlign w:val="center"/>
          </w:tcPr>
          <w:p w14:paraId="24A3E5E5" w14:textId="77777777" w:rsidR="004C04C6" w:rsidRPr="00FD55E9" w:rsidRDefault="004C04C6" w:rsidP="00A5313A">
            <w:pPr>
              <w:pStyle w:val="afffffff2"/>
              <w:jc w:val="center"/>
            </w:pPr>
            <w:r w:rsidRPr="00FD55E9">
              <w:t>Х</w:t>
            </w:r>
          </w:p>
        </w:tc>
        <w:tc>
          <w:tcPr>
            <w:tcW w:w="240" w:type="pct"/>
            <w:vAlign w:val="center"/>
          </w:tcPr>
          <w:p w14:paraId="3EB758BC" w14:textId="77777777" w:rsidR="004C04C6" w:rsidRPr="00FD55E9" w:rsidRDefault="004C04C6" w:rsidP="00A5313A">
            <w:pPr>
              <w:pStyle w:val="afffffff2"/>
              <w:jc w:val="center"/>
            </w:pPr>
          </w:p>
        </w:tc>
      </w:tr>
      <w:tr w:rsidR="004C04C6" w:rsidRPr="00FD55E9" w14:paraId="67F3385B" w14:textId="77777777" w:rsidTr="00A5313A">
        <w:trPr>
          <w:trHeight w:val="58"/>
          <w:jc w:val="center"/>
        </w:trPr>
        <w:tc>
          <w:tcPr>
            <w:tcW w:w="960" w:type="pct"/>
            <w:vMerge/>
          </w:tcPr>
          <w:p w14:paraId="509B83F7" w14:textId="77777777" w:rsidR="004C04C6" w:rsidRPr="00FD55E9" w:rsidRDefault="004C04C6" w:rsidP="00A5313A">
            <w:pPr>
              <w:pStyle w:val="afffffff2"/>
            </w:pPr>
          </w:p>
        </w:tc>
        <w:tc>
          <w:tcPr>
            <w:tcW w:w="1215" w:type="pct"/>
          </w:tcPr>
          <w:p w14:paraId="79227ED5" w14:textId="77777777" w:rsidR="004C04C6" w:rsidRPr="00FD55E9" w:rsidRDefault="004C04C6" w:rsidP="00A5313A">
            <w:pPr>
              <w:pStyle w:val="afffffff2"/>
            </w:pPr>
            <w:r w:rsidRPr="00FF680E">
              <w:t>Согласование проекта регионального приказа Пользователем с ролью «Представитель регионального оператора»</w:t>
            </w:r>
          </w:p>
        </w:tc>
        <w:tc>
          <w:tcPr>
            <w:tcW w:w="253" w:type="pct"/>
            <w:vAlign w:val="center"/>
          </w:tcPr>
          <w:p w14:paraId="3B68A4FE" w14:textId="77777777" w:rsidR="004C04C6" w:rsidRPr="00FD55E9" w:rsidRDefault="004C04C6" w:rsidP="00A5313A">
            <w:pPr>
              <w:pStyle w:val="afffffff2"/>
              <w:jc w:val="center"/>
            </w:pPr>
          </w:p>
        </w:tc>
        <w:tc>
          <w:tcPr>
            <w:tcW w:w="405" w:type="pct"/>
            <w:vAlign w:val="center"/>
          </w:tcPr>
          <w:p w14:paraId="388E889A" w14:textId="77777777" w:rsidR="004C04C6" w:rsidRPr="00FD55E9" w:rsidRDefault="004C04C6" w:rsidP="00A5313A">
            <w:pPr>
              <w:pStyle w:val="afffffff2"/>
              <w:jc w:val="center"/>
            </w:pPr>
          </w:p>
        </w:tc>
        <w:tc>
          <w:tcPr>
            <w:tcW w:w="355" w:type="pct"/>
            <w:vAlign w:val="center"/>
          </w:tcPr>
          <w:p w14:paraId="4F1B5E1A" w14:textId="77777777" w:rsidR="004C04C6" w:rsidRPr="00FD55E9" w:rsidRDefault="004C04C6" w:rsidP="00A5313A">
            <w:pPr>
              <w:pStyle w:val="afffffff2"/>
              <w:jc w:val="center"/>
            </w:pPr>
            <w:r w:rsidRPr="00FD55E9">
              <w:t>Х</w:t>
            </w:r>
          </w:p>
        </w:tc>
        <w:tc>
          <w:tcPr>
            <w:tcW w:w="433" w:type="pct"/>
            <w:vAlign w:val="center"/>
          </w:tcPr>
          <w:p w14:paraId="67F5E356" w14:textId="77777777" w:rsidR="004C04C6" w:rsidRPr="00FD55E9" w:rsidRDefault="004C04C6" w:rsidP="00A5313A">
            <w:pPr>
              <w:pStyle w:val="afffffff2"/>
              <w:jc w:val="center"/>
            </w:pPr>
            <w:r w:rsidRPr="00FD55E9">
              <w:t>Х</w:t>
            </w:r>
          </w:p>
        </w:tc>
        <w:tc>
          <w:tcPr>
            <w:tcW w:w="303" w:type="pct"/>
            <w:vAlign w:val="center"/>
          </w:tcPr>
          <w:p w14:paraId="5F1F368D" w14:textId="77777777" w:rsidR="004C04C6" w:rsidRPr="00FD55E9" w:rsidRDefault="004C04C6" w:rsidP="00A5313A">
            <w:pPr>
              <w:pStyle w:val="afffffff2"/>
              <w:jc w:val="center"/>
            </w:pPr>
          </w:p>
        </w:tc>
        <w:tc>
          <w:tcPr>
            <w:tcW w:w="280" w:type="pct"/>
            <w:vAlign w:val="center"/>
          </w:tcPr>
          <w:p w14:paraId="4B7CB708" w14:textId="77777777" w:rsidR="004C04C6" w:rsidRPr="00FD55E9" w:rsidRDefault="004C04C6" w:rsidP="00A5313A">
            <w:pPr>
              <w:pStyle w:val="afffffff2"/>
              <w:jc w:val="center"/>
            </w:pPr>
          </w:p>
        </w:tc>
        <w:tc>
          <w:tcPr>
            <w:tcW w:w="253" w:type="pct"/>
            <w:vAlign w:val="center"/>
          </w:tcPr>
          <w:p w14:paraId="0A8698C2" w14:textId="77777777" w:rsidR="004C04C6" w:rsidRPr="00FD55E9" w:rsidRDefault="004C04C6" w:rsidP="00A5313A">
            <w:pPr>
              <w:pStyle w:val="afffffff2"/>
              <w:jc w:val="center"/>
            </w:pPr>
          </w:p>
        </w:tc>
        <w:tc>
          <w:tcPr>
            <w:tcW w:w="303" w:type="pct"/>
            <w:vAlign w:val="center"/>
          </w:tcPr>
          <w:p w14:paraId="689EFEB3" w14:textId="77777777" w:rsidR="004C04C6" w:rsidRPr="00FD55E9" w:rsidRDefault="004C04C6" w:rsidP="00A5313A">
            <w:pPr>
              <w:pStyle w:val="afffffff2"/>
              <w:jc w:val="center"/>
            </w:pPr>
            <w:r w:rsidRPr="00FD55E9">
              <w:t>Х</w:t>
            </w:r>
          </w:p>
        </w:tc>
        <w:tc>
          <w:tcPr>
            <w:tcW w:w="240" w:type="pct"/>
            <w:vAlign w:val="center"/>
          </w:tcPr>
          <w:p w14:paraId="369E0A05" w14:textId="77777777" w:rsidR="004C04C6" w:rsidRPr="00FD55E9" w:rsidRDefault="004C04C6" w:rsidP="00A5313A">
            <w:pPr>
              <w:pStyle w:val="afffffff2"/>
              <w:jc w:val="center"/>
            </w:pPr>
          </w:p>
        </w:tc>
      </w:tr>
      <w:tr w:rsidR="004C04C6" w:rsidRPr="00FD55E9" w14:paraId="399B1F46" w14:textId="77777777" w:rsidTr="00A5313A">
        <w:trPr>
          <w:trHeight w:val="58"/>
          <w:jc w:val="center"/>
        </w:trPr>
        <w:tc>
          <w:tcPr>
            <w:tcW w:w="960" w:type="pct"/>
            <w:vMerge/>
          </w:tcPr>
          <w:p w14:paraId="78C5F364" w14:textId="77777777" w:rsidR="004C04C6" w:rsidRPr="00FD55E9" w:rsidRDefault="004C04C6" w:rsidP="00A5313A">
            <w:pPr>
              <w:pStyle w:val="afffffff2"/>
            </w:pPr>
          </w:p>
        </w:tc>
        <w:tc>
          <w:tcPr>
            <w:tcW w:w="1215" w:type="pct"/>
          </w:tcPr>
          <w:p w14:paraId="5D173897" w14:textId="77777777" w:rsidR="004C04C6" w:rsidRPr="00FD55E9" w:rsidRDefault="004C04C6" w:rsidP="00A5313A">
            <w:pPr>
              <w:pStyle w:val="afffffff2"/>
            </w:pPr>
            <w:r w:rsidRPr="00FF680E">
              <w:t xml:space="preserve">Выгрузка документа проекта регионального приказа </w:t>
            </w:r>
            <w:r w:rsidRPr="00B61398">
              <w:t xml:space="preserve">для </w:t>
            </w:r>
            <w:r>
              <w:t xml:space="preserve">подписания </w:t>
            </w:r>
            <w:r w:rsidRPr="00FF680E">
              <w:t>вне ФГИС «Спорт» Пол</w:t>
            </w:r>
            <w:r>
              <w:t>ьзователем с ролью «Представитель</w:t>
            </w:r>
            <w:r w:rsidRPr="00FF680E">
              <w:t xml:space="preserve"> ОИВ субъекта РФ»</w:t>
            </w:r>
          </w:p>
        </w:tc>
        <w:tc>
          <w:tcPr>
            <w:tcW w:w="253" w:type="pct"/>
            <w:vAlign w:val="center"/>
          </w:tcPr>
          <w:p w14:paraId="5EE2DD08" w14:textId="77777777" w:rsidR="004C04C6" w:rsidRPr="00FD55E9" w:rsidRDefault="004C04C6" w:rsidP="00A5313A">
            <w:pPr>
              <w:pStyle w:val="afffffff2"/>
              <w:jc w:val="center"/>
            </w:pPr>
          </w:p>
        </w:tc>
        <w:tc>
          <w:tcPr>
            <w:tcW w:w="405" w:type="pct"/>
            <w:vAlign w:val="center"/>
          </w:tcPr>
          <w:p w14:paraId="4046767D" w14:textId="77777777" w:rsidR="004C04C6" w:rsidRPr="00FD55E9" w:rsidRDefault="004C04C6" w:rsidP="00A5313A">
            <w:pPr>
              <w:pStyle w:val="afffffff2"/>
              <w:jc w:val="center"/>
            </w:pPr>
          </w:p>
        </w:tc>
        <w:tc>
          <w:tcPr>
            <w:tcW w:w="355" w:type="pct"/>
            <w:vAlign w:val="center"/>
          </w:tcPr>
          <w:p w14:paraId="6A3C798A" w14:textId="77777777" w:rsidR="004C04C6" w:rsidRPr="00FD55E9" w:rsidRDefault="004C04C6" w:rsidP="00A5313A">
            <w:pPr>
              <w:pStyle w:val="afffffff2"/>
              <w:jc w:val="center"/>
            </w:pPr>
          </w:p>
        </w:tc>
        <w:tc>
          <w:tcPr>
            <w:tcW w:w="433" w:type="pct"/>
            <w:vAlign w:val="center"/>
          </w:tcPr>
          <w:p w14:paraId="2D0FA50F" w14:textId="77777777" w:rsidR="004C04C6" w:rsidRPr="00FD55E9" w:rsidRDefault="004C04C6" w:rsidP="00A5313A">
            <w:pPr>
              <w:pStyle w:val="afffffff2"/>
              <w:jc w:val="center"/>
            </w:pPr>
            <w:r w:rsidRPr="00FD55E9">
              <w:t>Х</w:t>
            </w:r>
          </w:p>
        </w:tc>
        <w:tc>
          <w:tcPr>
            <w:tcW w:w="303" w:type="pct"/>
            <w:vAlign w:val="center"/>
          </w:tcPr>
          <w:p w14:paraId="4C3C08F0" w14:textId="77777777" w:rsidR="004C04C6" w:rsidRPr="00FD55E9" w:rsidRDefault="004C04C6" w:rsidP="00A5313A">
            <w:pPr>
              <w:pStyle w:val="afffffff2"/>
              <w:jc w:val="center"/>
            </w:pPr>
          </w:p>
        </w:tc>
        <w:tc>
          <w:tcPr>
            <w:tcW w:w="280" w:type="pct"/>
            <w:vAlign w:val="center"/>
          </w:tcPr>
          <w:p w14:paraId="362FCCE2" w14:textId="77777777" w:rsidR="004C04C6" w:rsidRPr="00FD55E9" w:rsidRDefault="004C04C6" w:rsidP="00A5313A">
            <w:pPr>
              <w:pStyle w:val="afffffff2"/>
              <w:jc w:val="center"/>
            </w:pPr>
            <w:r w:rsidRPr="00FD55E9">
              <w:t>Х</w:t>
            </w:r>
          </w:p>
        </w:tc>
        <w:tc>
          <w:tcPr>
            <w:tcW w:w="253" w:type="pct"/>
            <w:vAlign w:val="center"/>
          </w:tcPr>
          <w:p w14:paraId="62D3D0F1" w14:textId="77777777" w:rsidR="004C04C6" w:rsidRPr="00FD55E9" w:rsidRDefault="004C04C6" w:rsidP="00A5313A">
            <w:pPr>
              <w:pStyle w:val="afffffff2"/>
              <w:jc w:val="center"/>
            </w:pPr>
          </w:p>
        </w:tc>
        <w:tc>
          <w:tcPr>
            <w:tcW w:w="303" w:type="pct"/>
            <w:vAlign w:val="center"/>
          </w:tcPr>
          <w:p w14:paraId="73039B65" w14:textId="77777777" w:rsidR="004C04C6" w:rsidRPr="00FD55E9" w:rsidRDefault="004C04C6" w:rsidP="00A5313A">
            <w:pPr>
              <w:pStyle w:val="afffffff2"/>
              <w:jc w:val="center"/>
            </w:pPr>
            <w:r w:rsidRPr="00FD55E9">
              <w:t>Х</w:t>
            </w:r>
          </w:p>
        </w:tc>
        <w:tc>
          <w:tcPr>
            <w:tcW w:w="240" w:type="pct"/>
            <w:vAlign w:val="center"/>
          </w:tcPr>
          <w:p w14:paraId="6C6D5678" w14:textId="77777777" w:rsidR="004C04C6" w:rsidRPr="00FD55E9" w:rsidRDefault="004C04C6" w:rsidP="00A5313A">
            <w:pPr>
              <w:pStyle w:val="afffffff2"/>
              <w:jc w:val="center"/>
            </w:pPr>
          </w:p>
        </w:tc>
      </w:tr>
      <w:tr w:rsidR="004C04C6" w:rsidRPr="00FD55E9" w14:paraId="062E3534" w14:textId="77777777" w:rsidTr="00A5313A">
        <w:trPr>
          <w:trHeight w:val="58"/>
          <w:jc w:val="center"/>
        </w:trPr>
        <w:tc>
          <w:tcPr>
            <w:tcW w:w="960" w:type="pct"/>
            <w:vMerge/>
          </w:tcPr>
          <w:p w14:paraId="0F0B86A4" w14:textId="77777777" w:rsidR="004C04C6" w:rsidRPr="00FD55E9" w:rsidRDefault="004C04C6" w:rsidP="00A5313A">
            <w:pPr>
              <w:pStyle w:val="afffffff2"/>
            </w:pPr>
          </w:p>
        </w:tc>
        <w:tc>
          <w:tcPr>
            <w:tcW w:w="1215" w:type="pct"/>
          </w:tcPr>
          <w:p w14:paraId="4838FC9F" w14:textId="77777777" w:rsidR="004C04C6" w:rsidRPr="00FD55E9" w:rsidRDefault="004C04C6" w:rsidP="00A5313A">
            <w:pPr>
              <w:pStyle w:val="afffffff2"/>
            </w:pPr>
            <w:r w:rsidRPr="00FF680E">
              <w:t>Выпуск регионального при</w:t>
            </w:r>
            <w:r>
              <w:t>каза о награждении У</w:t>
            </w:r>
            <w:r w:rsidRPr="00FF680E">
              <w:t>частников ВФСК ГТО Пол</w:t>
            </w:r>
            <w:r>
              <w:t>ьзователем с ролью «Представитель</w:t>
            </w:r>
            <w:r w:rsidRPr="00FF680E">
              <w:t xml:space="preserve"> ОИВ субъекта РФ»</w:t>
            </w:r>
          </w:p>
        </w:tc>
        <w:tc>
          <w:tcPr>
            <w:tcW w:w="253" w:type="pct"/>
            <w:vAlign w:val="center"/>
          </w:tcPr>
          <w:p w14:paraId="4D403EB2" w14:textId="77777777" w:rsidR="004C04C6" w:rsidRPr="00FD55E9" w:rsidRDefault="004C04C6" w:rsidP="00A5313A">
            <w:pPr>
              <w:pStyle w:val="afffffff2"/>
              <w:jc w:val="center"/>
            </w:pPr>
          </w:p>
        </w:tc>
        <w:tc>
          <w:tcPr>
            <w:tcW w:w="405" w:type="pct"/>
            <w:vAlign w:val="center"/>
          </w:tcPr>
          <w:p w14:paraId="34B211D3" w14:textId="77777777" w:rsidR="004C04C6" w:rsidRPr="00FD55E9" w:rsidRDefault="004C04C6" w:rsidP="00A5313A">
            <w:pPr>
              <w:pStyle w:val="afffffff2"/>
              <w:jc w:val="center"/>
            </w:pPr>
          </w:p>
        </w:tc>
        <w:tc>
          <w:tcPr>
            <w:tcW w:w="355" w:type="pct"/>
            <w:vAlign w:val="center"/>
          </w:tcPr>
          <w:p w14:paraId="2E62995B" w14:textId="77777777" w:rsidR="004C04C6" w:rsidRPr="00FD55E9" w:rsidRDefault="004C04C6" w:rsidP="00A5313A">
            <w:pPr>
              <w:pStyle w:val="afffffff2"/>
              <w:jc w:val="center"/>
            </w:pPr>
          </w:p>
        </w:tc>
        <w:tc>
          <w:tcPr>
            <w:tcW w:w="433" w:type="pct"/>
            <w:vAlign w:val="center"/>
          </w:tcPr>
          <w:p w14:paraId="17A1F966" w14:textId="77777777" w:rsidR="004C04C6" w:rsidRPr="00FD55E9" w:rsidRDefault="004C04C6" w:rsidP="00A5313A">
            <w:pPr>
              <w:pStyle w:val="afffffff2"/>
              <w:jc w:val="center"/>
            </w:pPr>
          </w:p>
        </w:tc>
        <w:tc>
          <w:tcPr>
            <w:tcW w:w="303" w:type="pct"/>
            <w:vAlign w:val="center"/>
          </w:tcPr>
          <w:p w14:paraId="3BE98084" w14:textId="77777777" w:rsidR="004C04C6" w:rsidRPr="00FD55E9" w:rsidRDefault="004C04C6" w:rsidP="00A5313A">
            <w:pPr>
              <w:pStyle w:val="afffffff2"/>
              <w:jc w:val="center"/>
            </w:pPr>
          </w:p>
        </w:tc>
        <w:tc>
          <w:tcPr>
            <w:tcW w:w="280" w:type="pct"/>
            <w:vAlign w:val="center"/>
          </w:tcPr>
          <w:p w14:paraId="07F42637" w14:textId="77777777" w:rsidR="004C04C6" w:rsidRPr="00FD55E9" w:rsidRDefault="004C04C6" w:rsidP="00A5313A">
            <w:pPr>
              <w:pStyle w:val="afffffff2"/>
              <w:jc w:val="center"/>
            </w:pPr>
            <w:r w:rsidRPr="00FD55E9">
              <w:t>Х</w:t>
            </w:r>
          </w:p>
        </w:tc>
        <w:tc>
          <w:tcPr>
            <w:tcW w:w="253" w:type="pct"/>
            <w:vAlign w:val="center"/>
          </w:tcPr>
          <w:p w14:paraId="3C6AD2CA" w14:textId="77777777" w:rsidR="004C04C6" w:rsidRPr="00FD55E9" w:rsidRDefault="004C04C6" w:rsidP="00A5313A">
            <w:pPr>
              <w:pStyle w:val="afffffff2"/>
              <w:jc w:val="center"/>
            </w:pPr>
          </w:p>
        </w:tc>
        <w:tc>
          <w:tcPr>
            <w:tcW w:w="303" w:type="pct"/>
            <w:vAlign w:val="center"/>
          </w:tcPr>
          <w:p w14:paraId="69255BCF" w14:textId="77777777" w:rsidR="004C04C6" w:rsidRPr="00FD55E9" w:rsidRDefault="004C04C6" w:rsidP="00A5313A">
            <w:pPr>
              <w:pStyle w:val="afffffff2"/>
              <w:jc w:val="center"/>
            </w:pPr>
            <w:r w:rsidRPr="00FD55E9">
              <w:t>Х</w:t>
            </w:r>
          </w:p>
        </w:tc>
        <w:tc>
          <w:tcPr>
            <w:tcW w:w="240" w:type="pct"/>
            <w:vAlign w:val="center"/>
          </w:tcPr>
          <w:p w14:paraId="593FF887" w14:textId="77777777" w:rsidR="004C04C6" w:rsidRPr="00FD55E9" w:rsidRDefault="004C04C6" w:rsidP="00A5313A">
            <w:pPr>
              <w:pStyle w:val="afffffff2"/>
              <w:jc w:val="center"/>
            </w:pPr>
          </w:p>
        </w:tc>
      </w:tr>
      <w:tr w:rsidR="004C04C6" w:rsidRPr="00FD55E9" w14:paraId="1CAFA883" w14:textId="77777777" w:rsidTr="00A5313A">
        <w:trPr>
          <w:trHeight w:val="58"/>
          <w:jc w:val="center"/>
        </w:trPr>
        <w:tc>
          <w:tcPr>
            <w:tcW w:w="960" w:type="pct"/>
            <w:vMerge w:val="restart"/>
          </w:tcPr>
          <w:p w14:paraId="35BBBD6B" w14:textId="77777777" w:rsidR="004C04C6" w:rsidRPr="00FD55E9" w:rsidRDefault="004C04C6" w:rsidP="00A5313A">
            <w:pPr>
              <w:pStyle w:val="afffffff2"/>
            </w:pPr>
            <w:r w:rsidRPr="00FF680E">
              <w:t>Расчет итогового знака отличия комплекса ГТО в рамках ступени участника ВФСК ГТО</w:t>
            </w:r>
          </w:p>
        </w:tc>
        <w:tc>
          <w:tcPr>
            <w:tcW w:w="1215" w:type="pct"/>
          </w:tcPr>
          <w:p w14:paraId="7E5E8E2E" w14:textId="77777777" w:rsidR="004C04C6" w:rsidRPr="00FF680E" w:rsidRDefault="004C04C6" w:rsidP="00A5313A">
            <w:pPr>
              <w:pStyle w:val="afffffff2"/>
            </w:pPr>
            <w:r w:rsidRPr="00FF680E">
              <w:t>Расчет предварительного знака отличия комплекса ГТО в рамках ступени Участника ВФСК ГТО</w:t>
            </w:r>
          </w:p>
        </w:tc>
        <w:tc>
          <w:tcPr>
            <w:tcW w:w="253" w:type="pct"/>
            <w:vAlign w:val="center"/>
          </w:tcPr>
          <w:p w14:paraId="0C817286" w14:textId="77777777" w:rsidR="004C04C6" w:rsidRPr="00FD55E9" w:rsidRDefault="004C04C6" w:rsidP="00A5313A">
            <w:pPr>
              <w:pStyle w:val="afffffff2"/>
              <w:jc w:val="center"/>
            </w:pPr>
            <w:r w:rsidRPr="00FD55E9">
              <w:t>Х</w:t>
            </w:r>
          </w:p>
        </w:tc>
        <w:tc>
          <w:tcPr>
            <w:tcW w:w="405" w:type="pct"/>
            <w:vAlign w:val="center"/>
          </w:tcPr>
          <w:p w14:paraId="5D13433D" w14:textId="77777777" w:rsidR="004C04C6" w:rsidRPr="00FD55E9" w:rsidRDefault="004C04C6" w:rsidP="00A5313A">
            <w:pPr>
              <w:pStyle w:val="afffffff2"/>
              <w:jc w:val="center"/>
            </w:pPr>
            <w:r w:rsidRPr="00FD55E9">
              <w:t>Х</w:t>
            </w:r>
          </w:p>
        </w:tc>
        <w:tc>
          <w:tcPr>
            <w:tcW w:w="355" w:type="pct"/>
            <w:vAlign w:val="center"/>
          </w:tcPr>
          <w:p w14:paraId="47075CB7" w14:textId="77777777" w:rsidR="004C04C6" w:rsidRPr="00FD55E9" w:rsidRDefault="004C04C6" w:rsidP="00A5313A">
            <w:pPr>
              <w:pStyle w:val="afffffff2"/>
              <w:jc w:val="center"/>
            </w:pPr>
            <w:r w:rsidRPr="00FD55E9">
              <w:t>Х</w:t>
            </w:r>
          </w:p>
        </w:tc>
        <w:tc>
          <w:tcPr>
            <w:tcW w:w="433" w:type="pct"/>
            <w:vAlign w:val="center"/>
          </w:tcPr>
          <w:p w14:paraId="007CC55B" w14:textId="77777777" w:rsidR="004C04C6" w:rsidRPr="00FD55E9" w:rsidRDefault="004C04C6" w:rsidP="00A5313A">
            <w:pPr>
              <w:pStyle w:val="afffffff2"/>
              <w:jc w:val="center"/>
            </w:pPr>
            <w:r w:rsidRPr="00FD55E9">
              <w:t>Х</w:t>
            </w:r>
          </w:p>
        </w:tc>
        <w:tc>
          <w:tcPr>
            <w:tcW w:w="303" w:type="pct"/>
            <w:vAlign w:val="center"/>
          </w:tcPr>
          <w:p w14:paraId="4DABE49D" w14:textId="77777777" w:rsidR="004C04C6" w:rsidRPr="00FD55E9" w:rsidRDefault="004C04C6" w:rsidP="00A5313A">
            <w:pPr>
              <w:pStyle w:val="afffffff2"/>
              <w:jc w:val="center"/>
            </w:pPr>
          </w:p>
        </w:tc>
        <w:tc>
          <w:tcPr>
            <w:tcW w:w="280" w:type="pct"/>
            <w:vAlign w:val="center"/>
          </w:tcPr>
          <w:p w14:paraId="566E297C" w14:textId="77777777" w:rsidR="004C04C6" w:rsidRPr="00FD55E9" w:rsidRDefault="004C04C6" w:rsidP="00A5313A">
            <w:pPr>
              <w:pStyle w:val="afffffff2"/>
              <w:jc w:val="center"/>
            </w:pPr>
          </w:p>
        </w:tc>
        <w:tc>
          <w:tcPr>
            <w:tcW w:w="253" w:type="pct"/>
            <w:vAlign w:val="center"/>
          </w:tcPr>
          <w:p w14:paraId="5B3A662B" w14:textId="77777777" w:rsidR="004C04C6" w:rsidRPr="00FD55E9" w:rsidRDefault="004C04C6" w:rsidP="00A5313A">
            <w:pPr>
              <w:pStyle w:val="afffffff2"/>
              <w:jc w:val="center"/>
            </w:pPr>
          </w:p>
        </w:tc>
        <w:tc>
          <w:tcPr>
            <w:tcW w:w="303" w:type="pct"/>
            <w:vAlign w:val="center"/>
          </w:tcPr>
          <w:p w14:paraId="6A6E5D94" w14:textId="77777777" w:rsidR="004C04C6" w:rsidRPr="00FD55E9" w:rsidRDefault="004C04C6" w:rsidP="00A5313A">
            <w:pPr>
              <w:pStyle w:val="afffffff2"/>
              <w:jc w:val="center"/>
            </w:pPr>
            <w:r w:rsidRPr="00FD55E9">
              <w:t>Х</w:t>
            </w:r>
          </w:p>
        </w:tc>
        <w:tc>
          <w:tcPr>
            <w:tcW w:w="240" w:type="pct"/>
            <w:vAlign w:val="center"/>
          </w:tcPr>
          <w:p w14:paraId="2708EE6E" w14:textId="77777777" w:rsidR="004C04C6" w:rsidRPr="00FD55E9" w:rsidRDefault="004C04C6" w:rsidP="00A5313A">
            <w:pPr>
              <w:pStyle w:val="afffffff2"/>
              <w:jc w:val="center"/>
            </w:pPr>
          </w:p>
        </w:tc>
      </w:tr>
      <w:tr w:rsidR="004C04C6" w:rsidRPr="00FD55E9" w14:paraId="61AD97F4" w14:textId="77777777" w:rsidTr="00A5313A">
        <w:trPr>
          <w:trHeight w:val="58"/>
          <w:jc w:val="center"/>
        </w:trPr>
        <w:tc>
          <w:tcPr>
            <w:tcW w:w="960" w:type="pct"/>
            <w:vMerge/>
          </w:tcPr>
          <w:p w14:paraId="19E0660F" w14:textId="77777777" w:rsidR="004C04C6" w:rsidRPr="00FD55E9" w:rsidRDefault="004C04C6" w:rsidP="00A5313A">
            <w:pPr>
              <w:pStyle w:val="afffffff2"/>
            </w:pPr>
          </w:p>
        </w:tc>
        <w:tc>
          <w:tcPr>
            <w:tcW w:w="1215" w:type="pct"/>
          </w:tcPr>
          <w:p w14:paraId="50B81754" w14:textId="77777777" w:rsidR="004C04C6" w:rsidRPr="00FF680E" w:rsidRDefault="004C04C6" w:rsidP="00A5313A">
            <w:pPr>
              <w:pStyle w:val="afffffff2"/>
            </w:pPr>
            <w:r w:rsidRPr="00FF680E">
              <w:t>Просмотр предварительного знака</w:t>
            </w:r>
            <w:r>
              <w:t xml:space="preserve"> </w:t>
            </w:r>
            <w:r w:rsidRPr="00D96D5C">
              <w:t>Участника ВФСК ГТО</w:t>
            </w:r>
          </w:p>
        </w:tc>
        <w:tc>
          <w:tcPr>
            <w:tcW w:w="253" w:type="pct"/>
            <w:vAlign w:val="center"/>
          </w:tcPr>
          <w:p w14:paraId="4163CF1A" w14:textId="77777777" w:rsidR="004C04C6" w:rsidRPr="00FD55E9" w:rsidRDefault="004C04C6" w:rsidP="00A5313A">
            <w:pPr>
              <w:pStyle w:val="afffffff2"/>
              <w:jc w:val="center"/>
            </w:pPr>
          </w:p>
        </w:tc>
        <w:tc>
          <w:tcPr>
            <w:tcW w:w="405" w:type="pct"/>
            <w:vAlign w:val="center"/>
          </w:tcPr>
          <w:p w14:paraId="2D0CED44" w14:textId="77777777" w:rsidR="004C04C6" w:rsidRPr="00FD55E9" w:rsidRDefault="004C04C6" w:rsidP="00A5313A">
            <w:pPr>
              <w:pStyle w:val="afffffff2"/>
              <w:jc w:val="center"/>
            </w:pPr>
            <w:r w:rsidRPr="00FD55E9">
              <w:t>Х</w:t>
            </w:r>
          </w:p>
        </w:tc>
        <w:tc>
          <w:tcPr>
            <w:tcW w:w="355" w:type="pct"/>
            <w:vAlign w:val="center"/>
          </w:tcPr>
          <w:p w14:paraId="63F714DB" w14:textId="77777777" w:rsidR="004C04C6" w:rsidRPr="00FD55E9" w:rsidRDefault="004C04C6" w:rsidP="00A5313A">
            <w:pPr>
              <w:pStyle w:val="afffffff2"/>
              <w:jc w:val="center"/>
            </w:pPr>
            <w:r w:rsidRPr="00FD55E9">
              <w:t>Х</w:t>
            </w:r>
          </w:p>
        </w:tc>
        <w:tc>
          <w:tcPr>
            <w:tcW w:w="433" w:type="pct"/>
            <w:vAlign w:val="center"/>
          </w:tcPr>
          <w:p w14:paraId="18E7F685" w14:textId="77777777" w:rsidR="004C04C6" w:rsidRPr="00FD55E9" w:rsidRDefault="004C04C6" w:rsidP="00A5313A">
            <w:pPr>
              <w:pStyle w:val="afffffff2"/>
              <w:jc w:val="center"/>
            </w:pPr>
            <w:r w:rsidRPr="00FD55E9">
              <w:t>Х</w:t>
            </w:r>
          </w:p>
        </w:tc>
        <w:tc>
          <w:tcPr>
            <w:tcW w:w="303" w:type="pct"/>
            <w:vAlign w:val="center"/>
          </w:tcPr>
          <w:p w14:paraId="15E90172" w14:textId="77777777" w:rsidR="004C04C6" w:rsidRPr="00FD55E9" w:rsidRDefault="004C04C6" w:rsidP="00A5313A">
            <w:pPr>
              <w:pStyle w:val="afffffff2"/>
              <w:jc w:val="center"/>
            </w:pPr>
          </w:p>
        </w:tc>
        <w:tc>
          <w:tcPr>
            <w:tcW w:w="280" w:type="pct"/>
            <w:vAlign w:val="center"/>
          </w:tcPr>
          <w:p w14:paraId="26E91D93" w14:textId="77777777" w:rsidR="004C04C6" w:rsidRPr="00FD55E9" w:rsidRDefault="004C04C6" w:rsidP="00A5313A">
            <w:pPr>
              <w:pStyle w:val="afffffff2"/>
              <w:jc w:val="center"/>
            </w:pPr>
          </w:p>
        </w:tc>
        <w:tc>
          <w:tcPr>
            <w:tcW w:w="253" w:type="pct"/>
            <w:vAlign w:val="center"/>
          </w:tcPr>
          <w:p w14:paraId="58205BDB" w14:textId="77777777" w:rsidR="004C04C6" w:rsidRPr="00FD55E9" w:rsidRDefault="004C04C6" w:rsidP="00A5313A">
            <w:pPr>
              <w:pStyle w:val="afffffff2"/>
              <w:jc w:val="center"/>
            </w:pPr>
          </w:p>
        </w:tc>
        <w:tc>
          <w:tcPr>
            <w:tcW w:w="303" w:type="pct"/>
            <w:vAlign w:val="center"/>
          </w:tcPr>
          <w:p w14:paraId="6C70B706" w14:textId="77777777" w:rsidR="004C04C6" w:rsidRPr="00FD55E9" w:rsidRDefault="004C04C6" w:rsidP="00A5313A">
            <w:pPr>
              <w:pStyle w:val="afffffff2"/>
              <w:jc w:val="center"/>
            </w:pPr>
            <w:r w:rsidRPr="00FD55E9">
              <w:t>Х</w:t>
            </w:r>
          </w:p>
        </w:tc>
        <w:tc>
          <w:tcPr>
            <w:tcW w:w="240" w:type="pct"/>
            <w:vAlign w:val="center"/>
          </w:tcPr>
          <w:p w14:paraId="3B2A528C" w14:textId="77777777" w:rsidR="004C04C6" w:rsidRPr="00FD55E9" w:rsidRDefault="004C04C6" w:rsidP="00A5313A">
            <w:pPr>
              <w:pStyle w:val="afffffff2"/>
              <w:jc w:val="center"/>
            </w:pPr>
          </w:p>
        </w:tc>
      </w:tr>
      <w:tr w:rsidR="004C04C6" w:rsidRPr="00FD55E9" w14:paraId="1B9732B1" w14:textId="77777777" w:rsidTr="00A5313A">
        <w:trPr>
          <w:trHeight w:val="58"/>
          <w:jc w:val="center"/>
        </w:trPr>
        <w:tc>
          <w:tcPr>
            <w:tcW w:w="960" w:type="pct"/>
          </w:tcPr>
          <w:p w14:paraId="5BAB5656" w14:textId="77777777" w:rsidR="004C04C6" w:rsidRPr="00FD55E9" w:rsidRDefault="004C04C6" w:rsidP="00A5313A">
            <w:pPr>
              <w:pStyle w:val="afffffff2"/>
            </w:pPr>
            <w:r w:rsidRPr="00FF680E">
              <w:lastRenderedPageBreak/>
              <w:t>Просмотр и выгрузка статистических данных по заданным Пользователем параметрам</w:t>
            </w:r>
          </w:p>
        </w:tc>
        <w:tc>
          <w:tcPr>
            <w:tcW w:w="1215" w:type="pct"/>
          </w:tcPr>
          <w:p w14:paraId="571C1442" w14:textId="77777777" w:rsidR="004C04C6" w:rsidRPr="00FF680E" w:rsidRDefault="004C04C6" w:rsidP="00A5313A">
            <w:pPr>
              <w:pStyle w:val="afffffff2"/>
            </w:pPr>
            <w:r w:rsidRPr="00FF680E">
              <w:t>Просмотр и выгрузка статистических данных по заданным Пользователем параметрам</w:t>
            </w:r>
          </w:p>
        </w:tc>
        <w:tc>
          <w:tcPr>
            <w:tcW w:w="253" w:type="pct"/>
            <w:vAlign w:val="center"/>
          </w:tcPr>
          <w:p w14:paraId="6B41FAD8" w14:textId="77777777" w:rsidR="004C04C6" w:rsidRPr="00FD55E9" w:rsidRDefault="004C04C6" w:rsidP="00A5313A">
            <w:pPr>
              <w:pStyle w:val="afffffff2"/>
              <w:jc w:val="center"/>
            </w:pPr>
          </w:p>
        </w:tc>
        <w:tc>
          <w:tcPr>
            <w:tcW w:w="405" w:type="pct"/>
            <w:vAlign w:val="center"/>
          </w:tcPr>
          <w:p w14:paraId="5D412CA0" w14:textId="77777777" w:rsidR="004C04C6" w:rsidRPr="00FD55E9" w:rsidRDefault="004C04C6" w:rsidP="00A5313A">
            <w:pPr>
              <w:pStyle w:val="afffffff2"/>
              <w:jc w:val="center"/>
            </w:pPr>
            <w:r w:rsidRPr="00FD55E9">
              <w:t>Х</w:t>
            </w:r>
          </w:p>
        </w:tc>
        <w:tc>
          <w:tcPr>
            <w:tcW w:w="355" w:type="pct"/>
            <w:vAlign w:val="center"/>
          </w:tcPr>
          <w:p w14:paraId="2859CF37" w14:textId="77777777" w:rsidR="004C04C6" w:rsidRPr="00FD55E9" w:rsidRDefault="004C04C6" w:rsidP="00A5313A">
            <w:pPr>
              <w:pStyle w:val="afffffff2"/>
              <w:jc w:val="center"/>
            </w:pPr>
            <w:r w:rsidRPr="00FD55E9">
              <w:t>Х</w:t>
            </w:r>
          </w:p>
        </w:tc>
        <w:tc>
          <w:tcPr>
            <w:tcW w:w="433" w:type="pct"/>
            <w:vAlign w:val="center"/>
          </w:tcPr>
          <w:p w14:paraId="186F49B3" w14:textId="77777777" w:rsidR="004C04C6" w:rsidRPr="00FD55E9" w:rsidRDefault="004C04C6" w:rsidP="00A5313A">
            <w:pPr>
              <w:pStyle w:val="afffffff2"/>
              <w:jc w:val="center"/>
            </w:pPr>
            <w:r w:rsidRPr="00FD55E9">
              <w:t>Х</w:t>
            </w:r>
          </w:p>
        </w:tc>
        <w:tc>
          <w:tcPr>
            <w:tcW w:w="303" w:type="pct"/>
            <w:vAlign w:val="center"/>
          </w:tcPr>
          <w:p w14:paraId="006B0DE8" w14:textId="77777777" w:rsidR="004C04C6" w:rsidRPr="00FD55E9" w:rsidRDefault="004C04C6" w:rsidP="00A5313A">
            <w:pPr>
              <w:pStyle w:val="afffffff2"/>
              <w:jc w:val="center"/>
            </w:pPr>
          </w:p>
        </w:tc>
        <w:tc>
          <w:tcPr>
            <w:tcW w:w="280" w:type="pct"/>
            <w:vAlign w:val="center"/>
          </w:tcPr>
          <w:p w14:paraId="26012166" w14:textId="77777777" w:rsidR="004C04C6" w:rsidRPr="00FD55E9" w:rsidRDefault="004C04C6" w:rsidP="00A5313A">
            <w:pPr>
              <w:pStyle w:val="afffffff2"/>
              <w:jc w:val="center"/>
            </w:pPr>
          </w:p>
        </w:tc>
        <w:tc>
          <w:tcPr>
            <w:tcW w:w="253" w:type="pct"/>
            <w:vAlign w:val="center"/>
          </w:tcPr>
          <w:p w14:paraId="146B0EAA" w14:textId="77777777" w:rsidR="004C04C6" w:rsidRPr="00FD55E9" w:rsidRDefault="004C04C6" w:rsidP="00A5313A">
            <w:pPr>
              <w:pStyle w:val="afffffff2"/>
              <w:jc w:val="center"/>
            </w:pPr>
          </w:p>
        </w:tc>
        <w:tc>
          <w:tcPr>
            <w:tcW w:w="303" w:type="pct"/>
            <w:vAlign w:val="center"/>
          </w:tcPr>
          <w:p w14:paraId="6A1E4F1C" w14:textId="77777777" w:rsidR="004C04C6" w:rsidRPr="00FD55E9" w:rsidRDefault="004C04C6" w:rsidP="00A5313A">
            <w:pPr>
              <w:pStyle w:val="afffffff2"/>
              <w:jc w:val="center"/>
            </w:pPr>
            <w:r w:rsidRPr="00FD55E9">
              <w:t>Х</w:t>
            </w:r>
          </w:p>
        </w:tc>
        <w:tc>
          <w:tcPr>
            <w:tcW w:w="240" w:type="pct"/>
            <w:vAlign w:val="center"/>
          </w:tcPr>
          <w:p w14:paraId="27CDC1F9" w14:textId="77777777" w:rsidR="004C04C6" w:rsidRPr="00FD55E9" w:rsidRDefault="004C04C6" w:rsidP="00A5313A">
            <w:pPr>
              <w:pStyle w:val="afffffff2"/>
              <w:jc w:val="center"/>
            </w:pPr>
          </w:p>
        </w:tc>
      </w:tr>
      <w:tr w:rsidR="004C04C6" w:rsidRPr="00FD55E9" w14:paraId="3166AE1F" w14:textId="77777777" w:rsidTr="00A5313A">
        <w:trPr>
          <w:trHeight w:val="58"/>
          <w:jc w:val="center"/>
        </w:trPr>
        <w:tc>
          <w:tcPr>
            <w:tcW w:w="960" w:type="pct"/>
            <w:vMerge w:val="restart"/>
          </w:tcPr>
          <w:p w14:paraId="128083D9" w14:textId="77777777" w:rsidR="004C04C6" w:rsidRPr="00FD55E9" w:rsidRDefault="004C04C6" w:rsidP="00A5313A">
            <w:pPr>
              <w:pStyle w:val="afffffff2"/>
            </w:pPr>
            <w:r w:rsidRPr="00FF680E">
              <w:t>Перерасчет итогового знака отличия комплекса ГТО в рамках ступени участника ВФСК ГТО</w:t>
            </w:r>
          </w:p>
        </w:tc>
        <w:tc>
          <w:tcPr>
            <w:tcW w:w="1215" w:type="pct"/>
          </w:tcPr>
          <w:p w14:paraId="674EE39C" w14:textId="77777777" w:rsidR="004C04C6" w:rsidRPr="00FF680E" w:rsidRDefault="004C04C6" w:rsidP="00A5313A">
            <w:pPr>
              <w:pStyle w:val="afffffff2"/>
            </w:pPr>
            <w:r w:rsidRPr="00FF680E">
              <w:t>Редактирование результата испытания в протоколе после даты блокировки Пользователем с ролью «Представитель федерального оператора»</w:t>
            </w:r>
          </w:p>
        </w:tc>
        <w:tc>
          <w:tcPr>
            <w:tcW w:w="253" w:type="pct"/>
            <w:vAlign w:val="center"/>
          </w:tcPr>
          <w:p w14:paraId="587ED853" w14:textId="77777777" w:rsidR="004C04C6" w:rsidRPr="00FD55E9" w:rsidRDefault="004C04C6" w:rsidP="00A5313A">
            <w:pPr>
              <w:pStyle w:val="afffffff2"/>
              <w:jc w:val="center"/>
            </w:pPr>
          </w:p>
        </w:tc>
        <w:tc>
          <w:tcPr>
            <w:tcW w:w="405" w:type="pct"/>
            <w:vAlign w:val="center"/>
          </w:tcPr>
          <w:p w14:paraId="153DBD46" w14:textId="77777777" w:rsidR="004C04C6" w:rsidRPr="00FD55E9" w:rsidRDefault="004C04C6" w:rsidP="00A5313A">
            <w:pPr>
              <w:pStyle w:val="afffffff2"/>
              <w:jc w:val="center"/>
            </w:pPr>
          </w:p>
        </w:tc>
        <w:tc>
          <w:tcPr>
            <w:tcW w:w="355" w:type="pct"/>
            <w:vAlign w:val="center"/>
          </w:tcPr>
          <w:p w14:paraId="7C92E717" w14:textId="77777777" w:rsidR="004C04C6" w:rsidRPr="00FD55E9" w:rsidRDefault="004C04C6" w:rsidP="00A5313A">
            <w:pPr>
              <w:pStyle w:val="afffffff2"/>
              <w:jc w:val="center"/>
            </w:pPr>
          </w:p>
        </w:tc>
        <w:tc>
          <w:tcPr>
            <w:tcW w:w="433" w:type="pct"/>
            <w:vAlign w:val="center"/>
          </w:tcPr>
          <w:p w14:paraId="2AB85432" w14:textId="77777777" w:rsidR="004C04C6" w:rsidRPr="00FD55E9" w:rsidRDefault="004C04C6" w:rsidP="00A5313A">
            <w:pPr>
              <w:pStyle w:val="afffffff2"/>
              <w:jc w:val="center"/>
            </w:pPr>
            <w:r w:rsidRPr="00FD55E9">
              <w:t>Х</w:t>
            </w:r>
          </w:p>
        </w:tc>
        <w:tc>
          <w:tcPr>
            <w:tcW w:w="303" w:type="pct"/>
            <w:vAlign w:val="center"/>
          </w:tcPr>
          <w:p w14:paraId="7C82B8EF" w14:textId="77777777" w:rsidR="004C04C6" w:rsidRPr="00FD55E9" w:rsidRDefault="004C04C6" w:rsidP="00A5313A">
            <w:pPr>
              <w:pStyle w:val="afffffff2"/>
              <w:jc w:val="center"/>
            </w:pPr>
          </w:p>
        </w:tc>
        <w:tc>
          <w:tcPr>
            <w:tcW w:w="280" w:type="pct"/>
            <w:vAlign w:val="center"/>
          </w:tcPr>
          <w:p w14:paraId="3DFDA08F" w14:textId="77777777" w:rsidR="004C04C6" w:rsidRPr="00FD55E9" w:rsidRDefault="004C04C6" w:rsidP="00A5313A">
            <w:pPr>
              <w:pStyle w:val="afffffff2"/>
              <w:jc w:val="center"/>
            </w:pPr>
          </w:p>
        </w:tc>
        <w:tc>
          <w:tcPr>
            <w:tcW w:w="253" w:type="pct"/>
            <w:vAlign w:val="center"/>
          </w:tcPr>
          <w:p w14:paraId="460571FA" w14:textId="77777777" w:rsidR="004C04C6" w:rsidRPr="00FD55E9" w:rsidRDefault="004C04C6" w:rsidP="00A5313A">
            <w:pPr>
              <w:pStyle w:val="afffffff2"/>
              <w:jc w:val="center"/>
            </w:pPr>
          </w:p>
        </w:tc>
        <w:tc>
          <w:tcPr>
            <w:tcW w:w="303" w:type="pct"/>
            <w:vAlign w:val="center"/>
          </w:tcPr>
          <w:p w14:paraId="59F27077" w14:textId="77777777" w:rsidR="004C04C6" w:rsidRPr="00FD55E9" w:rsidRDefault="004C04C6" w:rsidP="00A5313A">
            <w:pPr>
              <w:pStyle w:val="afffffff2"/>
              <w:jc w:val="center"/>
            </w:pPr>
            <w:r w:rsidRPr="00FD55E9">
              <w:t>Х</w:t>
            </w:r>
          </w:p>
        </w:tc>
        <w:tc>
          <w:tcPr>
            <w:tcW w:w="240" w:type="pct"/>
            <w:vAlign w:val="center"/>
          </w:tcPr>
          <w:p w14:paraId="44D16D9B" w14:textId="77777777" w:rsidR="004C04C6" w:rsidRPr="00FD55E9" w:rsidRDefault="004C04C6" w:rsidP="00A5313A">
            <w:pPr>
              <w:pStyle w:val="afffffff2"/>
              <w:jc w:val="center"/>
            </w:pPr>
          </w:p>
        </w:tc>
      </w:tr>
      <w:tr w:rsidR="004C04C6" w:rsidRPr="00FD55E9" w14:paraId="68265804" w14:textId="77777777" w:rsidTr="00A5313A">
        <w:trPr>
          <w:trHeight w:val="58"/>
          <w:jc w:val="center"/>
        </w:trPr>
        <w:tc>
          <w:tcPr>
            <w:tcW w:w="960" w:type="pct"/>
            <w:vMerge/>
          </w:tcPr>
          <w:p w14:paraId="4B32BACC" w14:textId="77777777" w:rsidR="004C04C6" w:rsidRPr="00FD55E9" w:rsidRDefault="004C04C6" w:rsidP="00A5313A">
            <w:pPr>
              <w:pStyle w:val="afffffff2"/>
            </w:pPr>
          </w:p>
        </w:tc>
        <w:tc>
          <w:tcPr>
            <w:tcW w:w="1215" w:type="pct"/>
          </w:tcPr>
          <w:p w14:paraId="7434EE49" w14:textId="77777777" w:rsidR="004C04C6" w:rsidRPr="00FF680E" w:rsidRDefault="004C04C6" w:rsidP="00A5313A">
            <w:pPr>
              <w:pStyle w:val="afffffff2"/>
            </w:pPr>
            <w:r w:rsidRPr="00FF680E">
              <w:t>Просмотр обновлённого результата за испытания после перерасчёта</w:t>
            </w:r>
          </w:p>
        </w:tc>
        <w:tc>
          <w:tcPr>
            <w:tcW w:w="253" w:type="pct"/>
            <w:vAlign w:val="center"/>
          </w:tcPr>
          <w:p w14:paraId="2DA65FFB" w14:textId="77777777" w:rsidR="004C04C6" w:rsidRPr="00FD55E9" w:rsidRDefault="004C04C6" w:rsidP="00A5313A">
            <w:pPr>
              <w:pStyle w:val="afffffff2"/>
              <w:jc w:val="center"/>
            </w:pPr>
          </w:p>
        </w:tc>
        <w:tc>
          <w:tcPr>
            <w:tcW w:w="405" w:type="pct"/>
            <w:vAlign w:val="center"/>
          </w:tcPr>
          <w:p w14:paraId="62BCE497" w14:textId="77777777" w:rsidR="004C04C6" w:rsidRPr="00FD55E9" w:rsidRDefault="004C04C6" w:rsidP="00A5313A">
            <w:pPr>
              <w:pStyle w:val="afffffff2"/>
              <w:jc w:val="center"/>
            </w:pPr>
            <w:r w:rsidRPr="00FD55E9">
              <w:t>Х</w:t>
            </w:r>
          </w:p>
        </w:tc>
        <w:tc>
          <w:tcPr>
            <w:tcW w:w="355" w:type="pct"/>
            <w:vAlign w:val="center"/>
          </w:tcPr>
          <w:p w14:paraId="039A6ED8" w14:textId="77777777" w:rsidR="004C04C6" w:rsidRPr="00FD55E9" w:rsidRDefault="004C04C6" w:rsidP="00A5313A">
            <w:pPr>
              <w:pStyle w:val="afffffff2"/>
              <w:jc w:val="center"/>
            </w:pPr>
            <w:r w:rsidRPr="00FD55E9">
              <w:t>Х</w:t>
            </w:r>
          </w:p>
        </w:tc>
        <w:tc>
          <w:tcPr>
            <w:tcW w:w="433" w:type="pct"/>
            <w:vAlign w:val="center"/>
          </w:tcPr>
          <w:p w14:paraId="569AFCDB" w14:textId="77777777" w:rsidR="004C04C6" w:rsidRPr="00FD55E9" w:rsidRDefault="004C04C6" w:rsidP="00A5313A">
            <w:pPr>
              <w:pStyle w:val="afffffff2"/>
              <w:jc w:val="center"/>
            </w:pPr>
            <w:r w:rsidRPr="00FD55E9">
              <w:t>Х</w:t>
            </w:r>
          </w:p>
        </w:tc>
        <w:tc>
          <w:tcPr>
            <w:tcW w:w="303" w:type="pct"/>
            <w:vAlign w:val="center"/>
          </w:tcPr>
          <w:p w14:paraId="12E333BB" w14:textId="77777777" w:rsidR="004C04C6" w:rsidRPr="00FD55E9" w:rsidRDefault="004C04C6" w:rsidP="00A5313A">
            <w:pPr>
              <w:pStyle w:val="afffffff2"/>
              <w:jc w:val="center"/>
            </w:pPr>
          </w:p>
        </w:tc>
        <w:tc>
          <w:tcPr>
            <w:tcW w:w="280" w:type="pct"/>
            <w:vAlign w:val="center"/>
          </w:tcPr>
          <w:p w14:paraId="31443C11" w14:textId="77777777" w:rsidR="004C04C6" w:rsidRPr="00FD55E9" w:rsidRDefault="004C04C6" w:rsidP="00A5313A">
            <w:pPr>
              <w:pStyle w:val="afffffff2"/>
              <w:jc w:val="center"/>
            </w:pPr>
          </w:p>
        </w:tc>
        <w:tc>
          <w:tcPr>
            <w:tcW w:w="253" w:type="pct"/>
            <w:vAlign w:val="center"/>
          </w:tcPr>
          <w:p w14:paraId="21C11552" w14:textId="77777777" w:rsidR="004C04C6" w:rsidRPr="00FD55E9" w:rsidRDefault="004C04C6" w:rsidP="00A5313A">
            <w:pPr>
              <w:pStyle w:val="afffffff2"/>
              <w:jc w:val="center"/>
            </w:pPr>
          </w:p>
        </w:tc>
        <w:tc>
          <w:tcPr>
            <w:tcW w:w="303" w:type="pct"/>
            <w:vAlign w:val="center"/>
          </w:tcPr>
          <w:p w14:paraId="075BA6A9" w14:textId="77777777" w:rsidR="004C04C6" w:rsidRPr="00FD55E9" w:rsidRDefault="004C04C6" w:rsidP="00A5313A">
            <w:pPr>
              <w:pStyle w:val="afffffff2"/>
              <w:jc w:val="center"/>
            </w:pPr>
            <w:r w:rsidRPr="00FD55E9">
              <w:t>Х</w:t>
            </w:r>
          </w:p>
        </w:tc>
        <w:tc>
          <w:tcPr>
            <w:tcW w:w="240" w:type="pct"/>
            <w:vAlign w:val="center"/>
          </w:tcPr>
          <w:p w14:paraId="621559E4" w14:textId="77777777" w:rsidR="004C04C6" w:rsidRPr="00FD55E9" w:rsidRDefault="004C04C6" w:rsidP="00A5313A">
            <w:pPr>
              <w:pStyle w:val="afffffff2"/>
              <w:jc w:val="center"/>
            </w:pPr>
          </w:p>
        </w:tc>
      </w:tr>
      <w:tr w:rsidR="004C04C6" w:rsidRPr="00FD55E9" w14:paraId="45BE28C1" w14:textId="77777777" w:rsidTr="00A5313A">
        <w:trPr>
          <w:trHeight w:val="58"/>
          <w:jc w:val="center"/>
        </w:trPr>
        <w:tc>
          <w:tcPr>
            <w:tcW w:w="960" w:type="pct"/>
            <w:vMerge/>
          </w:tcPr>
          <w:p w14:paraId="220B89A4" w14:textId="77777777" w:rsidR="004C04C6" w:rsidRPr="00FD55E9" w:rsidRDefault="004C04C6" w:rsidP="00A5313A">
            <w:pPr>
              <w:pStyle w:val="afffffff2"/>
            </w:pPr>
          </w:p>
        </w:tc>
        <w:tc>
          <w:tcPr>
            <w:tcW w:w="1215" w:type="pct"/>
            <w:shd w:val="clear" w:color="auto" w:fill="auto"/>
          </w:tcPr>
          <w:p w14:paraId="2FAC198B" w14:textId="77777777" w:rsidR="004C04C6" w:rsidRPr="00FF680E" w:rsidRDefault="004C04C6" w:rsidP="00A5313A">
            <w:pPr>
              <w:pStyle w:val="afffffff2"/>
            </w:pPr>
            <w:r w:rsidRPr="00FF680E">
              <w:t>Согласование проекта приказа после перерасчета</w:t>
            </w:r>
          </w:p>
        </w:tc>
        <w:tc>
          <w:tcPr>
            <w:tcW w:w="253" w:type="pct"/>
            <w:vAlign w:val="center"/>
          </w:tcPr>
          <w:p w14:paraId="785CAF7A" w14:textId="77777777" w:rsidR="004C04C6" w:rsidRPr="00FD55E9" w:rsidRDefault="004C04C6" w:rsidP="00A5313A">
            <w:pPr>
              <w:pStyle w:val="afffffff2"/>
              <w:jc w:val="center"/>
            </w:pPr>
          </w:p>
        </w:tc>
        <w:tc>
          <w:tcPr>
            <w:tcW w:w="405" w:type="pct"/>
            <w:vAlign w:val="center"/>
          </w:tcPr>
          <w:p w14:paraId="16C4CE30" w14:textId="77777777" w:rsidR="004C04C6" w:rsidRPr="00FD55E9" w:rsidRDefault="004C04C6" w:rsidP="00A5313A">
            <w:pPr>
              <w:pStyle w:val="afffffff2"/>
              <w:jc w:val="center"/>
            </w:pPr>
          </w:p>
        </w:tc>
        <w:tc>
          <w:tcPr>
            <w:tcW w:w="355" w:type="pct"/>
            <w:vAlign w:val="center"/>
          </w:tcPr>
          <w:p w14:paraId="1726CC73" w14:textId="77777777" w:rsidR="004C04C6" w:rsidRPr="00FD55E9" w:rsidRDefault="004C04C6" w:rsidP="00A5313A">
            <w:pPr>
              <w:pStyle w:val="afffffff2"/>
              <w:jc w:val="center"/>
            </w:pPr>
            <w:r w:rsidRPr="00FD55E9">
              <w:t>Х</w:t>
            </w:r>
          </w:p>
        </w:tc>
        <w:tc>
          <w:tcPr>
            <w:tcW w:w="433" w:type="pct"/>
            <w:vAlign w:val="center"/>
          </w:tcPr>
          <w:p w14:paraId="467E166B" w14:textId="77777777" w:rsidR="004C04C6" w:rsidRPr="00FD55E9" w:rsidRDefault="004C04C6" w:rsidP="00A5313A">
            <w:pPr>
              <w:pStyle w:val="afffffff2"/>
              <w:jc w:val="center"/>
            </w:pPr>
            <w:r w:rsidRPr="00FD55E9">
              <w:t>Х</w:t>
            </w:r>
          </w:p>
        </w:tc>
        <w:tc>
          <w:tcPr>
            <w:tcW w:w="303" w:type="pct"/>
            <w:vAlign w:val="center"/>
          </w:tcPr>
          <w:p w14:paraId="6E2EDB03" w14:textId="77777777" w:rsidR="004C04C6" w:rsidRPr="00FD55E9" w:rsidRDefault="004C04C6" w:rsidP="00A5313A">
            <w:pPr>
              <w:pStyle w:val="afffffff2"/>
              <w:jc w:val="center"/>
            </w:pPr>
          </w:p>
        </w:tc>
        <w:tc>
          <w:tcPr>
            <w:tcW w:w="280" w:type="pct"/>
            <w:vAlign w:val="center"/>
          </w:tcPr>
          <w:p w14:paraId="1695019F" w14:textId="77777777" w:rsidR="004C04C6" w:rsidRPr="00FD55E9" w:rsidRDefault="004C04C6" w:rsidP="00A5313A">
            <w:pPr>
              <w:pStyle w:val="afffffff2"/>
              <w:jc w:val="center"/>
            </w:pPr>
            <w:r w:rsidRPr="00FD55E9">
              <w:t>Х</w:t>
            </w:r>
          </w:p>
        </w:tc>
        <w:tc>
          <w:tcPr>
            <w:tcW w:w="253" w:type="pct"/>
            <w:vAlign w:val="center"/>
          </w:tcPr>
          <w:p w14:paraId="6D6BEA3B" w14:textId="77777777" w:rsidR="004C04C6" w:rsidRPr="00FD55E9" w:rsidRDefault="004C04C6" w:rsidP="00A5313A">
            <w:pPr>
              <w:pStyle w:val="afffffff2"/>
              <w:jc w:val="center"/>
            </w:pPr>
          </w:p>
        </w:tc>
        <w:tc>
          <w:tcPr>
            <w:tcW w:w="303" w:type="pct"/>
            <w:vAlign w:val="center"/>
          </w:tcPr>
          <w:p w14:paraId="6005BF7C" w14:textId="77777777" w:rsidR="004C04C6" w:rsidRPr="00FD55E9" w:rsidRDefault="004C04C6" w:rsidP="00A5313A">
            <w:pPr>
              <w:pStyle w:val="afffffff2"/>
              <w:jc w:val="center"/>
            </w:pPr>
            <w:r w:rsidRPr="00FD55E9">
              <w:t>Х</w:t>
            </w:r>
          </w:p>
        </w:tc>
        <w:tc>
          <w:tcPr>
            <w:tcW w:w="240" w:type="pct"/>
            <w:vAlign w:val="center"/>
          </w:tcPr>
          <w:p w14:paraId="578FE12C" w14:textId="77777777" w:rsidR="004C04C6" w:rsidRPr="00FD55E9" w:rsidRDefault="004C04C6" w:rsidP="00A5313A">
            <w:pPr>
              <w:pStyle w:val="afffffff2"/>
              <w:jc w:val="center"/>
            </w:pPr>
          </w:p>
        </w:tc>
      </w:tr>
      <w:tr w:rsidR="004C04C6" w:rsidRPr="00FD55E9" w14:paraId="7CA185AB" w14:textId="77777777" w:rsidTr="00A5313A">
        <w:trPr>
          <w:trHeight w:val="58"/>
          <w:jc w:val="center"/>
        </w:trPr>
        <w:tc>
          <w:tcPr>
            <w:tcW w:w="960" w:type="pct"/>
          </w:tcPr>
          <w:p w14:paraId="2B2E50CD" w14:textId="77777777" w:rsidR="004C04C6" w:rsidRPr="00FF680E" w:rsidRDefault="004C04C6" w:rsidP="00A5313A">
            <w:pPr>
              <w:pStyle w:val="afffffff2"/>
            </w:pPr>
            <w:r w:rsidRPr="00FF680E">
              <w:t>Досрочный расчет и выдача знака участнику ВФСК ГТО по его инициативе</w:t>
            </w:r>
          </w:p>
        </w:tc>
        <w:tc>
          <w:tcPr>
            <w:tcW w:w="1215" w:type="pct"/>
          </w:tcPr>
          <w:p w14:paraId="2ADE9666" w14:textId="77777777" w:rsidR="004C04C6" w:rsidRPr="00FF680E" w:rsidRDefault="004C04C6" w:rsidP="00A5313A">
            <w:pPr>
              <w:pStyle w:val="afffffff2"/>
            </w:pPr>
            <w:r w:rsidRPr="00D96D5C">
              <w:t>Досрочное получение знака за ступень Участника ВФСК ГТО по его инициативе</w:t>
            </w:r>
          </w:p>
        </w:tc>
        <w:tc>
          <w:tcPr>
            <w:tcW w:w="253" w:type="pct"/>
            <w:vAlign w:val="center"/>
          </w:tcPr>
          <w:p w14:paraId="383C9D4C" w14:textId="77777777" w:rsidR="004C04C6" w:rsidRPr="00FD55E9" w:rsidRDefault="004C04C6" w:rsidP="00A5313A">
            <w:pPr>
              <w:pStyle w:val="afffffff2"/>
              <w:jc w:val="center"/>
            </w:pPr>
          </w:p>
        </w:tc>
        <w:tc>
          <w:tcPr>
            <w:tcW w:w="405" w:type="pct"/>
            <w:vAlign w:val="center"/>
          </w:tcPr>
          <w:p w14:paraId="086B4913" w14:textId="77777777" w:rsidR="004C04C6" w:rsidRPr="00FD55E9" w:rsidRDefault="004C04C6" w:rsidP="00A5313A">
            <w:pPr>
              <w:pStyle w:val="afffffff2"/>
              <w:jc w:val="center"/>
            </w:pPr>
          </w:p>
        </w:tc>
        <w:tc>
          <w:tcPr>
            <w:tcW w:w="355" w:type="pct"/>
            <w:vAlign w:val="center"/>
          </w:tcPr>
          <w:p w14:paraId="16DF16ED" w14:textId="77777777" w:rsidR="004C04C6" w:rsidRPr="00FD55E9" w:rsidRDefault="004C04C6" w:rsidP="00A5313A">
            <w:pPr>
              <w:pStyle w:val="afffffff2"/>
              <w:jc w:val="center"/>
            </w:pPr>
          </w:p>
        </w:tc>
        <w:tc>
          <w:tcPr>
            <w:tcW w:w="433" w:type="pct"/>
            <w:vAlign w:val="center"/>
          </w:tcPr>
          <w:p w14:paraId="077F3E58" w14:textId="77777777" w:rsidR="004C04C6" w:rsidRPr="00FD55E9" w:rsidRDefault="004C04C6" w:rsidP="00A5313A">
            <w:pPr>
              <w:pStyle w:val="afffffff2"/>
              <w:jc w:val="center"/>
            </w:pPr>
          </w:p>
        </w:tc>
        <w:tc>
          <w:tcPr>
            <w:tcW w:w="303" w:type="pct"/>
            <w:vAlign w:val="center"/>
          </w:tcPr>
          <w:p w14:paraId="37876AF2" w14:textId="77777777" w:rsidR="004C04C6" w:rsidRPr="00FD55E9" w:rsidRDefault="004C04C6" w:rsidP="00A5313A">
            <w:pPr>
              <w:pStyle w:val="afffffff2"/>
              <w:jc w:val="center"/>
            </w:pPr>
            <w:r w:rsidRPr="00FD55E9">
              <w:t>Х</w:t>
            </w:r>
          </w:p>
        </w:tc>
        <w:tc>
          <w:tcPr>
            <w:tcW w:w="280" w:type="pct"/>
            <w:vAlign w:val="center"/>
          </w:tcPr>
          <w:p w14:paraId="611E897F" w14:textId="77777777" w:rsidR="004C04C6" w:rsidRPr="00FD55E9" w:rsidRDefault="004C04C6" w:rsidP="00A5313A">
            <w:pPr>
              <w:pStyle w:val="afffffff2"/>
              <w:jc w:val="center"/>
            </w:pPr>
          </w:p>
        </w:tc>
        <w:tc>
          <w:tcPr>
            <w:tcW w:w="253" w:type="pct"/>
            <w:vAlign w:val="center"/>
          </w:tcPr>
          <w:p w14:paraId="6B8DC731" w14:textId="77777777" w:rsidR="004C04C6" w:rsidRPr="00FD55E9" w:rsidRDefault="004C04C6" w:rsidP="00A5313A">
            <w:pPr>
              <w:pStyle w:val="afffffff2"/>
              <w:jc w:val="center"/>
            </w:pPr>
          </w:p>
        </w:tc>
        <w:tc>
          <w:tcPr>
            <w:tcW w:w="303" w:type="pct"/>
            <w:vAlign w:val="center"/>
          </w:tcPr>
          <w:p w14:paraId="391F9EE2" w14:textId="77777777" w:rsidR="004C04C6" w:rsidRPr="00FD55E9" w:rsidRDefault="004C04C6" w:rsidP="00A5313A">
            <w:pPr>
              <w:pStyle w:val="afffffff2"/>
              <w:jc w:val="center"/>
            </w:pPr>
          </w:p>
        </w:tc>
        <w:tc>
          <w:tcPr>
            <w:tcW w:w="240" w:type="pct"/>
            <w:vAlign w:val="center"/>
          </w:tcPr>
          <w:p w14:paraId="0D1F1627" w14:textId="77777777" w:rsidR="004C04C6" w:rsidRPr="00FD55E9" w:rsidRDefault="004C04C6" w:rsidP="00A5313A">
            <w:pPr>
              <w:pStyle w:val="afffffff2"/>
              <w:jc w:val="center"/>
            </w:pPr>
          </w:p>
        </w:tc>
      </w:tr>
    </w:tbl>
    <w:p w14:paraId="6518D63B" w14:textId="77777777" w:rsidR="004C04C6" w:rsidRDefault="004C04C6" w:rsidP="00A32A82">
      <w:pPr>
        <w:pStyle w:val="afffff8"/>
        <w:ind w:firstLine="0"/>
      </w:pPr>
    </w:p>
    <w:p w14:paraId="04DF9544" w14:textId="77777777" w:rsidR="004C04C6" w:rsidRDefault="004C04C6" w:rsidP="00A32A82">
      <w:pPr>
        <w:pStyle w:val="afffff8"/>
        <w:ind w:firstLine="0"/>
        <w:sectPr w:rsidR="004C04C6" w:rsidSect="005B5A6F">
          <w:pgSz w:w="16838" w:h="11906" w:orient="landscape"/>
          <w:pgMar w:top="1701" w:right="1134" w:bottom="851" w:left="1134" w:header="708" w:footer="708" w:gutter="0"/>
          <w:cols w:space="708"/>
          <w:docGrid w:linePitch="360"/>
        </w:sectPr>
      </w:pPr>
    </w:p>
    <w:p w14:paraId="7119372D" w14:textId="77777777" w:rsidR="00EB6256" w:rsidRPr="00087658" w:rsidRDefault="00EB6256" w:rsidP="00EB6256">
      <w:pPr>
        <w:pStyle w:val="2fe"/>
      </w:pPr>
      <w:bookmarkStart w:id="54" w:name="_Toc86844738"/>
      <w:bookmarkStart w:id="55" w:name="_Toc148877167"/>
      <w:bookmarkStart w:id="56" w:name="_Toc184391633"/>
      <w:bookmarkStart w:id="57" w:name="_Toc84448153"/>
      <w:r w:rsidRPr="00087658">
        <w:lastRenderedPageBreak/>
        <w:t>Авторизация пользователя</w:t>
      </w:r>
      <w:bookmarkEnd w:id="54"/>
      <w:bookmarkEnd w:id="55"/>
      <w:bookmarkEnd w:id="56"/>
    </w:p>
    <w:p w14:paraId="6F669D60" w14:textId="6A2406BB" w:rsidR="00EB6256" w:rsidRPr="00087658" w:rsidRDefault="00EB6256" w:rsidP="00EB6256">
      <w:pPr>
        <w:pStyle w:val="aff8"/>
      </w:pPr>
      <w:r w:rsidRPr="00087658">
        <w:t xml:space="preserve">Авторизация пользователей </w:t>
      </w:r>
      <w:r w:rsidR="004C04C6">
        <w:t>Ф</w:t>
      </w:r>
      <w:r>
        <w:t>ГИС «Спорт»</w:t>
      </w:r>
      <w:r w:rsidRPr="00087658">
        <w:t xml:space="preserve"> осуществляется с использованием сервисов ЕСИА при наличии подтвержденной учетной записи ЕСИА.</w:t>
      </w:r>
    </w:p>
    <w:p w14:paraId="4EB05898" w14:textId="77777777" w:rsidR="00EB6256" w:rsidRPr="00087658" w:rsidRDefault="00EB6256" w:rsidP="00EB6256">
      <w:pPr>
        <w:pStyle w:val="3f7"/>
      </w:pPr>
      <w:bookmarkStart w:id="58" w:name="_Toc86844739"/>
      <w:bookmarkStart w:id="59" w:name="_Toc148877168"/>
      <w:bookmarkStart w:id="60" w:name="_Toc184391634"/>
      <w:r w:rsidRPr="00087658">
        <w:t>Вход в Систему зарегистрированного пользователя</w:t>
      </w:r>
      <w:bookmarkEnd w:id="58"/>
      <w:bookmarkEnd w:id="59"/>
      <w:bookmarkEnd w:id="60"/>
    </w:p>
    <w:p w14:paraId="5E43AEA3" w14:textId="77777777" w:rsidR="00EB6256" w:rsidRPr="00087658" w:rsidRDefault="00EB6256" w:rsidP="00EB6256">
      <w:pPr>
        <w:pStyle w:val="aff8"/>
      </w:pPr>
      <w:r w:rsidRPr="00087658">
        <w:t>Участники сценария: Пользователь.</w:t>
      </w:r>
    </w:p>
    <w:p w14:paraId="658F80E0" w14:textId="03232A19" w:rsidR="00EB6256" w:rsidRPr="00087658" w:rsidRDefault="00EB6256" w:rsidP="00EB6256">
      <w:pPr>
        <w:pStyle w:val="aff8"/>
      </w:pPr>
      <w:r w:rsidRPr="00087658">
        <w:t xml:space="preserve">Предусловия: открыт браузер. Пользователь осуществляет вход в </w:t>
      </w:r>
      <w:r w:rsidR="004C04C6">
        <w:t>Ф</w:t>
      </w:r>
      <w:r>
        <w:t xml:space="preserve">ГИС «Спорт». </w:t>
      </w:r>
    </w:p>
    <w:p w14:paraId="4D4FED29" w14:textId="77777777" w:rsidR="00EB6256" w:rsidRPr="00087658" w:rsidRDefault="00EB6256" w:rsidP="00EB6256">
      <w:pPr>
        <w:pStyle w:val="aff8"/>
      </w:pPr>
      <w:r w:rsidRPr="00087658">
        <w:t>Основной сценарий:</w:t>
      </w:r>
    </w:p>
    <w:p w14:paraId="0E4A2B4B" w14:textId="245122D9" w:rsidR="00EB6256" w:rsidRPr="00087658" w:rsidRDefault="00EB6256" w:rsidP="004945A0">
      <w:pPr>
        <w:pStyle w:val="12"/>
        <w:numPr>
          <w:ilvl w:val="0"/>
          <w:numId w:val="41"/>
        </w:numPr>
        <w:pBdr>
          <w:top w:val="none" w:sz="4" w:space="0" w:color="000000"/>
          <w:left w:val="none" w:sz="4" w:space="0" w:color="000000"/>
          <w:bottom w:val="none" w:sz="4" w:space="1" w:color="000000"/>
          <w:right w:val="none" w:sz="4" w:space="0" w:color="000000"/>
          <w:between w:val="none" w:sz="4" w:space="0" w:color="000000"/>
        </w:pBdr>
        <w:ind w:left="0" w:firstLine="709"/>
      </w:pPr>
      <w:r w:rsidRPr="00087658">
        <w:t xml:space="preserve">Пользователь вводит в браузере адрес </w:t>
      </w:r>
      <w:r w:rsidR="004C04C6">
        <w:t>Ф</w:t>
      </w:r>
      <w:r w:rsidRPr="00087658">
        <w:t>ГИС «</w:t>
      </w:r>
      <w:r>
        <w:t>Спорт</w:t>
      </w:r>
      <w:r w:rsidRPr="00087658">
        <w:t xml:space="preserve">». </w:t>
      </w:r>
      <w:r>
        <w:t>О</w:t>
      </w:r>
      <w:r w:rsidRPr="00087658">
        <w:t>существляет</w:t>
      </w:r>
      <w:r>
        <w:t>ся</w:t>
      </w:r>
      <w:r w:rsidRPr="00087658">
        <w:t xml:space="preserve"> открытие страницы с окном идентификации и аутентификации пользователя (</w:t>
      </w:r>
      <w:r w:rsidR="0013271E">
        <w:fldChar w:fldCharType="begin"/>
      </w:r>
      <w:r w:rsidR="0013271E">
        <w:instrText xml:space="preserve"> REF _Ref149123676 \h </w:instrText>
      </w:r>
      <w:r w:rsidR="0013271E">
        <w:fldChar w:fldCharType="separate"/>
      </w:r>
      <w:r w:rsidR="00C36E3B">
        <w:t xml:space="preserve">Рисунок </w:t>
      </w:r>
      <w:r w:rsidR="00C36E3B">
        <w:rPr>
          <w:noProof/>
        </w:rPr>
        <w:t>1</w:t>
      </w:r>
      <w:r w:rsidR="0013271E">
        <w:fldChar w:fldCharType="end"/>
      </w:r>
      <w:r w:rsidRPr="00087658">
        <w:t>).</w:t>
      </w:r>
    </w:p>
    <w:p w14:paraId="3D357F95" w14:textId="77777777" w:rsidR="0013271E" w:rsidRDefault="0013271E" w:rsidP="0013271E">
      <w:pPr>
        <w:pStyle w:val="affffffd"/>
        <w:keepNext/>
      </w:pPr>
      <w:r w:rsidRPr="00057D9C">
        <w:rPr>
          <w:noProof/>
          <w:lang w:eastAsia="ru-RU"/>
        </w:rPr>
        <w:drawing>
          <wp:inline distT="0" distB="0" distL="0" distR="0" wp14:anchorId="7D61BC72" wp14:editId="00D0FA56">
            <wp:extent cx="5939790" cy="306832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68320"/>
                    </a:xfrm>
                    <a:prstGeom prst="rect">
                      <a:avLst/>
                    </a:prstGeom>
                  </pic:spPr>
                </pic:pic>
              </a:graphicData>
            </a:graphic>
          </wp:inline>
        </w:drawing>
      </w:r>
    </w:p>
    <w:p w14:paraId="1094F0F3" w14:textId="613B78E9" w:rsidR="00EB6256" w:rsidRPr="00087658" w:rsidRDefault="0013271E" w:rsidP="0013271E">
      <w:pPr>
        <w:pStyle w:val="affffffd"/>
      </w:pPr>
      <w:bookmarkStart w:id="61" w:name="_Ref149123676"/>
      <w:r>
        <w:t xml:space="preserve">Рисунок </w:t>
      </w:r>
      <w:r w:rsidR="00E67C49">
        <w:rPr>
          <w:noProof/>
        </w:rPr>
        <w:fldChar w:fldCharType="begin"/>
      </w:r>
      <w:r w:rsidR="00E67C49">
        <w:rPr>
          <w:noProof/>
        </w:rPr>
        <w:instrText xml:space="preserve"> SEQ Рисунок \* ARABIC </w:instrText>
      </w:r>
      <w:r w:rsidR="00E67C49">
        <w:rPr>
          <w:noProof/>
        </w:rPr>
        <w:fldChar w:fldCharType="separate"/>
      </w:r>
      <w:r w:rsidR="00C36E3B">
        <w:rPr>
          <w:noProof/>
        </w:rPr>
        <w:t>1</w:t>
      </w:r>
      <w:r w:rsidR="00E67C49">
        <w:rPr>
          <w:noProof/>
        </w:rPr>
        <w:fldChar w:fldCharType="end"/>
      </w:r>
      <w:bookmarkEnd w:id="61"/>
      <w:r>
        <w:t xml:space="preserve">. </w:t>
      </w:r>
      <w:r w:rsidRPr="0071429B">
        <w:t>Окно авторизации пользователя</w:t>
      </w:r>
    </w:p>
    <w:p w14:paraId="652C01EB" w14:textId="687BFE7E" w:rsidR="00EB6256" w:rsidRPr="00D4397D" w:rsidRDefault="00EB6256" w:rsidP="004945A0">
      <w:pPr>
        <w:pStyle w:val="12"/>
        <w:numPr>
          <w:ilvl w:val="0"/>
          <w:numId w:val="42"/>
        </w:numPr>
        <w:pBdr>
          <w:top w:val="none" w:sz="4" w:space="0" w:color="000000"/>
          <w:left w:val="none" w:sz="4" w:space="0" w:color="000000"/>
          <w:bottom w:val="none" w:sz="4" w:space="1" w:color="000000"/>
          <w:right w:val="none" w:sz="4" w:space="0" w:color="000000"/>
          <w:between w:val="none" w:sz="4" w:space="0" w:color="000000"/>
        </w:pBdr>
        <w:ind w:left="0" w:firstLine="709"/>
      </w:pPr>
      <w:r w:rsidRPr="00087658">
        <w:t>Пользователь вводит логин и пароль в окне идентификации и аутентификации, нажимает кнопку «Войти» (</w:t>
      </w:r>
      <w:r w:rsidR="0013271E">
        <w:fldChar w:fldCharType="begin"/>
      </w:r>
      <w:r w:rsidR="0013271E">
        <w:instrText xml:space="preserve"> REF _Ref149123720 \h </w:instrText>
      </w:r>
      <w:r w:rsidR="0013271E">
        <w:fldChar w:fldCharType="separate"/>
      </w:r>
      <w:r w:rsidR="00C36E3B">
        <w:t xml:space="preserve">Рисунок </w:t>
      </w:r>
      <w:r w:rsidR="00C36E3B">
        <w:rPr>
          <w:noProof/>
        </w:rPr>
        <w:t>2</w:t>
      </w:r>
      <w:r w:rsidR="0013271E">
        <w:fldChar w:fldCharType="end"/>
      </w:r>
      <w:r w:rsidR="00D4397D">
        <w:t xml:space="preserve">). Система осуществляет </w:t>
      </w:r>
      <w:r w:rsidRPr="00D4397D">
        <w:rPr>
          <w:szCs w:val="28"/>
        </w:rPr>
        <w:t>проверку правильности</w:t>
      </w:r>
      <w:r w:rsidR="00D4397D">
        <w:rPr>
          <w:szCs w:val="28"/>
        </w:rPr>
        <w:t xml:space="preserve"> введенных данных.</w:t>
      </w:r>
    </w:p>
    <w:p w14:paraId="125670EB" w14:textId="77777777" w:rsidR="0013271E" w:rsidRDefault="0013271E" w:rsidP="0013271E">
      <w:pPr>
        <w:pStyle w:val="20"/>
        <w:keepNext/>
        <w:numPr>
          <w:ilvl w:val="0"/>
          <w:numId w:val="0"/>
        </w:numPr>
        <w:pBdr>
          <w:top w:val="none" w:sz="4" w:space="0" w:color="000000"/>
          <w:left w:val="none" w:sz="4" w:space="0" w:color="000000"/>
          <w:bottom w:val="none" w:sz="4" w:space="0" w:color="000000"/>
          <w:right w:val="none" w:sz="4" w:space="0" w:color="000000"/>
          <w:between w:val="none" w:sz="4" w:space="0" w:color="000000"/>
        </w:pBdr>
        <w:jc w:val="center"/>
      </w:pPr>
      <w:r w:rsidRPr="00057D9C">
        <w:rPr>
          <w:noProof/>
          <w:lang w:eastAsia="ru-RU"/>
        </w:rPr>
        <w:lastRenderedPageBreak/>
        <w:drawing>
          <wp:inline distT="0" distB="0" distL="0" distR="0" wp14:anchorId="5B88305D" wp14:editId="12B454FA">
            <wp:extent cx="4790416" cy="52349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5779" cy="5240800"/>
                    </a:xfrm>
                    <a:prstGeom prst="rect">
                      <a:avLst/>
                    </a:prstGeom>
                  </pic:spPr>
                </pic:pic>
              </a:graphicData>
            </a:graphic>
          </wp:inline>
        </w:drawing>
      </w:r>
    </w:p>
    <w:p w14:paraId="49BC9AE4" w14:textId="384E3CB2" w:rsidR="00EB6256" w:rsidRPr="0013271E" w:rsidRDefault="0013271E" w:rsidP="0013271E">
      <w:pPr>
        <w:pStyle w:val="affffffd"/>
        <w:rPr>
          <w:szCs w:val="22"/>
        </w:rPr>
      </w:pPr>
      <w:bookmarkStart w:id="62" w:name="_Ref149123720"/>
      <w:r>
        <w:t xml:space="preserve">Рисунок </w:t>
      </w:r>
      <w:r w:rsidR="00E67C49">
        <w:rPr>
          <w:noProof/>
        </w:rPr>
        <w:fldChar w:fldCharType="begin"/>
      </w:r>
      <w:r w:rsidR="00E67C49">
        <w:rPr>
          <w:noProof/>
        </w:rPr>
        <w:instrText xml:space="preserve"> SEQ Рисунок \* ARABIC </w:instrText>
      </w:r>
      <w:r w:rsidR="00E67C49">
        <w:rPr>
          <w:noProof/>
        </w:rPr>
        <w:fldChar w:fldCharType="separate"/>
      </w:r>
      <w:r w:rsidR="00C36E3B">
        <w:rPr>
          <w:noProof/>
        </w:rPr>
        <w:t>2</w:t>
      </w:r>
      <w:r w:rsidR="00E67C49">
        <w:rPr>
          <w:noProof/>
        </w:rPr>
        <w:fldChar w:fldCharType="end"/>
      </w:r>
      <w:bookmarkEnd w:id="62"/>
      <w:r>
        <w:t xml:space="preserve">. </w:t>
      </w:r>
      <w:r w:rsidRPr="00D92130">
        <w:t>Окно авторизации пользователя</w:t>
      </w:r>
    </w:p>
    <w:p w14:paraId="638F038E" w14:textId="77777777" w:rsidR="00EB6256" w:rsidRPr="00D4397D" w:rsidRDefault="00EB6256" w:rsidP="00EB6256">
      <w:pPr>
        <w:pStyle w:val="3f7"/>
      </w:pPr>
      <w:bookmarkStart w:id="63" w:name="_Toc86844740"/>
      <w:bookmarkStart w:id="64" w:name="_Toc148877169"/>
      <w:bookmarkStart w:id="65" w:name="_Toc184391635"/>
      <w:r w:rsidRPr="00D4397D">
        <w:t>Выход из Системы</w:t>
      </w:r>
      <w:bookmarkEnd w:id="63"/>
      <w:bookmarkEnd w:id="64"/>
      <w:bookmarkEnd w:id="65"/>
    </w:p>
    <w:p w14:paraId="0088398E" w14:textId="77777777" w:rsidR="00EB6256" w:rsidRPr="00087658" w:rsidRDefault="00EB6256" w:rsidP="00EB6256">
      <w:pPr>
        <w:pStyle w:val="aff8"/>
      </w:pPr>
      <w:r w:rsidRPr="00087658">
        <w:t>Участники сценария: Пользователь.</w:t>
      </w:r>
    </w:p>
    <w:p w14:paraId="05149D55" w14:textId="77777777" w:rsidR="00EB6256" w:rsidRPr="00087658" w:rsidRDefault="00EB6256" w:rsidP="00EB6256">
      <w:pPr>
        <w:pStyle w:val="aff8"/>
      </w:pPr>
      <w:r w:rsidRPr="00087658">
        <w:t>Предусловия: пользователь авторизован.</w:t>
      </w:r>
    </w:p>
    <w:p w14:paraId="02E487D2" w14:textId="77777777" w:rsidR="00EB6256" w:rsidRPr="00087658" w:rsidRDefault="00EB6256" w:rsidP="00EB6256">
      <w:pPr>
        <w:pStyle w:val="aff8"/>
      </w:pPr>
      <w:r w:rsidRPr="00087658">
        <w:t>Основной сценарий:</w:t>
      </w:r>
    </w:p>
    <w:p w14:paraId="143B3C45" w14:textId="53FD5384" w:rsidR="00EB6256" w:rsidRDefault="00EB6256" w:rsidP="004945A0">
      <w:pPr>
        <w:pStyle w:val="12"/>
        <w:numPr>
          <w:ilvl w:val="0"/>
          <w:numId w:val="40"/>
        </w:numPr>
        <w:pBdr>
          <w:top w:val="none" w:sz="4" w:space="0" w:color="000000"/>
          <w:left w:val="none" w:sz="4" w:space="0" w:color="000000"/>
          <w:bottom w:val="none" w:sz="4" w:space="1" w:color="000000"/>
          <w:right w:val="none" w:sz="4" w:space="0" w:color="000000"/>
          <w:between w:val="none" w:sz="4" w:space="0" w:color="000000"/>
        </w:pBdr>
        <w:ind w:left="0" w:firstLine="709"/>
      </w:pPr>
      <w:r w:rsidRPr="00087658">
        <w:t>Пользователь нажимает иконку выхода (</w:t>
      </w:r>
      <w:r w:rsidR="00D4397D">
        <w:fldChar w:fldCharType="begin"/>
      </w:r>
      <w:r w:rsidR="00D4397D">
        <w:instrText xml:space="preserve"> REF _Ref148945104 \h </w:instrText>
      </w:r>
      <w:r w:rsidR="00D4397D">
        <w:fldChar w:fldCharType="separate"/>
      </w:r>
      <w:r w:rsidR="00C36E3B">
        <w:t xml:space="preserve">Рисунок </w:t>
      </w:r>
      <w:r w:rsidR="00C36E3B">
        <w:rPr>
          <w:noProof/>
        </w:rPr>
        <w:t>3</w:t>
      </w:r>
      <w:r w:rsidR="00D4397D">
        <w:fldChar w:fldCharType="end"/>
      </w:r>
      <w:r w:rsidRPr="00087658">
        <w:t xml:space="preserve">). </w:t>
      </w:r>
      <w:r>
        <w:t>О</w:t>
      </w:r>
      <w:r w:rsidRPr="00087658">
        <w:t>существляет</w:t>
      </w:r>
      <w:r>
        <w:t>ся</w:t>
      </w:r>
      <w:r w:rsidRPr="00087658">
        <w:t xml:space="preserve"> завершение сессии Пользователя.</w:t>
      </w:r>
    </w:p>
    <w:p w14:paraId="61629A31" w14:textId="77777777" w:rsidR="00D4397D" w:rsidRDefault="00D4397D" w:rsidP="00D4397D">
      <w:pPr>
        <w:pStyle w:val="affffffd"/>
      </w:pPr>
      <w:r>
        <w:rPr>
          <w:noProof/>
          <w:lang w:eastAsia="ru-RU"/>
        </w:rPr>
        <w:lastRenderedPageBreak/>
        <w:drawing>
          <wp:inline distT="0" distB="0" distL="0" distR="0" wp14:anchorId="534AFA6E" wp14:editId="67EAFDC3">
            <wp:extent cx="1907089" cy="8923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png"/>
                    <pic:cNvPicPr/>
                  </pic:nvPicPr>
                  <pic:blipFill>
                    <a:blip r:embed="rId15">
                      <a:extLst>
                        <a:ext uri="{28A0092B-C50C-407E-A947-70E740481C1C}">
                          <a14:useLocalDpi xmlns:a14="http://schemas.microsoft.com/office/drawing/2010/main" val="0"/>
                        </a:ext>
                      </a:extLst>
                    </a:blip>
                    <a:stretch>
                      <a:fillRect/>
                    </a:stretch>
                  </pic:blipFill>
                  <pic:spPr>
                    <a:xfrm>
                      <a:off x="0" y="0"/>
                      <a:ext cx="1916126" cy="8965302"/>
                    </a:xfrm>
                    <a:prstGeom prst="rect">
                      <a:avLst/>
                    </a:prstGeom>
                  </pic:spPr>
                </pic:pic>
              </a:graphicData>
            </a:graphic>
          </wp:inline>
        </w:drawing>
      </w:r>
    </w:p>
    <w:p w14:paraId="416B9CA0" w14:textId="37647CFF" w:rsidR="00D4397D" w:rsidRPr="00087658" w:rsidRDefault="00D4397D" w:rsidP="00D4397D">
      <w:pPr>
        <w:pStyle w:val="affffffd"/>
      </w:pPr>
      <w:bookmarkStart w:id="66" w:name="_Ref148945104"/>
      <w:bookmarkStart w:id="67" w:name="_Ref148945082"/>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3</w:t>
      </w:r>
      <w:r w:rsidR="00764220">
        <w:rPr>
          <w:noProof/>
        </w:rPr>
        <w:fldChar w:fldCharType="end"/>
      </w:r>
      <w:bookmarkEnd w:id="66"/>
      <w:r>
        <w:t xml:space="preserve">. </w:t>
      </w:r>
      <w:r w:rsidRPr="00087658">
        <w:t>Главное меню, отображение иконки выхода</w:t>
      </w:r>
      <w:bookmarkEnd w:id="67"/>
    </w:p>
    <w:p w14:paraId="2688FB29" w14:textId="623D8357" w:rsidR="00EB6256" w:rsidRPr="00087658" w:rsidRDefault="00893500" w:rsidP="00EB6256">
      <w:pPr>
        <w:pStyle w:val="2fe"/>
      </w:pPr>
      <w:bookmarkStart w:id="68" w:name="_Toc87101863"/>
      <w:bookmarkStart w:id="69" w:name="_Toc87111145"/>
      <w:bookmarkStart w:id="70" w:name="_Toc87111455"/>
      <w:bookmarkStart w:id="71" w:name="_Toc87113159"/>
      <w:bookmarkStart w:id="72" w:name="_Toc87113435"/>
      <w:bookmarkStart w:id="73" w:name="_Toc87114858"/>
      <w:bookmarkStart w:id="74" w:name="_Toc87101875"/>
      <w:bookmarkStart w:id="75" w:name="_Toc87113171"/>
      <w:bookmarkStart w:id="76" w:name="_Toc87113447"/>
      <w:bookmarkStart w:id="77" w:name="_Toc87114870"/>
      <w:bookmarkStart w:id="78" w:name="_Toc87101876"/>
      <w:bookmarkStart w:id="79" w:name="_Toc87113172"/>
      <w:bookmarkStart w:id="80" w:name="_Toc87113448"/>
      <w:bookmarkStart w:id="81" w:name="_Toc87114871"/>
      <w:bookmarkStart w:id="82" w:name="_Toc87101877"/>
      <w:bookmarkStart w:id="83" w:name="_Toc87113173"/>
      <w:bookmarkStart w:id="84" w:name="_Toc87113449"/>
      <w:bookmarkStart w:id="85" w:name="_Toc87114872"/>
      <w:bookmarkStart w:id="86" w:name="_Toc87101878"/>
      <w:bookmarkStart w:id="87" w:name="_Toc87113174"/>
      <w:bookmarkStart w:id="88" w:name="_Toc87113450"/>
      <w:bookmarkStart w:id="89" w:name="_Toc87114873"/>
      <w:bookmarkStart w:id="90" w:name="_Toc87101879"/>
      <w:bookmarkStart w:id="91" w:name="_Toc87113175"/>
      <w:bookmarkStart w:id="92" w:name="_Toc87113451"/>
      <w:bookmarkStart w:id="93" w:name="_Toc87114874"/>
      <w:bookmarkStart w:id="94" w:name="_Toc18439163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893500">
        <w:lastRenderedPageBreak/>
        <w:t>Предоставление профиля участника ВФСК ГТО</w:t>
      </w:r>
      <w:bookmarkEnd w:id="94"/>
      <w:r>
        <w:t xml:space="preserve"> </w:t>
      </w:r>
    </w:p>
    <w:p w14:paraId="70180C3D" w14:textId="13CA7558" w:rsidR="00EB6256" w:rsidRPr="00087658" w:rsidRDefault="001A717E" w:rsidP="00EB6256">
      <w:pPr>
        <w:pStyle w:val="3f7"/>
      </w:pPr>
      <w:bookmarkStart w:id="95" w:name="_Toc184391637"/>
      <w:r w:rsidRPr="00C61F99">
        <w:t>Авторизация участника ВФСК ГТО</w:t>
      </w:r>
      <w:bookmarkEnd w:id="95"/>
    </w:p>
    <w:p w14:paraId="0E06D8D0" w14:textId="250E157C" w:rsidR="00EB6256" w:rsidRPr="00087658" w:rsidRDefault="00764220" w:rsidP="00A850B3">
      <w:pPr>
        <w:pStyle w:val="45"/>
        <w:tabs>
          <w:tab w:val="clear" w:pos="0"/>
          <w:tab w:val="clear" w:pos="426"/>
          <w:tab w:val="clear" w:pos="1560"/>
        </w:tabs>
        <w:suppressAutoHyphens w:val="0"/>
        <w:contextualSpacing w:val="0"/>
      </w:pPr>
      <w:r w:rsidRPr="00191EC6">
        <w:t>Автоматическая генерация уникального идентификацио</w:t>
      </w:r>
      <w:r>
        <w:t>нного номера участника ВФСК ГТО</w:t>
      </w:r>
    </w:p>
    <w:p w14:paraId="37B8692C" w14:textId="6B3D5D4F" w:rsidR="00EB6256" w:rsidRPr="00087658" w:rsidRDefault="00EB6256" w:rsidP="002F2341">
      <w:pPr>
        <w:pStyle w:val="aff8"/>
      </w:pPr>
      <w:r w:rsidRPr="00087658">
        <w:t xml:space="preserve">Предусловия: </w:t>
      </w:r>
      <w:r w:rsidR="000D220E">
        <w:t>пользоват</w:t>
      </w:r>
      <w:r w:rsidR="002F2341">
        <w:t xml:space="preserve">ель успешно прошел форму ЕСИА. </w:t>
      </w:r>
      <w:r w:rsidR="000D220E">
        <w:t>Открыта стартовая страница.</w:t>
      </w:r>
    </w:p>
    <w:p w14:paraId="38A78D02" w14:textId="2FA705F6" w:rsidR="00EB6256" w:rsidRPr="00087658" w:rsidRDefault="00EB6256" w:rsidP="00EB6256">
      <w:pPr>
        <w:pStyle w:val="aff8"/>
      </w:pPr>
      <w:r w:rsidRPr="00087658">
        <w:t xml:space="preserve">Путь к странице: </w:t>
      </w:r>
      <w:r w:rsidR="000D220E">
        <w:t>Успешное прохождения формы ЕСИ</w:t>
      </w:r>
      <w:r w:rsidR="00764220">
        <w:t>А</w:t>
      </w:r>
      <w:r w:rsidR="000D220E">
        <w:t>.</w:t>
      </w:r>
    </w:p>
    <w:p w14:paraId="0ED95F45" w14:textId="77777777" w:rsidR="00EB6256" w:rsidRPr="00087658" w:rsidRDefault="00EB6256" w:rsidP="00EB6256">
      <w:pPr>
        <w:pStyle w:val="aff8"/>
      </w:pPr>
      <w:r w:rsidRPr="00087658">
        <w:t>Основной сценарий:</w:t>
      </w:r>
    </w:p>
    <w:p w14:paraId="553C2D58" w14:textId="4ECBD55B" w:rsidR="008E4F99" w:rsidRDefault="008E4F99" w:rsidP="004945A0">
      <w:pPr>
        <w:pStyle w:val="12"/>
        <w:numPr>
          <w:ilvl w:val="0"/>
          <w:numId w:val="43"/>
        </w:numPr>
        <w:ind w:left="0" w:firstLine="709"/>
      </w:pPr>
      <w:r w:rsidRPr="00C61F99">
        <w:t xml:space="preserve">Пользователь </w:t>
      </w:r>
      <w:r>
        <w:t>нажимает «Нет» (</w:t>
      </w:r>
      <w:r>
        <w:fldChar w:fldCharType="begin"/>
      </w:r>
      <w:r>
        <w:instrText xml:space="preserve"> REF _Ref148946743 \h </w:instrText>
      </w:r>
      <w:r>
        <w:fldChar w:fldCharType="separate"/>
      </w:r>
      <w:r w:rsidR="00C36E3B">
        <w:t xml:space="preserve">Рисунок </w:t>
      </w:r>
      <w:r w:rsidR="00C36E3B">
        <w:rPr>
          <w:noProof/>
        </w:rPr>
        <w:t>4</w:t>
      </w:r>
      <w:r>
        <w:fldChar w:fldCharType="end"/>
      </w:r>
      <w:r>
        <w:t>).</w:t>
      </w:r>
      <w:r w:rsidRPr="00087658">
        <w:t xml:space="preserve"> </w:t>
      </w:r>
      <w:r w:rsidRPr="00C61F99">
        <w:t xml:space="preserve">Подсистема </w:t>
      </w:r>
      <w:r>
        <w:t>осуществляет переход согласно выбранному ответу, а именно на страницу подтверждения персональных данных.</w:t>
      </w:r>
    </w:p>
    <w:p w14:paraId="4194D32C" w14:textId="77777777" w:rsidR="00F263DB" w:rsidRDefault="00F263DB" w:rsidP="00F263DB">
      <w:pPr>
        <w:pStyle w:val="affffffd"/>
      </w:pPr>
      <w:r>
        <w:rPr>
          <w:noProof/>
          <w:lang w:eastAsia="ru-RU"/>
        </w:rPr>
        <w:drawing>
          <wp:inline distT="0" distB="0" distL="0" distR="0" wp14:anchorId="64657E8B" wp14:editId="7A8650ED">
            <wp:extent cx="5939790" cy="3712210"/>
            <wp:effectExtent l="0" t="0" r="381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3712210"/>
                    </a:xfrm>
                    <a:prstGeom prst="rect">
                      <a:avLst/>
                    </a:prstGeom>
                  </pic:spPr>
                </pic:pic>
              </a:graphicData>
            </a:graphic>
          </wp:inline>
        </w:drawing>
      </w:r>
    </w:p>
    <w:p w14:paraId="0D93E79F" w14:textId="792E4603" w:rsidR="00F263DB" w:rsidRDefault="00F263DB" w:rsidP="00F263DB">
      <w:pPr>
        <w:pStyle w:val="affffffd"/>
      </w:pPr>
      <w:bookmarkStart w:id="96" w:name="_Ref148946743"/>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4</w:t>
      </w:r>
      <w:r w:rsidR="00764220">
        <w:rPr>
          <w:noProof/>
        </w:rPr>
        <w:fldChar w:fldCharType="end"/>
      </w:r>
      <w:bookmarkEnd w:id="96"/>
      <w:r>
        <w:t>. Стартовая страница ГТО</w:t>
      </w:r>
    </w:p>
    <w:p w14:paraId="7C6E6B17" w14:textId="3B7EE03A" w:rsidR="000D220E" w:rsidRDefault="000D220E" w:rsidP="004945A0">
      <w:pPr>
        <w:pStyle w:val="12"/>
        <w:numPr>
          <w:ilvl w:val="0"/>
          <w:numId w:val="43"/>
        </w:numPr>
        <w:ind w:left="0" w:firstLine="709"/>
      </w:pPr>
      <w:r w:rsidRPr="00C61F99">
        <w:t xml:space="preserve">Пользователь </w:t>
      </w:r>
      <w:r>
        <w:t>нажимает «</w:t>
      </w:r>
      <w:r w:rsidR="005570FE">
        <w:t>Подтвердить</w:t>
      </w:r>
      <w:r>
        <w:t>»</w:t>
      </w:r>
      <w:r w:rsidR="00F263DB">
        <w:t xml:space="preserve"> (</w:t>
      </w:r>
      <w:r w:rsidR="00F263DB">
        <w:fldChar w:fldCharType="begin"/>
      </w:r>
      <w:r w:rsidR="00F263DB">
        <w:instrText xml:space="preserve"> REF _Ref148946754 \h </w:instrText>
      </w:r>
      <w:r w:rsidR="00F263DB">
        <w:fldChar w:fldCharType="separate"/>
      </w:r>
      <w:r w:rsidR="00C36E3B">
        <w:t xml:space="preserve">Рисунок </w:t>
      </w:r>
      <w:r w:rsidR="00C36E3B">
        <w:rPr>
          <w:noProof/>
        </w:rPr>
        <w:t>5</w:t>
      </w:r>
      <w:r w:rsidR="00F263DB">
        <w:fldChar w:fldCharType="end"/>
      </w:r>
      <w:r w:rsidR="00F263DB">
        <w:t>)</w:t>
      </w:r>
      <w:r>
        <w:t xml:space="preserve">. </w:t>
      </w:r>
      <w:r w:rsidRPr="00C61F99">
        <w:t>Подсистема</w:t>
      </w:r>
      <w:r>
        <w:t xml:space="preserve"> осуществляет переход на главную страницу личного кабинета «Профиль»</w:t>
      </w:r>
      <w:r w:rsidR="008E4F99">
        <w:t xml:space="preserve"> (</w:t>
      </w:r>
      <w:r w:rsidR="008E4F99">
        <w:fldChar w:fldCharType="begin"/>
      </w:r>
      <w:r w:rsidR="008E4F99">
        <w:instrText xml:space="preserve"> REF _Ref148947268 \h </w:instrText>
      </w:r>
      <w:r w:rsidR="008E4F99">
        <w:fldChar w:fldCharType="separate"/>
      </w:r>
      <w:r w:rsidR="00C36E3B">
        <w:t xml:space="preserve">Рисунок </w:t>
      </w:r>
      <w:r w:rsidR="00C36E3B">
        <w:rPr>
          <w:noProof/>
        </w:rPr>
        <w:t>6</w:t>
      </w:r>
      <w:r w:rsidR="008E4F99">
        <w:fldChar w:fldCharType="end"/>
      </w:r>
      <w:r w:rsidR="008E4F99">
        <w:t>)</w:t>
      </w:r>
      <w:r>
        <w:t>.</w:t>
      </w:r>
    </w:p>
    <w:p w14:paraId="6105285E" w14:textId="77777777" w:rsidR="00F263DB" w:rsidRDefault="00F263DB" w:rsidP="00F263DB">
      <w:pPr>
        <w:pStyle w:val="affffffd"/>
      </w:pPr>
      <w:r>
        <w:rPr>
          <w:noProof/>
          <w:lang w:eastAsia="ru-RU"/>
        </w:rPr>
        <w:lastRenderedPageBreak/>
        <w:drawing>
          <wp:inline distT="0" distB="0" distL="0" distR="0" wp14:anchorId="4DEA2222" wp14:editId="733EC168">
            <wp:extent cx="5939790" cy="405574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055745"/>
                    </a:xfrm>
                    <a:prstGeom prst="rect">
                      <a:avLst/>
                    </a:prstGeom>
                  </pic:spPr>
                </pic:pic>
              </a:graphicData>
            </a:graphic>
          </wp:inline>
        </w:drawing>
      </w:r>
    </w:p>
    <w:p w14:paraId="16DDB071" w14:textId="58218989" w:rsidR="00F263DB" w:rsidRDefault="00F263DB" w:rsidP="00F263DB">
      <w:pPr>
        <w:pStyle w:val="affffffd"/>
      </w:pPr>
      <w:bookmarkStart w:id="97" w:name="_Ref148946754"/>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5</w:t>
      </w:r>
      <w:r w:rsidR="00764220">
        <w:rPr>
          <w:noProof/>
        </w:rPr>
        <w:fldChar w:fldCharType="end"/>
      </w:r>
      <w:bookmarkEnd w:id="97"/>
      <w:r>
        <w:t>. Стартовая страница ГТО</w:t>
      </w:r>
    </w:p>
    <w:p w14:paraId="1A0E2555" w14:textId="77777777" w:rsidR="008E4F99" w:rsidRDefault="008E4F99" w:rsidP="008E4F99">
      <w:pPr>
        <w:pStyle w:val="affffffd"/>
      </w:pPr>
      <w:r>
        <w:rPr>
          <w:noProof/>
          <w:lang w:eastAsia="ru-RU"/>
        </w:rPr>
        <w:lastRenderedPageBreak/>
        <w:drawing>
          <wp:inline distT="0" distB="0" distL="0" distR="0" wp14:anchorId="2EB6BB17" wp14:editId="70E74E61">
            <wp:extent cx="5939790" cy="5004435"/>
            <wp:effectExtent l="0" t="0" r="3810" b="5715"/>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Профиль_ГТО (красный)_1600px_01.0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2936797C" w14:textId="0B18A9EF" w:rsidR="008E4F99" w:rsidRDefault="008E4F99" w:rsidP="008E4F99">
      <w:pPr>
        <w:pStyle w:val="affffffd"/>
      </w:pPr>
      <w:bookmarkStart w:id="98" w:name="_Ref148947268"/>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6</w:t>
      </w:r>
      <w:r w:rsidR="00764220">
        <w:rPr>
          <w:noProof/>
        </w:rPr>
        <w:fldChar w:fldCharType="end"/>
      </w:r>
      <w:bookmarkEnd w:id="98"/>
      <w:r>
        <w:t>. Страница профиля участника ГТО</w:t>
      </w:r>
    </w:p>
    <w:p w14:paraId="1080B932" w14:textId="44A9153D" w:rsidR="00764220" w:rsidRPr="00764220" w:rsidRDefault="00764220" w:rsidP="00764220">
      <w:pPr>
        <w:pStyle w:val="45"/>
      </w:pPr>
      <w:r w:rsidRPr="00191EC6">
        <w:t>Вход по действующему уникальному идентификацио</w:t>
      </w:r>
      <w:r w:rsidR="00A850B3">
        <w:t>нному номеру участника ВФСК ГТО</w:t>
      </w:r>
    </w:p>
    <w:p w14:paraId="643F2C7E" w14:textId="77777777" w:rsidR="00764220" w:rsidRPr="00087658" w:rsidRDefault="00764220" w:rsidP="00764220">
      <w:pPr>
        <w:pStyle w:val="aff8"/>
      </w:pPr>
      <w:r w:rsidRPr="00087658">
        <w:t xml:space="preserve">Предусловия: </w:t>
      </w:r>
      <w:r>
        <w:t>пользователь успешно прошел форму ЕСИА. Открыта стартовая страница.</w:t>
      </w:r>
    </w:p>
    <w:p w14:paraId="669ABE6E" w14:textId="4D9E7367" w:rsidR="00764220" w:rsidRPr="00087658" w:rsidRDefault="00764220" w:rsidP="00764220">
      <w:pPr>
        <w:pStyle w:val="aff8"/>
      </w:pPr>
      <w:r w:rsidRPr="00087658">
        <w:t xml:space="preserve">Путь к странице: </w:t>
      </w:r>
      <w:r>
        <w:t>Успешное прохождения формы ЕСИА.</w:t>
      </w:r>
    </w:p>
    <w:p w14:paraId="410E7F87" w14:textId="61084431" w:rsidR="00764220" w:rsidRPr="00764220" w:rsidRDefault="00764220" w:rsidP="00764220">
      <w:pPr>
        <w:pStyle w:val="aff8"/>
      </w:pPr>
      <w:r w:rsidRPr="00087658">
        <w:t>Основной сценарий:</w:t>
      </w:r>
    </w:p>
    <w:p w14:paraId="409CEC46" w14:textId="23E0302D" w:rsidR="008E4F99" w:rsidRDefault="008E4F99" w:rsidP="004945A0">
      <w:pPr>
        <w:pStyle w:val="12"/>
        <w:numPr>
          <w:ilvl w:val="0"/>
          <w:numId w:val="46"/>
        </w:numP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rsidR="00C36E3B">
        <w:t xml:space="preserve">Рисунок </w:t>
      </w:r>
      <w:r w:rsidR="00C36E3B">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14:paraId="486DE899" w14:textId="77777777" w:rsidR="008E4F99" w:rsidRDefault="008E4F99" w:rsidP="008E4F99">
      <w:pPr>
        <w:pStyle w:val="affffffd"/>
      </w:pPr>
      <w:r>
        <w:rPr>
          <w:noProof/>
          <w:lang w:eastAsia="ru-RU"/>
        </w:rPr>
        <w:lastRenderedPageBreak/>
        <w:drawing>
          <wp:inline distT="0" distB="0" distL="0" distR="0" wp14:anchorId="22DB1E02" wp14:editId="2D34F55D">
            <wp:extent cx="5939790" cy="372046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720465"/>
                    </a:xfrm>
                    <a:prstGeom prst="rect">
                      <a:avLst/>
                    </a:prstGeom>
                  </pic:spPr>
                </pic:pic>
              </a:graphicData>
            </a:graphic>
          </wp:inline>
        </w:drawing>
      </w:r>
    </w:p>
    <w:p w14:paraId="15E91D9E" w14:textId="385DFA85" w:rsidR="008E4F99" w:rsidRDefault="008E4F99" w:rsidP="008E4F99">
      <w:pPr>
        <w:pStyle w:val="affffffd"/>
      </w:pPr>
      <w:bookmarkStart w:id="99" w:name="_Ref148947045"/>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7</w:t>
      </w:r>
      <w:r w:rsidR="00764220">
        <w:rPr>
          <w:noProof/>
        </w:rPr>
        <w:fldChar w:fldCharType="end"/>
      </w:r>
      <w:bookmarkEnd w:id="99"/>
      <w:r>
        <w:t>. Стартовая страница ГТО</w:t>
      </w:r>
    </w:p>
    <w:p w14:paraId="31ACA7DC" w14:textId="3E78A9EF" w:rsidR="00764220" w:rsidRDefault="00764220" w:rsidP="004945A0">
      <w:pPr>
        <w:pStyle w:val="12"/>
        <w:numPr>
          <w:ilvl w:val="0"/>
          <w:numId w:val="46"/>
        </w:numPr>
        <w:ind w:left="0" w:firstLine="709"/>
      </w:pPr>
      <w:r>
        <w:t xml:space="preserve">Пользователь в поле ввода указывает свой уникальный идентификационный номер </w:t>
      </w:r>
      <w:r w:rsidR="008E4F99">
        <w:t>(</w:t>
      </w:r>
      <w:r>
        <w:fldChar w:fldCharType="begin"/>
      </w:r>
      <w:r>
        <w:instrText xml:space="preserve"> REF _Ref149123328 \h </w:instrText>
      </w:r>
      <w:r>
        <w:fldChar w:fldCharType="separate"/>
      </w:r>
      <w:r w:rsidR="00C36E3B">
        <w:t xml:space="preserve">Рисунок </w:t>
      </w:r>
      <w:r w:rsidR="00C36E3B">
        <w:rPr>
          <w:noProof/>
        </w:rPr>
        <w:t>8</w:t>
      </w:r>
      <w:r>
        <w:fldChar w:fldCharType="end"/>
      </w:r>
      <w:r w:rsidR="008E4F99">
        <w:t xml:space="preserve">). </w:t>
      </w:r>
      <w:r w:rsidR="008E4F99" w:rsidRPr="00C61F99">
        <w:t>Подсистема</w:t>
      </w:r>
      <w:r w:rsidR="008E4F99">
        <w:t xml:space="preserve"> осуществляет</w:t>
      </w:r>
      <w:r>
        <w:t>:</w:t>
      </w:r>
    </w:p>
    <w:p w14:paraId="6B1EC527" w14:textId="77777777" w:rsidR="00764220" w:rsidRDefault="00764220" w:rsidP="00764220">
      <w:pPr>
        <w:pStyle w:val="20"/>
        <w:ind w:left="1434" w:hanging="357"/>
      </w:pPr>
      <w:r>
        <w:t>проверку введённого значения</w:t>
      </w:r>
      <w:r w:rsidRPr="00764220">
        <w:rPr>
          <w:lang w:val="en-US"/>
        </w:rPr>
        <w:t>;</w:t>
      </w:r>
    </w:p>
    <w:p w14:paraId="5699EC57" w14:textId="73CDFBAC" w:rsidR="008E4F99" w:rsidRDefault="00764220" w:rsidP="00764220">
      <w:pPr>
        <w:pStyle w:val="20"/>
        <w:ind w:left="1434" w:hanging="357"/>
      </w:pPr>
      <w:r>
        <w:t xml:space="preserve"> переход на страницу «Профиля»</w:t>
      </w:r>
      <w:r w:rsidR="008E4F99">
        <w:t xml:space="preserve"> (</w:t>
      </w:r>
      <w:r w:rsidR="008E4F99">
        <w:fldChar w:fldCharType="begin"/>
      </w:r>
      <w:r w:rsidR="008E4F99">
        <w:instrText xml:space="preserve"> REF _Ref148947268 \h </w:instrText>
      </w:r>
      <w:r w:rsidR="008E4F99">
        <w:fldChar w:fldCharType="separate"/>
      </w:r>
      <w:r w:rsidR="00C36E3B">
        <w:t xml:space="preserve">Рисунок </w:t>
      </w:r>
      <w:r w:rsidR="00C36E3B">
        <w:rPr>
          <w:noProof/>
        </w:rPr>
        <w:t>6</w:t>
      </w:r>
      <w:r w:rsidR="008E4F99">
        <w:fldChar w:fldCharType="end"/>
      </w:r>
      <w:r w:rsidR="008E4F99">
        <w:t>).</w:t>
      </w:r>
    </w:p>
    <w:p w14:paraId="1B5615FD" w14:textId="3C4F3157" w:rsidR="00764220" w:rsidRDefault="0013271E" w:rsidP="00764220">
      <w:pPr>
        <w:pStyle w:val="affffffd"/>
        <w:keepNext/>
        <w:jc w:val="left"/>
      </w:pPr>
      <w:r w:rsidRPr="005E683F">
        <w:rPr>
          <w:noProof/>
          <w:color w:val="C00000"/>
          <w:lang w:eastAsia="ru-RU"/>
        </w:rPr>
        <mc:AlternateContent>
          <mc:Choice Requires="wps">
            <w:drawing>
              <wp:anchor distT="0" distB="0" distL="114300" distR="114300" simplePos="0" relativeHeight="251759616" behindDoc="0" locked="0" layoutInCell="1" allowOverlap="1" wp14:anchorId="4524A116" wp14:editId="4C36CCC7">
                <wp:simplePos x="0" y="0"/>
                <wp:positionH relativeFrom="column">
                  <wp:posOffset>376132</wp:posOffset>
                </wp:positionH>
                <wp:positionV relativeFrom="paragraph">
                  <wp:posOffset>1510877</wp:posOffset>
                </wp:positionV>
                <wp:extent cx="1100666" cy="289560"/>
                <wp:effectExtent l="0" t="0" r="23495" b="15240"/>
                <wp:wrapNone/>
                <wp:docPr id="39" name="Прямоугольник 39"/>
                <wp:cNvGraphicFramePr/>
                <a:graphic xmlns:a="http://schemas.openxmlformats.org/drawingml/2006/main">
                  <a:graphicData uri="http://schemas.microsoft.com/office/word/2010/wordprocessingShape">
                    <wps:wsp>
                      <wps:cNvSpPr/>
                      <wps:spPr>
                        <a:xfrm>
                          <a:off x="0" y="0"/>
                          <a:ext cx="1100666"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E7C6D" id="Прямоугольник 39" o:spid="_x0000_s1026" style="position:absolute;margin-left:29.6pt;margin-top:118.95pt;width:86.65pt;height:2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" filled="f" strokecolor="red" strokeweight="2pt"/>
            </w:pict>
          </mc:Fallback>
        </mc:AlternateContent>
      </w:r>
      <w:r w:rsidR="002C7A41">
        <w:rPr>
          <w:noProof/>
          <w:lang w:eastAsia="ru-RU"/>
        </w:rPr>
        <w:pict w14:anchorId="512B7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291.75pt">
            <v:imagedata r:id="rId20" o:title="Вход (медведь)_1280px_01"/>
          </v:shape>
        </w:pict>
      </w:r>
    </w:p>
    <w:p w14:paraId="458D179D" w14:textId="6502EEF3" w:rsidR="008E4F99" w:rsidRDefault="00764220" w:rsidP="00764220">
      <w:pPr>
        <w:pStyle w:val="affffffd"/>
      </w:pPr>
      <w:bookmarkStart w:id="100" w:name="_Ref149123328"/>
      <w:r>
        <w:t xml:space="preserve">Рисунок </w:t>
      </w:r>
      <w:r w:rsidR="00E67C49">
        <w:rPr>
          <w:noProof/>
        </w:rPr>
        <w:fldChar w:fldCharType="begin"/>
      </w:r>
      <w:r w:rsidR="00E67C49">
        <w:rPr>
          <w:noProof/>
        </w:rPr>
        <w:instrText xml:space="preserve"> SEQ Рисунок \* ARABIC </w:instrText>
      </w:r>
      <w:r w:rsidR="00E67C49">
        <w:rPr>
          <w:noProof/>
        </w:rPr>
        <w:fldChar w:fldCharType="separate"/>
      </w:r>
      <w:r w:rsidR="00C36E3B">
        <w:rPr>
          <w:noProof/>
        </w:rPr>
        <w:t>8</w:t>
      </w:r>
      <w:r w:rsidR="00E67C49">
        <w:rPr>
          <w:noProof/>
        </w:rPr>
        <w:fldChar w:fldCharType="end"/>
      </w:r>
      <w:bookmarkEnd w:id="100"/>
      <w:r>
        <w:t xml:space="preserve">. </w:t>
      </w:r>
      <w:r w:rsidRPr="00A7709B">
        <w:t>Стартовая страница ГТО</w:t>
      </w:r>
    </w:p>
    <w:p w14:paraId="0A698DB1" w14:textId="4F12D5FD" w:rsidR="008E4F99" w:rsidRPr="008E4F99" w:rsidRDefault="008E4F99" w:rsidP="008E4F99">
      <w:pPr>
        <w:pStyle w:val="affffffd"/>
      </w:pPr>
    </w:p>
    <w:p w14:paraId="507FFADF" w14:textId="1BD00DE5" w:rsidR="002F2341" w:rsidRPr="00087658" w:rsidRDefault="00A850B3" w:rsidP="00A850B3">
      <w:pPr>
        <w:pStyle w:val="3f7"/>
      </w:pPr>
      <w:bookmarkStart w:id="101" w:name="_Toc184391638"/>
      <w:r>
        <w:lastRenderedPageBreak/>
        <w:t>Просмотр профиля участника ГТО</w:t>
      </w:r>
      <w:bookmarkEnd w:id="101"/>
    </w:p>
    <w:p w14:paraId="0FC8335F" w14:textId="2C318049" w:rsidR="002F2341" w:rsidRPr="00087658" w:rsidRDefault="002F2341" w:rsidP="002F2341">
      <w:pPr>
        <w:pStyle w:val="aff8"/>
      </w:pPr>
      <w:r w:rsidRPr="00087658">
        <w:t xml:space="preserve">Предусловия: </w:t>
      </w:r>
      <w:r>
        <w:t>пользователь авторизован. Открыта главная страница «Профиль».</w:t>
      </w:r>
    </w:p>
    <w:p w14:paraId="0E676DB3" w14:textId="64063D2B" w:rsidR="002F2341" w:rsidRPr="00087658" w:rsidRDefault="002F2341" w:rsidP="002F2341">
      <w:pPr>
        <w:pStyle w:val="aff8"/>
      </w:pPr>
      <w:r w:rsidRPr="00087658">
        <w:t xml:space="preserve">Путь к странице: </w:t>
      </w:r>
      <w:r>
        <w:t>Успешное прохождения формы ЕСИ</w:t>
      </w:r>
      <w:r w:rsidR="00764220">
        <w:t>А</w:t>
      </w:r>
      <w:r>
        <w:t>.</w:t>
      </w:r>
    </w:p>
    <w:p w14:paraId="30E8299F" w14:textId="77777777" w:rsidR="002F2341" w:rsidRPr="00087658" w:rsidRDefault="002F2341" w:rsidP="002F2341">
      <w:pPr>
        <w:pStyle w:val="aff8"/>
      </w:pPr>
      <w:r w:rsidRPr="00087658">
        <w:t>Основной сценарий:</w:t>
      </w:r>
    </w:p>
    <w:p w14:paraId="55917813" w14:textId="5F415963" w:rsidR="002F2341" w:rsidRDefault="002F2341" w:rsidP="004945A0">
      <w:pPr>
        <w:pStyle w:val="12"/>
        <w:numPr>
          <w:ilvl w:val="0"/>
          <w:numId w:val="44"/>
        </w:numPr>
        <w:ind w:left="0" w:firstLine="709"/>
      </w:pPr>
      <w:r w:rsidRPr="00C61F99">
        <w:t>Пользователь нажимает на иконку с вопросом в блоке «Моя цель провождения»</w:t>
      </w:r>
      <w:r w:rsidR="00520B51">
        <w:t xml:space="preserve"> (</w:t>
      </w:r>
      <w:r w:rsidR="00520B51">
        <w:fldChar w:fldCharType="begin"/>
      </w:r>
      <w:r w:rsidR="00520B51">
        <w:instrText xml:space="preserve"> REF _Ref148947331 \h </w:instrText>
      </w:r>
      <w:r w:rsidR="00520B51">
        <w:fldChar w:fldCharType="separate"/>
      </w:r>
      <w:r w:rsidR="00C36E3B">
        <w:t xml:space="preserve">Рисунок </w:t>
      </w:r>
      <w:r w:rsidR="00C36E3B">
        <w:rPr>
          <w:noProof/>
        </w:rPr>
        <w:t>9</w:t>
      </w:r>
      <w:r w:rsidR="00520B51">
        <w:fldChar w:fldCharType="end"/>
      </w:r>
      <w:r w:rsidR="00520B51">
        <w:t>)</w:t>
      </w:r>
      <w:r w:rsidRPr="00C61F99">
        <w:t>.</w:t>
      </w:r>
      <w:r w:rsidRPr="00087658">
        <w:t xml:space="preserve"> </w:t>
      </w:r>
      <w:r w:rsidRPr="00C61F99">
        <w:t>Подсистема осуществляет вывод модального окна с описанием, как рассчитывается знак отличия ГТО</w:t>
      </w:r>
      <w:r w:rsidR="00520B51">
        <w:t xml:space="preserve"> (</w:t>
      </w:r>
      <w:r w:rsidR="00520B51">
        <w:fldChar w:fldCharType="begin"/>
      </w:r>
      <w:r w:rsidR="00520B51">
        <w:instrText xml:space="preserve"> REF _Ref148947401 \h </w:instrText>
      </w:r>
      <w:r w:rsidR="00520B51">
        <w:fldChar w:fldCharType="separate"/>
      </w:r>
      <w:r w:rsidR="00C36E3B" w:rsidRPr="00044783">
        <w:t xml:space="preserve">Рисунок </w:t>
      </w:r>
      <w:r w:rsidR="00C36E3B">
        <w:rPr>
          <w:noProof/>
        </w:rPr>
        <w:t>10</w:t>
      </w:r>
      <w:r w:rsidR="00520B51">
        <w:fldChar w:fldCharType="end"/>
      </w:r>
      <w:r w:rsidR="00520B51">
        <w:t>)</w:t>
      </w:r>
      <w:r w:rsidRPr="00C61F99">
        <w:t>.</w:t>
      </w:r>
    </w:p>
    <w:p w14:paraId="5F253895" w14:textId="77777777" w:rsidR="00520B51" w:rsidRDefault="00520B51" w:rsidP="00520B51">
      <w:pPr>
        <w:pStyle w:val="affffffd"/>
      </w:pPr>
      <w:r>
        <w:rPr>
          <w:noProof/>
          <w:lang w:eastAsia="ru-RU"/>
        </w:rPr>
        <w:drawing>
          <wp:inline distT="0" distB="0" distL="0" distR="0" wp14:anchorId="126B7383" wp14:editId="57B97A17">
            <wp:extent cx="5939790" cy="5004435"/>
            <wp:effectExtent l="0" t="0" r="3810" b="5715"/>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3иконк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588982C2" w14:textId="447B2CAB" w:rsidR="00520B51" w:rsidRDefault="00520B51" w:rsidP="00520B51">
      <w:pPr>
        <w:pStyle w:val="affffffd"/>
      </w:pPr>
      <w:bookmarkStart w:id="102" w:name="_Ref148947331"/>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9</w:t>
      </w:r>
      <w:r w:rsidR="00764220">
        <w:rPr>
          <w:noProof/>
        </w:rPr>
        <w:fldChar w:fldCharType="end"/>
      </w:r>
      <w:bookmarkEnd w:id="102"/>
      <w:r>
        <w:t>. Страница профиля участника ГТО</w:t>
      </w:r>
    </w:p>
    <w:p w14:paraId="20F5C84F" w14:textId="77777777" w:rsidR="00520B51" w:rsidRDefault="00520B51" w:rsidP="00520B51">
      <w:pPr>
        <w:pStyle w:val="affffffd"/>
      </w:pPr>
      <w:r>
        <w:rPr>
          <w:noProof/>
          <w:lang w:eastAsia="ru-RU"/>
        </w:rPr>
        <w:lastRenderedPageBreak/>
        <w:drawing>
          <wp:inline distT="0" distB="0" distL="0" distR="0" wp14:anchorId="2075F983" wp14:editId="078E9E78">
            <wp:extent cx="5939790" cy="3801110"/>
            <wp:effectExtent l="0" t="0" r="3810" b="889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Как это работает (красный)_1600px_0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801110"/>
                    </a:xfrm>
                    <a:prstGeom prst="rect">
                      <a:avLst/>
                    </a:prstGeom>
                  </pic:spPr>
                </pic:pic>
              </a:graphicData>
            </a:graphic>
          </wp:inline>
        </w:drawing>
      </w:r>
    </w:p>
    <w:p w14:paraId="38265C95" w14:textId="6E03A1AA" w:rsidR="00520B51" w:rsidRPr="00044783" w:rsidRDefault="00520B51" w:rsidP="00044783">
      <w:pPr>
        <w:pStyle w:val="affffffd"/>
      </w:pPr>
      <w:bookmarkStart w:id="103" w:name="_Ref148947401"/>
      <w:r w:rsidRPr="00044783">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10</w:t>
      </w:r>
      <w:r w:rsidR="00764220">
        <w:rPr>
          <w:noProof/>
        </w:rPr>
        <w:fldChar w:fldCharType="end"/>
      </w:r>
      <w:bookmarkEnd w:id="103"/>
      <w:r w:rsidRPr="00044783">
        <w:t>. Модальное окно «Как рассчитывается знак отличия»</w:t>
      </w:r>
    </w:p>
    <w:p w14:paraId="48B85D66" w14:textId="76B5F4CC" w:rsidR="002F2341" w:rsidRDefault="002F2341" w:rsidP="004945A0">
      <w:pPr>
        <w:pStyle w:val="12"/>
        <w:numPr>
          <w:ilvl w:val="0"/>
          <w:numId w:val="43"/>
        </w:numPr>
        <w:ind w:left="0" w:firstLine="709"/>
      </w:pPr>
      <w:r w:rsidRPr="00C61F99">
        <w:t>Пользователь ознакамливается и нажимает «Понятно»</w:t>
      </w:r>
      <w:r w:rsidR="00044783">
        <w:t xml:space="preserve"> (</w:t>
      </w:r>
      <w:r w:rsidR="00044783">
        <w:fldChar w:fldCharType="begin"/>
      </w:r>
      <w:r w:rsidR="00044783">
        <w:instrText xml:space="preserve"> REF _Ref148947500 \h </w:instrText>
      </w:r>
      <w:r w:rsidR="00044783">
        <w:fldChar w:fldCharType="separate"/>
      </w:r>
      <w:r w:rsidR="00C36E3B">
        <w:t xml:space="preserve">Рисунок </w:t>
      </w:r>
      <w:r w:rsidR="00C36E3B">
        <w:rPr>
          <w:noProof/>
        </w:rPr>
        <w:t>11</w:t>
      </w:r>
      <w:r w:rsidR="00044783">
        <w:fldChar w:fldCharType="end"/>
      </w:r>
      <w:r w:rsidR="00044783">
        <w:t>)</w:t>
      </w:r>
      <w:r w:rsidRPr="00C61F99">
        <w:t>.</w:t>
      </w:r>
      <w:r w:rsidRPr="002F2341">
        <w:t xml:space="preserve"> </w:t>
      </w:r>
      <w:r w:rsidRPr="00C61F99">
        <w:t>Подсистема осуществляет закрытие модального окна и перевода на страницу «Профиля»</w:t>
      </w:r>
      <w:r w:rsidR="00044783">
        <w:t xml:space="preserve"> (</w:t>
      </w:r>
      <w:r w:rsidR="00044783">
        <w:fldChar w:fldCharType="begin"/>
      </w:r>
      <w:r w:rsidR="00044783">
        <w:instrText xml:space="preserve"> REF _Ref148947268 \h </w:instrText>
      </w:r>
      <w:r w:rsidR="00044783">
        <w:fldChar w:fldCharType="separate"/>
      </w:r>
      <w:r w:rsidR="00C36E3B">
        <w:t xml:space="preserve">Рисунок </w:t>
      </w:r>
      <w:r w:rsidR="00C36E3B">
        <w:rPr>
          <w:noProof/>
        </w:rPr>
        <w:t>6</w:t>
      </w:r>
      <w:r w:rsidR="00044783">
        <w:fldChar w:fldCharType="end"/>
      </w:r>
      <w:r w:rsidR="00044783">
        <w:t>)</w:t>
      </w:r>
      <w:r w:rsidRPr="00C61F99">
        <w:t>.</w:t>
      </w:r>
    </w:p>
    <w:p w14:paraId="1F621DFF" w14:textId="77777777" w:rsidR="00520B51" w:rsidRDefault="00520B51" w:rsidP="00044783">
      <w:pPr>
        <w:pStyle w:val="affffffd"/>
      </w:pPr>
      <w:r>
        <w:rPr>
          <w:noProof/>
          <w:lang w:eastAsia="ru-RU"/>
        </w:rPr>
        <w:drawing>
          <wp:inline distT="0" distB="0" distL="0" distR="0" wp14:anchorId="58BCA401" wp14:editId="6C1F4B0A">
            <wp:extent cx="5939790" cy="3817620"/>
            <wp:effectExtent l="0" t="0" r="381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17620"/>
                    </a:xfrm>
                    <a:prstGeom prst="rect">
                      <a:avLst/>
                    </a:prstGeom>
                  </pic:spPr>
                </pic:pic>
              </a:graphicData>
            </a:graphic>
          </wp:inline>
        </w:drawing>
      </w:r>
    </w:p>
    <w:p w14:paraId="01AD2AAC" w14:textId="40C49313" w:rsidR="00520B51" w:rsidRDefault="00520B51" w:rsidP="00044783">
      <w:pPr>
        <w:pStyle w:val="affffffd"/>
      </w:pPr>
      <w:bookmarkStart w:id="104" w:name="_Ref148947500"/>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11</w:t>
      </w:r>
      <w:r w:rsidR="00764220">
        <w:rPr>
          <w:noProof/>
        </w:rPr>
        <w:fldChar w:fldCharType="end"/>
      </w:r>
      <w:bookmarkEnd w:id="104"/>
      <w:r>
        <w:t>.</w:t>
      </w:r>
      <w:r w:rsidRPr="00520B51">
        <w:t xml:space="preserve"> </w:t>
      </w:r>
      <w:r>
        <w:t xml:space="preserve">Модальное окно </w:t>
      </w:r>
      <w:r w:rsidR="00044783" w:rsidRPr="00044783">
        <w:t>«Как рассчитывается знак отличия»</w:t>
      </w:r>
    </w:p>
    <w:p w14:paraId="7525E346" w14:textId="18673F10" w:rsidR="00DC00D2" w:rsidRPr="00087658" w:rsidRDefault="00DC00D2" w:rsidP="00DC00D2">
      <w:pPr>
        <w:pStyle w:val="45"/>
        <w:tabs>
          <w:tab w:val="clear" w:pos="0"/>
          <w:tab w:val="clear" w:pos="426"/>
          <w:tab w:val="clear" w:pos="1560"/>
        </w:tabs>
        <w:suppressAutoHyphens w:val="0"/>
        <w:contextualSpacing w:val="0"/>
        <w:jc w:val="left"/>
      </w:pPr>
      <w:r w:rsidRPr="00C61F99">
        <w:rPr>
          <w:rFonts w:eastAsiaTheme="minorHAnsi"/>
        </w:rPr>
        <w:lastRenderedPageBreak/>
        <w:t xml:space="preserve">Редактирования профиля </w:t>
      </w:r>
      <w:r w:rsidR="00A850B3">
        <w:rPr>
          <w:rFonts w:eastAsiaTheme="minorHAnsi"/>
        </w:rPr>
        <w:t>в личном кабинете участника ГТО</w:t>
      </w:r>
    </w:p>
    <w:p w14:paraId="498CDBE8" w14:textId="77777777" w:rsidR="00DC00D2" w:rsidRPr="00087658" w:rsidRDefault="00DC00D2" w:rsidP="00DC00D2">
      <w:pPr>
        <w:pStyle w:val="aff8"/>
      </w:pPr>
      <w:r w:rsidRPr="00087658">
        <w:t xml:space="preserve">Предусловия: </w:t>
      </w:r>
      <w:r>
        <w:t>пользователь авторизован. Открыта главная страница «Профиль».</w:t>
      </w:r>
    </w:p>
    <w:p w14:paraId="3BDD2747" w14:textId="774B2C5A" w:rsidR="00DC00D2" w:rsidRPr="00087658" w:rsidRDefault="00DC00D2" w:rsidP="00DC00D2">
      <w:pPr>
        <w:pStyle w:val="aff8"/>
      </w:pPr>
      <w:r w:rsidRPr="00087658">
        <w:t xml:space="preserve">Путь к странице: </w:t>
      </w:r>
      <w:r>
        <w:t>Успешное прохождения формы ЕСИ</w:t>
      </w:r>
      <w:r w:rsidR="00764220">
        <w:t>А</w:t>
      </w:r>
      <w:r>
        <w:t>.</w:t>
      </w:r>
    </w:p>
    <w:p w14:paraId="2E389A06" w14:textId="77777777" w:rsidR="00DC00D2" w:rsidRPr="00087658" w:rsidRDefault="00DC00D2" w:rsidP="00DC00D2">
      <w:pPr>
        <w:pStyle w:val="aff8"/>
      </w:pPr>
      <w:r w:rsidRPr="00087658">
        <w:t>Основной сценарий:</w:t>
      </w:r>
    </w:p>
    <w:p w14:paraId="4C7999BE" w14:textId="3930072C" w:rsidR="00DC00D2" w:rsidRDefault="00DC00D2" w:rsidP="004945A0">
      <w:pPr>
        <w:pStyle w:val="12"/>
        <w:numPr>
          <w:ilvl w:val="0"/>
          <w:numId w:val="47"/>
        </w:numPr>
        <w:ind w:left="0" w:firstLine="709"/>
      </w:pPr>
      <w:r w:rsidRPr="00C61F99">
        <w:t>Пользователь нажимает на иконку редактирование в блоке с основной информацией о себе</w:t>
      </w:r>
      <w:r w:rsidR="00A6039B">
        <w:t xml:space="preserve"> (</w:t>
      </w:r>
      <w:r w:rsidR="00A6039B">
        <w:fldChar w:fldCharType="begin"/>
      </w:r>
      <w:r w:rsidR="00A6039B">
        <w:instrText xml:space="preserve"> REF _Ref148947593 \h </w:instrText>
      </w:r>
      <w:r w:rsidR="00A6039B">
        <w:fldChar w:fldCharType="separate"/>
      </w:r>
      <w:r w:rsidR="00C36E3B">
        <w:t xml:space="preserve">Рисунок </w:t>
      </w:r>
      <w:r w:rsidR="00C36E3B">
        <w:rPr>
          <w:noProof/>
        </w:rPr>
        <w:t>12</w:t>
      </w:r>
      <w:r w:rsidR="00A6039B">
        <w:fldChar w:fldCharType="end"/>
      </w:r>
      <w:r w:rsidR="00A6039B">
        <w:t>)</w:t>
      </w:r>
      <w:r w:rsidRPr="00C61F99">
        <w:t>.</w:t>
      </w:r>
      <w:r w:rsidRPr="00087658">
        <w:t xml:space="preserve"> </w:t>
      </w:r>
      <w:r w:rsidRPr="00C61F99">
        <w:t>Подсистема осуществляет переход на вкладку «Моя анкета»</w:t>
      </w:r>
      <w:r w:rsidR="00A6039B">
        <w:t xml:space="preserve"> (</w:t>
      </w:r>
      <w:r w:rsidR="0058595A">
        <w:fldChar w:fldCharType="begin"/>
      </w:r>
      <w:r w:rsidR="0058595A">
        <w:instrText xml:space="preserve"> REF _Ref148947772 \h </w:instrText>
      </w:r>
      <w:r w:rsidR="0058595A">
        <w:fldChar w:fldCharType="separate"/>
      </w:r>
      <w:r w:rsidR="00C36E3B">
        <w:t xml:space="preserve">Рисунок </w:t>
      </w:r>
      <w:r w:rsidR="00C36E3B">
        <w:rPr>
          <w:noProof/>
        </w:rPr>
        <w:t>13</w:t>
      </w:r>
      <w:r w:rsidR="0058595A">
        <w:fldChar w:fldCharType="end"/>
      </w:r>
      <w:r w:rsidR="00A6039B">
        <w:t>)</w:t>
      </w:r>
      <w:r w:rsidRPr="00C61F99">
        <w:t>.</w:t>
      </w:r>
    </w:p>
    <w:p w14:paraId="6D6DB558" w14:textId="77777777" w:rsidR="00A6039B" w:rsidRDefault="00A6039B" w:rsidP="00A6039B">
      <w:pPr>
        <w:pStyle w:val="affffffd"/>
      </w:pPr>
      <w:r>
        <w:rPr>
          <w:noProof/>
          <w:lang w:eastAsia="ru-RU"/>
        </w:rPr>
        <w:drawing>
          <wp:inline distT="0" distB="0" distL="0" distR="0" wp14:anchorId="0E5BB3B2" wp14:editId="0BD3CE9B">
            <wp:extent cx="5939790" cy="5004435"/>
            <wp:effectExtent l="0" t="0" r="3810" b="5715"/>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4 редак.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0D0CD5C3" w14:textId="539C65A4" w:rsidR="00A6039B" w:rsidRDefault="00A6039B" w:rsidP="00A6039B">
      <w:pPr>
        <w:pStyle w:val="affffffd"/>
      </w:pPr>
      <w:bookmarkStart w:id="105" w:name="_Ref148947593"/>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12</w:t>
      </w:r>
      <w:r w:rsidR="00764220">
        <w:rPr>
          <w:noProof/>
        </w:rPr>
        <w:fldChar w:fldCharType="end"/>
      </w:r>
      <w:bookmarkEnd w:id="105"/>
      <w:r>
        <w:t>. Страница профиля участника ГТО</w:t>
      </w:r>
    </w:p>
    <w:p w14:paraId="7FEC30E8" w14:textId="77777777" w:rsidR="0058595A" w:rsidRDefault="0058595A" w:rsidP="0058595A">
      <w:pPr>
        <w:pStyle w:val="affffffd"/>
        <w:keepNext/>
      </w:pPr>
      <w:r>
        <w:rPr>
          <w:noProof/>
          <w:lang w:eastAsia="ru-RU"/>
        </w:rPr>
        <w:lastRenderedPageBreak/>
        <w:drawing>
          <wp:inline distT="0" distB="0" distL="0" distR="0" wp14:anchorId="3A18947C" wp14:editId="3479E3D4">
            <wp:extent cx="5730917" cy="6812280"/>
            <wp:effectExtent l="0" t="0" r="3175" b="762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редачить.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001" cy="6812380"/>
                    </a:xfrm>
                    <a:prstGeom prst="rect">
                      <a:avLst/>
                    </a:prstGeom>
                  </pic:spPr>
                </pic:pic>
              </a:graphicData>
            </a:graphic>
          </wp:inline>
        </w:drawing>
      </w:r>
    </w:p>
    <w:p w14:paraId="73ABDE6E" w14:textId="08600FBE" w:rsidR="00A6039B" w:rsidRDefault="0058595A" w:rsidP="0058595A">
      <w:pPr>
        <w:pStyle w:val="affffffd"/>
      </w:pPr>
      <w:bookmarkStart w:id="106" w:name="_Ref148947772"/>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13</w:t>
      </w:r>
      <w:r w:rsidR="00764220">
        <w:rPr>
          <w:noProof/>
        </w:rPr>
        <w:fldChar w:fldCharType="end"/>
      </w:r>
      <w:bookmarkEnd w:id="106"/>
      <w:r>
        <w:t>.</w:t>
      </w:r>
      <w:r w:rsidRPr="0058595A">
        <w:t xml:space="preserve"> </w:t>
      </w:r>
      <w:r>
        <w:t>Страница «Моя анкета»</w:t>
      </w:r>
    </w:p>
    <w:p w14:paraId="700BE563" w14:textId="51E255CA" w:rsidR="00DC00D2" w:rsidRDefault="00DC00D2" w:rsidP="004945A0">
      <w:pPr>
        <w:pStyle w:val="12"/>
        <w:numPr>
          <w:ilvl w:val="0"/>
          <w:numId w:val="43"/>
        </w:numPr>
        <w:ind w:left="0" w:firstLine="709"/>
      </w:pPr>
      <w:r w:rsidRPr="00C61F99">
        <w:t>Пользователь нажимает на кнопку «Редактировать»</w:t>
      </w:r>
      <w:r w:rsidR="000A5E09">
        <w:t xml:space="preserve"> (</w:t>
      </w:r>
      <w:r w:rsidR="000A5E09">
        <w:fldChar w:fldCharType="begin"/>
      </w:r>
      <w:r w:rsidR="000A5E09">
        <w:instrText xml:space="preserve"> REF _Ref148947772 \h </w:instrText>
      </w:r>
      <w:r w:rsidR="000A5E09">
        <w:fldChar w:fldCharType="separate"/>
      </w:r>
      <w:r w:rsidR="00C36E3B">
        <w:t xml:space="preserve">Рисунок </w:t>
      </w:r>
      <w:r w:rsidR="00C36E3B">
        <w:rPr>
          <w:noProof/>
        </w:rPr>
        <w:t>13</w:t>
      </w:r>
      <w:r w:rsidR="000A5E09">
        <w:fldChar w:fldCharType="end"/>
      </w:r>
      <w:r w:rsidR="000A5E09">
        <w:t>)</w:t>
      </w:r>
      <w:r w:rsidRPr="00C61F99">
        <w:t>.</w:t>
      </w:r>
      <w:r>
        <w:t xml:space="preserve"> </w:t>
      </w:r>
      <w:r w:rsidRPr="00C61F99">
        <w:t>Подсистема переводит доступные строки в режим редактирования</w:t>
      </w:r>
      <w:r w:rsidR="000A5E09">
        <w:t xml:space="preserve"> (</w:t>
      </w:r>
      <w:r w:rsidR="000A5E09">
        <w:fldChar w:fldCharType="begin"/>
      </w:r>
      <w:r w:rsidR="000A5E09">
        <w:instrText xml:space="preserve"> REF _Ref148947968 \h </w:instrText>
      </w:r>
      <w:r w:rsidR="000A5E09">
        <w:fldChar w:fldCharType="separate"/>
      </w:r>
      <w:r w:rsidR="00C36E3B">
        <w:t xml:space="preserve">Рисунок </w:t>
      </w:r>
      <w:r w:rsidR="00C36E3B">
        <w:rPr>
          <w:noProof/>
        </w:rPr>
        <w:t>14</w:t>
      </w:r>
      <w:r w:rsidR="000A5E09">
        <w:fldChar w:fldCharType="end"/>
      </w:r>
      <w:r w:rsidR="000A5E09">
        <w:t>)</w:t>
      </w:r>
      <w:r w:rsidRPr="00C61F99">
        <w:t>.</w:t>
      </w:r>
    </w:p>
    <w:p w14:paraId="6DD3F4DA" w14:textId="77777777" w:rsidR="000A5E09" w:rsidRDefault="000A5E09" w:rsidP="000A5E09">
      <w:pPr>
        <w:pStyle w:val="affffffd"/>
      </w:pPr>
      <w:r>
        <w:rPr>
          <w:noProof/>
          <w:lang w:eastAsia="ru-RU"/>
        </w:rPr>
        <w:lastRenderedPageBreak/>
        <w:drawing>
          <wp:inline distT="0" distB="0" distL="0" distR="0" wp14:anchorId="63AB3EA5" wp14:editId="75DAA5FE">
            <wp:extent cx="5301732" cy="6621780"/>
            <wp:effectExtent l="0" t="0" r="0" b="762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едачить.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2722" cy="6623017"/>
                    </a:xfrm>
                    <a:prstGeom prst="rect">
                      <a:avLst/>
                    </a:prstGeom>
                  </pic:spPr>
                </pic:pic>
              </a:graphicData>
            </a:graphic>
          </wp:inline>
        </w:drawing>
      </w:r>
    </w:p>
    <w:p w14:paraId="3C839C6C" w14:textId="4367EA3C" w:rsidR="000A5E09" w:rsidRDefault="000A5E09" w:rsidP="000A5E09">
      <w:pPr>
        <w:pStyle w:val="affffffd"/>
      </w:pPr>
      <w:bookmarkStart w:id="107" w:name="_Ref148947968"/>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14</w:t>
      </w:r>
      <w:r w:rsidR="00764220">
        <w:rPr>
          <w:noProof/>
        </w:rPr>
        <w:fldChar w:fldCharType="end"/>
      </w:r>
      <w:bookmarkEnd w:id="107"/>
      <w:r>
        <w:t>. Страница «Моя анкета»</w:t>
      </w:r>
    </w:p>
    <w:p w14:paraId="1E246587" w14:textId="24D38C67" w:rsidR="00DC00D2" w:rsidRDefault="00DC00D2" w:rsidP="004945A0">
      <w:pPr>
        <w:pStyle w:val="12"/>
        <w:numPr>
          <w:ilvl w:val="0"/>
          <w:numId w:val="43"/>
        </w:numPr>
        <w:ind w:left="0" w:firstLine="709"/>
      </w:pPr>
      <w:r w:rsidRPr="00C61F99">
        <w:t>Пользователь редактирует строки и нажимает кнопку «Сохранить»</w:t>
      </w:r>
      <w:r w:rsidR="000A5E09">
        <w:t xml:space="preserve"> (</w:t>
      </w:r>
      <w:r w:rsidR="000A5E09">
        <w:fldChar w:fldCharType="begin"/>
      </w:r>
      <w:r w:rsidR="000A5E09">
        <w:instrText xml:space="preserve"> REF _Ref148947968 \h </w:instrText>
      </w:r>
      <w:r w:rsidR="000A5E09">
        <w:fldChar w:fldCharType="separate"/>
      </w:r>
      <w:r w:rsidR="00C36E3B">
        <w:t xml:space="preserve">Рисунок </w:t>
      </w:r>
      <w:r w:rsidR="00C36E3B">
        <w:rPr>
          <w:noProof/>
        </w:rPr>
        <w:t>14</w:t>
      </w:r>
      <w:r w:rsidR="000A5E09">
        <w:fldChar w:fldCharType="end"/>
      </w:r>
      <w:r w:rsidR="000A5E09">
        <w:t>)</w:t>
      </w:r>
      <w:r w:rsidRPr="00C61F99">
        <w:t>.</w:t>
      </w:r>
      <w:r>
        <w:t xml:space="preserve"> </w:t>
      </w:r>
      <w:r w:rsidRPr="00C61F99">
        <w:t>Подсистема осуществляет сохранение изменений, внесенных пользователем.</w:t>
      </w:r>
    </w:p>
    <w:p w14:paraId="6B001423" w14:textId="72DE6DDF" w:rsidR="00DC00D2" w:rsidRPr="00087658" w:rsidRDefault="00DC00D2" w:rsidP="00DC00D2">
      <w:pPr>
        <w:pStyle w:val="45"/>
      </w:pPr>
      <w:r w:rsidRPr="00DC00D2">
        <w:t>Удаления профиля участника ГТО</w:t>
      </w:r>
    </w:p>
    <w:p w14:paraId="7D1163AB" w14:textId="4993D1A6" w:rsidR="00DC00D2" w:rsidRPr="00087658" w:rsidRDefault="00DC00D2" w:rsidP="00DC00D2">
      <w:pPr>
        <w:pStyle w:val="aff8"/>
      </w:pPr>
      <w:r w:rsidRPr="00087658">
        <w:t xml:space="preserve">Предусловия: </w:t>
      </w:r>
      <w:r>
        <w:t>пользователь авторизован. Открыта главная страница «Моя анкета».</w:t>
      </w:r>
    </w:p>
    <w:p w14:paraId="1F299920" w14:textId="5F2547D2" w:rsidR="00DC00D2" w:rsidRPr="00087658" w:rsidRDefault="00DC00D2" w:rsidP="00DC00D2">
      <w:pPr>
        <w:pStyle w:val="aff8"/>
      </w:pPr>
      <w:r w:rsidRPr="00087658">
        <w:t xml:space="preserve">Путь к странице: </w:t>
      </w:r>
      <w:r>
        <w:t>Успешное прохождения формы ЕСИ</w:t>
      </w:r>
      <w:r w:rsidR="00764220">
        <w:t>А</w:t>
      </w:r>
      <w:r>
        <w:t xml:space="preserve">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раздела «</w:t>
      </w:r>
      <w:r>
        <w:t>Моя анкета</w:t>
      </w:r>
      <w:r w:rsidRPr="00087658">
        <w:t>».</w:t>
      </w:r>
    </w:p>
    <w:p w14:paraId="19E419CC" w14:textId="5EFD4215" w:rsidR="00DC00D2" w:rsidRDefault="00DC00D2" w:rsidP="00DC00D2">
      <w:pPr>
        <w:pStyle w:val="aff8"/>
      </w:pPr>
      <w:r w:rsidRPr="00087658">
        <w:t>Основной сценарий:</w:t>
      </w:r>
      <w:r>
        <w:t xml:space="preserve"> </w:t>
      </w:r>
    </w:p>
    <w:p w14:paraId="6975B3A4" w14:textId="5E0E667F" w:rsidR="00DC00D2" w:rsidRDefault="00DC00D2" w:rsidP="004945A0">
      <w:pPr>
        <w:pStyle w:val="12"/>
        <w:numPr>
          <w:ilvl w:val="0"/>
          <w:numId w:val="45"/>
        </w:numPr>
        <w:ind w:left="0" w:firstLine="709"/>
      </w:pPr>
      <w:r w:rsidRPr="00C61F99">
        <w:lastRenderedPageBreak/>
        <w:t>Пользователь нажимает «Удалить профиль»</w:t>
      </w:r>
      <w:r w:rsidR="00C10022">
        <w:t xml:space="preserve"> (</w:t>
      </w:r>
      <w:r w:rsidR="00C10022">
        <w:fldChar w:fldCharType="begin"/>
      </w:r>
      <w:r w:rsidR="00C10022">
        <w:instrText xml:space="preserve"> REF _Ref148948080 \h </w:instrText>
      </w:r>
      <w:r w:rsidR="00C10022">
        <w:fldChar w:fldCharType="separate"/>
      </w:r>
      <w:r w:rsidR="00C36E3B">
        <w:t xml:space="preserve">Рисунок </w:t>
      </w:r>
      <w:r w:rsidR="00C36E3B">
        <w:rPr>
          <w:noProof/>
        </w:rPr>
        <w:t>15</w:t>
      </w:r>
      <w:r w:rsidR="00C10022">
        <w:fldChar w:fldCharType="end"/>
      </w:r>
      <w:r w:rsidR="00C10022">
        <w:t>)</w:t>
      </w:r>
      <w:r w:rsidRPr="00C61F99">
        <w:t>.</w:t>
      </w:r>
      <w:r>
        <w:t xml:space="preserve"> </w:t>
      </w:r>
      <w:r w:rsidRPr="00C61F99">
        <w:t>Подсистема осуществляет вывод модального окна.</w:t>
      </w:r>
    </w:p>
    <w:p w14:paraId="0E101042" w14:textId="77777777" w:rsidR="00C10022" w:rsidRDefault="00C10022" w:rsidP="00C10022">
      <w:pPr>
        <w:pStyle w:val="affffffd"/>
      </w:pPr>
      <w:r>
        <w:rPr>
          <w:noProof/>
          <w:lang w:eastAsia="ru-RU"/>
        </w:rPr>
        <w:drawing>
          <wp:inline distT="0" distB="0" distL="0" distR="0" wp14:anchorId="7B6E37DA" wp14:editId="29D85638">
            <wp:extent cx="5578550" cy="7109460"/>
            <wp:effectExtent l="0" t="0" r="317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удал.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358" cy="7110490"/>
                    </a:xfrm>
                    <a:prstGeom prst="rect">
                      <a:avLst/>
                    </a:prstGeom>
                  </pic:spPr>
                </pic:pic>
              </a:graphicData>
            </a:graphic>
          </wp:inline>
        </w:drawing>
      </w:r>
    </w:p>
    <w:p w14:paraId="3396BECE" w14:textId="18C38EB9" w:rsidR="00C10022" w:rsidRDefault="00C10022" w:rsidP="00C10022">
      <w:pPr>
        <w:pStyle w:val="affffffd"/>
      </w:pPr>
      <w:bookmarkStart w:id="108" w:name="_Ref148948080"/>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15</w:t>
      </w:r>
      <w:r w:rsidR="00764220">
        <w:rPr>
          <w:noProof/>
        </w:rPr>
        <w:fldChar w:fldCharType="end"/>
      </w:r>
      <w:bookmarkEnd w:id="108"/>
      <w:r>
        <w:t>. Страница «Моя анкета»</w:t>
      </w:r>
    </w:p>
    <w:p w14:paraId="6C59B01C" w14:textId="1905CB0E" w:rsidR="00DC00D2" w:rsidRDefault="00DC00D2" w:rsidP="004945A0">
      <w:pPr>
        <w:pStyle w:val="12"/>
        <w:numPr>
          <w:ilvl w:val="0"/>
          <w:numId w:val="45"/>
        </w:numPr>
        <w:ind w:left="0" w:firstLine="709"/>
      </w:pPr>
      <w:r w:rsidRPr="00C61F99">
        <w:t>Пользователь нажимает на кнопку «Удаления профиля».</w:t>
      </w:r>
      <w:r>
        <w:t xml:space="preserve"> </w:t>
      </w:r>
      <w:r w:rsidRPr="00C61F99">
        <w:t xml:space="preserve">Подсистема открывает </w:t>
      </w:r>
      <w:r w:rsidR="00C10022">
        <w:t>модальное окно</w:t>
      </w:r>
      <w:r w:rsidRPr="00C61F99">
        <w:t xml:space="preserve"> с информированием участника о процедуре удаления профиля.</w:t>
      </w:r>
    </w:p>
    <w:p w14:paraId="3A3F255C" w14:textId="77777777" w:rsidR="00C10022" w:rsidRDefault="00C10022" w:rsidP="00C10022">
      <w:pPr>
        <w:pStyle w:val="affffffd"/>
      </w:pPr>
      <w:r>
        <w:rPr>
          <w:noProof/>
          <w:lang w:eastAsia="ru-RU"/>
        </w:rPr>
        <w:lastRenderedPageBreak/>
        <w:drawing>
          <wp:inline distT="0" distB="0" distL="0" distR="0" wp14:anchorId="77BAEB50" wp14:editId="7AC949DB">
            <wp:extent cx="5939790" cy="3656965"/>
            <wp:effectExtent l="0" t="0" r="3810" b="63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мод уд.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14:paraId="5980E446" w14:textId="0BF8A533" w:rsidR="00C10022" w:rsidRDefault="00C10022" w:rsidP="00C10022">
      <w:pPr>
        <w:pStyle w:val="affffffd"/>
      </w:pPr>
      <w:bookmarkStart w:id="109" w:name="_Ref148948254"/>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16</w:t>
      </w:r>
      <w:r w:rsidR="00764220">
        <w:rPr>
          <w:noProof/>
        </w:rPr>
        <w:fldChar w:fldCharType="end"/>
      </w:r>
      <w:bookmarkEnd w:id="109"/>
      <w:r>
        <w:t>. Модальное окно «Удаление профиля участника ГТО»</w:t>
      </w:r>
    </w:p>
    <w:p w14:paraId="50449707" w14:textId="7DB914E0" w:rsidR="00DC00D2" w:rsidRDefault="00DC00D2" w:rsidP="004945A0">
      <w:pPr>
        <w:pStyle w:val="12"/>
        <w:numPr>
          <w:ilvl w:val="0"/>
          <w:numId w:val="45"/>
        </w:numPr>
      </w:pPr>
      <w:r w:rsidRPr="00C61F99">
        <w:t>Пользователь нажимает «Удалить»</w:t>
      </w:r>
      <w:r w:rsidR="00C10022">
        <w:t xml:space="preserve"> (</w:t>
      </w:r>
      <w:r w:rsidR="00C10022">
        <w:fldChar w:fldCharType="begin"/>
      </w:r>
      <w:r w:rsidR="00C10022">
        <w:instrText xml:space="preserve"> REF _Ref148948254 \h </w:instrText>
      </w:r>
      <w:r w:rsidR="00C10022">
        <w:fldChar w:fldCharType="separate"/>
      </w:r>
      <w:r w:rsidR="00C36E3B">
        <w:t xml:space="preserve">Рисунок </w:t>
      </w:r>
      <w:r w:rsidR="00C36E3B">
        <w:rPr>
          <w:noProof/>
        </w:rPr>
        <w:t>16</w:t>
      </w:r>
      <w:r w:rsidR="00C10022">
        <w:fldChar w:fldCharType="end"/>
      </w:r>
      <w:r w:rsidR="00C10022">
        <w:t>)</w:t>
      </w:r>
      <w:r w:rsidRPr="00C61F99">
        <w:t>.</w:t>
      </w:r>
      <w:r>
        <w:t xml:space="preserve"> Подсистема осуществляет: </w:t>
      </w:r>
    </w:p>
    <w:p w14:paraId="7262D828" w14:textId="77777777" w:rsidR="00DC00D2" w:rsidRDefault="00DC00D2" w:rsidP="00DC00D2">
      <w:pPr>
        <w:pStyle w:val="20"/>
      </w:pPr>
      <w:r>
        <w:t>блокировку профиля для записи на тестирования;</w:t>
      </w:r>
    </w:p>
    <w:p w14:paraId="39104F00" w14:textId="502BD655" w:rsidR="00C10022" w:rsidRDefault="00DC00D2" w:rsidP="00C10022">
      <w:pPr>
        <w:pStyle w:val="20"/>
      </w:pPr>
      <w:r>
        <w:t>вывод информации о возможности отмене удаления профиля.</w:t>
      </w:r>
    </w:p>
    <w:p w14:paraId="34412F09" w14:textId="4BEB10BE" w:rsidR="00764220" w:rsidRPr="00764220" w:rsidRDefault="00764220" w:rsidP="00764220">
      <w:pPr>
        <w:pStyle w:val="45"/>
      </w:pPr>
      <w:r w:rsidRPr="008C3B57">
        <w:t>Обеспечение возможности электронной записи на прохождение тестирования</w:t>
      </w:r>
    </w:p>
    <w:p w14:paraId="0B812B04" w14:textId="48313D63" w:rsidR="00764220" w:rsidRPr="00087658" w:rsidRDefault="00764220" w:rsidP="00764220">
      <w:pPr>
        <w:pStyle w:val="aff8"/>
      </w:pPr>
      <w:r w:rsidRPr="00087658">
        <w:t xml:space="preserve">Предусловия: </w:t>
      </w:r>
      <w:r>
        <w:t>пользователь авторизован. Открыта главная страница «</w:t>
      </w:r>
      <w:r w:rsidR="00F25110">
        <w:t>Профиль</w:t>
      </w:r>
      <w:r>
        <w:t>».</w:t>
      </w:r>
    </w:p>
    <w:p w14:paraId="755C00FB" w14:textId="4C51B514" w:rsidR="00764220" w:rsidRPr="00087658" w:rsidRDefault="00764220" w:rsidP="00764220">
      <w:pPr>
        <w:pStyle w:val="aff8"/>
      </w:pPr>
      <w:r w:rsidRPr="00087658">
        <w:t xml:space="preserve">Путь к странице: </w:t>
      </w:r>
      <w:r>
        <w:t xml:space="preserve">Успешное прохождения формы ЕСИА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раздела «</w:t>
      </w:r>
      <w:r w:rsidR="00F25110">
        <w:t>Профиль</w:t>
      </w:r>
      <w:r w:rsidRPr="00087658">
        <w:t>».</w:t>
      </w:r>
    </w:p>
    <w:p w14:paraId="659E96CA" w14:textId="77777777" w:rsidR="00764220" w:rsidRDefault="00764220" w:rsidP="00764220">
      <w:pPr>
        <w:pStyle w:val="aff8"/>
      </w:pPr>
      <w:r w:rsidRPr="00087658">
        <w:t>Основной сценарий:</w:t>
      </w:r>
      <w:r>
        <w:t xml:space="preserve"> </w:t>
      </w:r>
    </w:p>
    <w:p w14:paraId="43917357" w14:textId="5A859AAE" w:rsidR="0013271E" w:rsidRDefault="0013271E" w:rsidP="004945A0">
      <w:pPr>
        <w:pStyle w:val="12"/>
        <w:numPr>
          <w:ilvl w:val="0"/>
          <w:numId w:val="48"/>
        </w:numPr>
        <w:pBdr>
          <w:top w:val="none" w:sz="4" w:space="0" w:color="000000"/>
          <w:left w:val="none" w:sz="4" w:space="0" w:color="000000"/>
          <w:bottom w:val="none" w:sz="4" w:space="1" w:color="000000"/>
          <w:right w:val="none" w:sz="4" w:space="0" w:color="000000"/>
          <w:between w:val="none" w:sz="4" w:space="0" w:color="000000"/>
        </w:pBdr>
        <w:ind w:left="0" w:firstLine="709"/>
      </w:pPr>
      <w:r>
        <w:t>Пользователь в главном навигационном меню нажимает на раздел «Запись на тестирование» (</w:t>
      </w:r>
      <w:r>
        <w:fldChar w:fldCharType="begin"/>
      </w:r>
      <w:r>
        <w:instrText xml:space="preserve"> REF _Ref149122248 \h </w:instrText>
      </w:r>
      <w:r>
        <w:fldChar w:fldCharType="separate"/>
      </w:r>
      <w:r w:rsidR="00C36E3B">
        <w:t xml:space="preserve">Рисунок </w:t>
      </w:r>
      <w:r w:rsidR="00C36E3B">
        <w:rPr>
          <w:noProof/>
        </w:rPr>
        <w:t>17</w:t>
      </w:r>
      <w:r>
        <w:fldChar w:fldCharType="end"/>
      </w:r>
      <w:r>
        <w:t>). Подсистема открывает экранную форму с информированием участника об услуге.</w:t>
      </w:r>
    </w:p>
    <w:p w14:paraId="3E029FE1" w14:textId="77777777" w:rsidR="0013271E" w:rsidRDefault="0013271E" w:rsidP="0013271E">
      <w:pPr>
        <w:pStyle w:val="12"/>
        <w:keepNext/>
        <w:numPr>
          <w:ilvl w:val="0"/>
          <w:numId w:val="0"/>
        </w:numPr>
        <w:jc w:val="center"/>
      </w:pPr>
      <w:r w:rsidRPr="00B8427D">
        <w:rPr>
          <w:noProof/>
          <w:color w:val="FFFF00"/>
          <w:lang w:eastAsia="ru-RU"/>
        </w:rPr>
        <w:lastRenderedPageBreak/>
        <mc:AlternateContent>
          <mc:Choice Requires="wps">
            <w:drawing>
              <wp:anchor distT="0" distB="0" distL="114300" distR="114300" simplePos="0" relativeHeight="251756544" behindDoc="0" locked="0" layoutInCell="1" allowOverlap="1" wp14:anchorId="26289EBD" wp14:editId="7F5E7799">
                <wp:simplePos x="0" y="0"/>
                <wp:positionH relativeFrom="column">
                  <wp:posOffset>2272665</wp:posOffset>
                </wp:positionH>
                <wp:positionV relativeFrom="paragraph">
                  <wp:posOffset>2082165</wp:posOffset>
                </wp:positionV>
                <wp:extent cx="1409700" cy="434340"/>
                <wp:effectExtent l="0" t="0" r="19050" b="22860"/>
                <wp:wrapNone/>
                <wp:docPr id="13" name="Прямоугольник 13"/>
                <wp:cNvGraphicFramePr/>
                <a:graphic xmlns:a="http://schemas.openxmlformats.org/drawingml/2006/main">
                  <a:graphicData uri="http://schemas.microsoft.com/office/word/2010/wordprocessingShape">
                    <wps:wsp>
                      <wps:cNvSpPr/>
                      <wps:spPr>
                        <a:xfrm>
                          <a:off x="0" y="0"/>
                          <a:ext cx="1409700" cy="43434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5BCB8" id="Прямоугольник 13" o:spid="_x0000_s1026" style="position:absolute;margin-left:178.95pt;margin-top:163.95pt;width:111pt;height:34.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" filled="f" strokecolor="yellow" strokeweight="2pt"/>
            </w:pict>
          </mc:Fallback>
        </mc:AlternateContent>
      </w:r>
      <w:r>
        <w:rPr>
          <w:noProof/>
          <w:lang w:eastAsia="ru-RU"/>
        </w:rPr>
        <w:drawing>
          <wp:inline distT="0" distB="0" distL="0" distR="0" wp14:anchorId="661F1899" wp14:editId="51FF94B3">
            <wp:extent cx="1584925" cy="5853810"/>
            <wp:effectExtent l="0" t="0" r="0" b="0"/>
            <wp:docPr id="35" name="Рисунок 35" descr="C:\Users\ekatakova\AppData\Local\Microsoft\Windows\INetCache\Content.Word\Запись на тестирование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takova\AppData\Local\Microsoft\Windows\INetCache\Content.Word\Запись на тестирование (красный)_1600px_01.0.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2413"/>
                    <a:stretch/>
                  </pic:blipFill>
                  <pic:spPr bwMode="auto">
                    <a:xfrm>
                      <a:off x="0" y="0"/>
                      <a:ext cx="1590633" cy="5874893"/>
                    </a:xfrm>
                    <a:prstGeom prst="rect">
                      <a:avLst/>
                    </a:prstGeom>
                    <a:noFill/>
                    <a:ln>
                      <a:noFill/>
                    </a:ln>
                    <a:extLst>
                      <a:ext uri="{53640926-AAD7-44D8-BBD7-CCE9431645EC}">
                        <a14:shadowObscured xmlns:a14="http://schemas.microsoft.com/office/drawing/2010/main"/>
                      </a:ext>
                    </a:extLst>
                  </pic:spPr>
                </pic:pic>
              </a:graphicData>
            </a:graphic>
          </wp:inline>
        </w:drawing>
      </w:r>
    </w:p>
    <w:p w14:paraId="05BC5B53" w14:textId="436F1CEA" w:rsidR="0013271E" w:rsidRPr="005E683F" w:rsidRDefault="0013271E" w:rsidP="0013271E">
      <w:pPr>
        <w:pStyle w:val="affffffd"/>
      </w:pPr>
      <w:bookmarkStart w:id="110" w:name="_Ref149122248"/>
      <w:r>
        <w:t xml:space="preserve">Рисунок </w:t>
      </w:r>
      <w:r w:rsidR="00E67C49">
        <w:rPr>
          <w:noProof/>
        </w:rPr>
        <w:fldChar w:fldCharType="begin"/>
      </w:r>
      <w:r w:rsidR="00E67C49">
        <w:rPr>
          <w:noProof/>
        </w:rPr>
        <w:instrText xml:space="preserve"> SEQ Рисунок \* ARABIC </w:instrText>
      </w:r>
      <w:r w:rsidR="00E67C49">
        <w:rPr>
          <w:noProof/>
        </w:rPr>
        <w:fldChar w:fldCharType="separate"/>
      </w:r>
      <w:r w:rsidR="00C36E3B">
        <w:rPr>
          <w:noProof/>
        </w:rPr>
        <w:t>17</w:t>
      </w:r>
      <w:r w:rsidR="00E67C49">
        <w:rPr>
          <w:noProof/>
        </w:rPr>
        <w:fldChar w:fldCharType="end"/>
      </w:r>
      <w:bookmarkEnd w:id="110"/>
      <w:r>
        <w:t>. Главное меню, раздел «Запись на тестирование»</w:t>
      </w:r>
    </w:p>
    <w:p w14:paraId="260837CD" w14:textId="4F105E92" w:rsidR="0013271E" w:rsidRDefault="0013271E" w:rsidP="004945A0">
      <w:pPr>
        <w:pStyle w:val="12"/>
        <w:numPr>
          <w:ilvl w:val="0"/>
          <w:numId w:val="48"/>
        </w:numPr>
        <w:pBdr>
          <w:top w:val="none" w:sz="4" w:space="0" w:color="000000"/>
          <w:left w:val="none" w:sz="4" w:space="0" w:color="000000"/>
          <w:bottom w:val="none" w:sz="4" w:space="1" w:color="000000"/>
          <w:right w:val="none" w:sz="4" w:space="0" w:color="000000"/>
          <w:between w:val="none" w:sz="4" w:space="0" w:color="000000"/>
        </w:pBdr>
        <w:ind w:left="0" w:firstLine="709"/>
      </w:pPr>
      <w:r>
        <w:t>Пользователь нажимает «Записаться» (</w:t>
      </w:r>
      <w:r>
        <w:fldChar w:fldCharType="begin"/>
      </w:r>
      <w:r>
        <w:instrText xml:space="preserve"> REF _Ref149122357 \h </w:instrText>
      </w:r>
      <w:r>
        <w:fldChar w:fldCharType="separate"/>
      </w:r>
      <w:r w:rsidR="00C36E3B">
        <w:t xml:space="preserve">Рисунок </w:t>
      </w:r>
      <w:r w:rsidR="00C36E3B">
        <w:rPr>
          <w:noProof/>
        </w:rPr>
        <w:t>18</w:t>
      </w:r>
      <w:r>
        <w:fldChar w:fldCharType="end"/>
      </w:r>
      <w:r>
        <w:t>). Подсистема осуществляет переход по указанной ссылке.</w:t>
      </w:r>
    </w:p>
    <w:p w14:paraId="2451733D" w14:textId="77777777" w:rsidR="0013271E" w:rsidRDefault="0013271E" w:rsidP="0013271E">
      <w:pPr>
        <w:pStyle w:val="12"/>
        <w:keepNext/>
        <w:numPr>
          <w:ilvl w:val="0"/>
          <w:numId w:val="0"/>
        </w:numPr>
        <w:jc w:val="center"/>
      </w:pPr>
      <w:r w:rsidRPr="005E683F">
        <w:rPr>
          <w:noProof/>
          <w:color w:val="C00000"/>
          <w:lang w:eastAsia="ru-RU"/>
        </w:rPr>
        <w:lastRenderedPageBreak/>
        <mc:AlternateContent>
          <mc:Choice Requires="wps">
            <w:drawing>
              <wp:anchor distT="0" distB="0" distL="114300" distR="114300" simplePos="0" relativeHeight="251757568" behindDoc="0" locked="0" layoutInCell="1" allowOverlap="1" wp14:anchorId="54F87F2D" wp14:editId="5C33CD9E">
                <wp:simplePos x="0" y="0"/>
                <wp:positionH relativeFrom="column">
                  <wp:posOffset>1236345</wp:posOffset>
                </wp:positionH>
                <wp:positionV relativeFrom="paragraph">
                  <wp:posOffset>1701165</wp:posOffset>
                </wp:positionV>
                <wp:extent cx="685800" cy="289560"/>
                <wp:effectExtent l="0" t="0" r="19050" b="15240"/>
                <wp:wrapNone/>
                <wp:docPr id="34" name="Прямоугольник 34"/>
                <wp:cNvGraphicFramePr/>
                <a:graphic xmlns:a="http://schemas.openxmlformats.org/drawingml/2006/main">
                  <a:graphicData uri="http://schemas.microsoft.com/office/word/2010/wordprocessingShape">
                    <wps:wsp>
                      <wps:cNvSpPr/>
                      <wps:spPr>
                        <a:xfrm>
                          <a:off x="0" y="0"/>
                          <a:ext cx="68580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DE513" id="Прямоугольник 34" o:spid="_x0000_s1026" style="position:absolute;margin-left:97.35pt;margin-top:133.95pt;width:54pt;height:22.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" filled="f" strokecolor="red" strokeweight="2pt"/>
            </w:pict>
          </mc:Fallback>
        </mc:AlternateContent>
      </w:r>
      <w:r>
        <w:rPr>
          <w:noProof/>
          <w:lang w:eastAsia="ru-RU"/>
        </w:rPr>
        <w:drawing>
          <wp:inline distT="0" distB="0" distL="0" distR="0" wp14:anchorId="4A64124B" wp14:editId="7C1EB6A9">
            <wp:extent cx="5935980" cy="3855720"/>
            <wp:effectExtent l="0" t="0" r="7620" b="0"/>
            <wp:docPr id="36" name="Рисунок 36" descr="C:\Users\ekatakova\AppData\Local\Microsoft\Windows\INetCache\Content.Word\Запись на тестирование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akova\AppData\Local\Microsoft\Windows\INetCache\Content.Word\Запись на тестирование (красный)_1600px_0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5980" cy="3855720"/>
                    </a:xfrm>
                    <a:prstGeom prst="rect">
                      <a:avLst/>
                    </a:prstGeom>
                    <a:noFill/>
                    <a:ln>
                      <a:noFill/>
                    </a:ln>
                  </pic:spPr>
                </pic:pic>
              </a:graphicData>
            </a:graphic>
          </wp:inline>
        </w:drawing>
      </w:r>
    </w:p>
    <w:p w14:paraId="4E79EFEA" w14:textId="35863FA6" w:rsidR="00764220" w:rsidRPr="0013271E" w:rsidRDefault="0013271E" w:rsidP="0013271E">
      <w:pPr>
        <w:pStyle w:val="affffffd"/>
      </w:pPr>
      <w:bookmarkStart w:id="111" w:name="_Ref149122357"/>
      <w:r>
        <w:t xml:space="preserve">Рисунок </w:t>
      </w:r>
      <w:r w:rsidR="00E67C49">
        <w:rPr>
          <w:noProof/>
        </w:rPr>
        <w:fldChar w:fldCharType="begin"/>
      </w:r>
      <w:r w:rsidR="00E67C49">
        <w:rPr>
          <w:noProof/>
        </w:rPr>
        <w:instrText xml:space="preserve"> SEQ Рисунок \* ARABIC </w:instrText>
      </w:r>
      <w:r w:rsidR="00E67C49">
        <w:rPr>
          <w:noProof/>
        </w:rPr>
        <w:fldChar w:fldCharType="separate"/>
      </w:r>
      <w:r w:rsidR="00C36E3B">
        <w:rPr>
          <w:noProof/>
        </w:rPr>
        <w:t>18</w:t>
      </w:r>
      <w:r w:rsidR="00E67C49">
        <w:rPr>
          <w:noProof/>
        </w:rPr>
        <w:fldChar w:fldCharType="end"/>
      </w:r>
      <w:bookmarkEnd w:id="111"/>
      <w:r>
        <w:t>. Страница «Запись на тестирование ВФСК «ГТО»</w:t>
      </w:r>
    </w:p>
    <w:p w14:paraId="34DD0D8D" w14:textId="77777777" w:rsidR="00DC00D2" w:rsidRDefault="00DC00D2" w:rsidP="00DC00D2">
      <w:pPr>
        <w:pStyle w:val="aff8"/>
      </w:pPr>
    </w:p>
    <w:p w14:paraId="5B91F777" w14:textId="580DA948" w:rsidR="004C04C6" w:rsidRPr="004C04C6" w:rsidRDefault="004C04C6" w:rsidP="004C04C6">
      <w:pPr>
        <w:pStyle w:val="2fe"/>
      </w:pPr>
      <w:bookmarkStart w:id="112" w:name="_Toc184391639"/>
      <w:r w:rsidRPr="004C04C6">
        <w:t>Просмотр информации о выполнении испытаний комплекса ГТО в профиле участника ВФСК ГТО</w:t>
      </w:r>
      <w:r w:rsidR="002D7CA6" w:rsidRPr="00FD55E9">
        <w:rPr>
          <w:rStyle w:val="affffff0"/>
        </w:rPr>
        <w:footnoteReference w:id="1"/>
      </w:r>
      <w:bookmarkEnd w:id="112"/>
    </w:p>
    <w:p w14:paraId="528E7428" w14:textId="09FF6580" w:rsidR="004C04C6" w:rsidRDefault="004C04C6" w:rsidP="004C04C6">
      <w:pPr>
        <w:pStyle w:val="3f7"/>
      </w:pPr>
      <w:bookmarkStart w:id="113" w:name="_Toc184391640"/>
      <w:r w:rsidRPr="004C04C6">
        <w:t>Просмотр результатов, полученных за тестирование испытаний, выполненных в рамках ступени Участника ВФСК ГТО</w:t>
      </w:r>
      <w:bookmarkEnd w:id="113"/>
    </w:p>
    <w:p w14:paraId="5C38D940" w14:textId="26A9477A" w:rsidR="00A5313A" w:rsidRPr="00087658" w:rsidRDefault="00A5313A" w:rsidP="00A5313A">
      <w:pPr>
        <w:pStyle w:val="aff8"/>
      </w:pPr>
      <w:r w:rsidRPr="00087658">
        <w:t xml:space="preserve">Предусловия: </w:t>
      </w:r>
      <w:r w:rsidR="00370A70">
        <w:t>п</w:t>
      </w:r>
      <w:r w:rsidR="00370A70" w:rsidRPr="00370A70">
        <w:t>ользователь авторизован в ЛК Участника ВФСК ГТО</w:t>
      </w:r>
      <w:r w:rsidR="003F1201">
        <w:t>.</w:t>
      </w:r>
    </w:p>
    <w:p w14:paraId="0BF35ED2" w14:textId="4649C867" w:rsidR="00A5313A" w:rsidRPr="00087658" w:rsidRDefault="00A5313A" w:rsidP="00A5313A">
      <w:pPr>
        <w:pStyle w:val="aff8"/>
      </w:pPr>
      <w:r w:rsidRPr="00087658">
        <w:t xml:space="preserve">Путь к странице: </w:t>
      </w:r>
      <w:r>
        <w:t xml:space="preserve">Успешное прохождения формы ЕСИА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раздела «</w:t>
      </w:r>
      <w:r w:rsidR="00370A70">
        <w:t>Результаты</w:t>
      </w:r>
      <w:r w:rsidRPr="00087658">
        <w:t>».</w:t>
      </w:r>
    </w:p>
    <w:p w14:paraId="1289475A" w14:textId="77777777" w:rsidR="00A5313A" w:rsidRDefault="00A5313A" w:rsidP="00A5313A">
      <w:pPr>
        <w:pStyle w:val="aff8"/>
      </w:pPr>
      <w:r w:rsidRPr="00087658">
        <w:t>Основной сценарий:</w:t>
      </w:r>
      <w:r>
        <w:t xml:space="preserve"> </w:t>
      </w:r>
    </w:p>
    <w:p w14:paraId="37830FDA" w14:textId="5B218225" w:rsidR="00A5313A" w:rsidRDefault="00A5313A" w:rsidP="00A5313A">
      <w:pPr>
        <w:pStyle w:val="12"/>
        <w:numPr>
          <w:ilvl w:val="0"/>
          <w:numId w:val="53"/>
        </w:numPr>
        <w:pBdr>
          <w:top w:val="none" w:sz="4" w:space="0" w:color="000000"/>
          <w:left w:val="none" w:sz="4" w:space="0" w:color="000000"/>
          <w:bottom w:val="none" w:sz="4" w:space="1" w:color="000000"/>
          <w:right w:val="none" w:sz="4" w:space="0" w:color="000000"/>
          <w:between w:val="none" w:sz="4" w:space="0" w:color="000000"/>
        </w:pBdr>
      </w:pPr>
      <w:r w:rsidRPr="00A5313A">
        <w:t>Пользователь переходит на страницу «Результаты»</w:t>
      </w:r>
      <w:r>
        <w:t xml:space="preserve"> (</w:t>
      </w:r>
      <w:r w:rsidR="00370A70">
        <w:fldChar w:fldCharType="begin"/>
      </w:r>
      <w:r w:rsidR="00370A70">
        <w:instrText xml:space="preserve"> REF _Ref184385327 \h </w:instrText>
      </w:r>
      <w:r w:rsidR="00370A70">
        <w:fldChar w:fldCharType="separate"/>
      </w:r>
      <w:r w:rsidR="00C36E3B">
        <w:t xml:space="preserve">Рисунок </w:t>
      </w:r>
      <w:r w:rsidR="00C36E3B">
        <w:rPr>
          <w:noProof/>
        </w:rPr>
        <w:t>19</w:t>
      </w:r>
      <w:r w:rsidR="00370A70">
        <w:fldChar w:fldCharType="end"/>
      </w:r>
      <w:r>
        <w:t>)</w:t>
      </w:r>
      <w:r w:rsidRPr="00A5313A">
        <w:t>.</w:t>
      </w:r>
      <w:r>
        <w:t xml:space="preserve"> </w:t>
      </w:r>
      <w:r w:rsidR="002A167B">
        <w:t xml:space="preserve">Подсистема </w:t>
      </w:r>
      <w:r w:rsidRPr="00A5313A">
        <w:t>отображает перечень выполненных испытаний Участником ВФСК ГТО.</w:t>
      </w:r>
    </w:p>
    <w:p w14:paraId="36F2B834" w14:textId="707A9E59" w:rsidR="00370A70" w:rsidRDefault="002C7A41" w:rsidP="003F1201">
      <w:pPr>
        <w:jc w:val="center"/>
      </w:pPr>
      <w:r>
        <w:lastRenderedPageBreak/>
        <w:pict w14:anchorId="1FF24267">
          <v:shape id="_x0000_i1026" type="#_x0000_t75" style="width:172.05pt;height:665.75pt">
            <v:imagedata r:id="rId31" o:title="Результаты (красный)_1600px_01"/>
          </v:shape>
        </w:pict>
      </w:r>
    </w:p>
    <w:p w14:paraId="5B6B1D73" w14:textId="2A416B3E" w:rsidR="004C04C6" w:rsidRDefault="00370A70" w:rsidP="00370A70">
      <w:pPr>
        <w:pStyle w:val="affffffd"/>
      </w:pPr>
      <w:bookmarkStart w:id="114" w:name="_Ref184385327"/>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19</w:t>
      </w:r>
      <w:r w:rsidR="00065463">
        <w:rPr>
          <w:noProof/>
        </w:rPr>
        <w:fldChar w:fldCharType="end"/>
      </w:r>
      <w:bookmarkEnd w:id="114"/>
      <w:r>
        <w:t>.</w:t>
      </w:r>
      <w:r w:rsidRPr="00370A70">
        <w:t xml:space="preserve"> Главное меню, раздел «</w:t>
      </w:r>
      <w:r>
        <w:t>Результаты</w:t>
      </w:r>
      <w:r w:rsidRPr="00370A70">
        <w:t>»</w:t>
      </w:r>
    </w:p>
    <w:p w14:paraId="73FCAE18" w14:textId="77777777" w:rsidR="004C04C6" w:rsidRDefault="004C04C6" w:rsidP="004C04C6">
      <w:pPr>
        <w:pStyle w:val="aff8"/>
      </w:pPr>
    </w:p>
    <w:p w14:paraId="370B7604" w14:textId="77E83865" w:rsidR="004116A7" w:rsidRDefault="004116A7" w:rsidP="004116A7">
      <w:pPr>
        <w:pStyle w:val="aff8"/>
        <w:numPr>
          <w:ilvl w:val="0"/>
          <w:numId w:val="53"/>
        </w:numPr>
      </w:pPr>
      <w:r w:rsidRPr="004000A3">
        <w:lastRenderedPageBreak/>
        <w:t>Пользователь просматривает информацию о полученных результатах тестирования испытаний комплекса ГТО</w:t>
      </w:r>
      <w:r>
        <w:t xml:space="preserve"> (</w:t>
      </w:r>
      <w:r w:rsidR="00370A70">
        <w:fldChar w:fldCharType="begin"/>
      </w:r>
      <w:r w:rsidR="00370A70">
        <w:instrText xml:space="preserve"> REF _Ref184385578 \h </w:instrText>
      </w:r>
      <w:r w:rsidR="00370A70">
        <w:fldChar w:fldCharType="separate"/>
      </w:r>
      <w:r w:rsidR="00C36E3B">
        <w:t xml:space="preserve">Рисунок </w:t>
      </w:r>
      <w:r w:rsidR="00C36E3B">
        <w:rPr>
          <w:noProof/>
        </w:rPr>
        <w:t>20</w:t>
      </w:r>
      <w:r w:rsidR="00370A70">
        <w:fldChar w:fldCharType="end"/>
      </w:r>
      <w:r>
        <w:t>)</w:t>
      </w:r>
      <w:r w:rsidRPr="004000A3">
        <w:t>.</w:t>
      </w:r>
      <w:r>
        <w:t xml:space="preserve"> </w:t>
      </w:r>
      <w:r w:rsidRPr="004000A3">
        <w:t>Подсистема отображает всю историю прохождения испытаний Участника ВФСК ГТО.</w:t>
      </w:r>
    </w:p>
    <w:p w14:paraId="6C0BDAF3" w14:textId="2B8F5393" w:rsidR="00370A70" w:rsidRDefault="002C7A41" w:rsidP="00370A70">
      <w:pPr>
        <w:keepNext/>
        <w:jc w:val="center"/>
      </w:pPr>
      <w:r>
        <w:pict w14:anchorId="3FD52CAE">
          <v:shape id="_x0000_i1027" type="#_x0000_t75" style="width:399.25pt;height:603.1pt">
            <v:imagedata r:id="rId32" o:title="Результаты (красный)_1600px_01"/>
          </v:shape>
        </w:pict>
      </w:r>
    </w:p>
    <w:p w14:paraId="79CB657D" w14:textId="1A3055B0" w:rsidR="004116A7" w:rsidRDefault="00370A70" w:rsidP="00370A70">
      <w:pPr>
        <w:pStyle w:val="affffffd"/>
      </w:pPr>
      <w:bookmarkStart w:id="115" w:name="_Ref184385578"/>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20</w:t>
      </w:r>
      <w:r w:rsidR="00065463">
        <w:rPr>
          <w:noProof/>
        </w:rPr>
        <w:fldChar w:fldCharType="end"/>
      </w:r>
      <w:bookmarkEnd w:id="115"/>
      <w:r>
        <w:t>. Страница «Результаты»</w:t>
      </w:r>
    </w:p>
    <w:p w14:paraId="0B015D55" w14:textId="77777777" w:rsidR="004116A7" w:rsidRDefault="004116A7" w:rsidP="004116A7">
      <w:pPr>
        <w:pStyle w:val="aff8"/>
      </w:pPr>
    </w:p>
    <w:p w14:paraId="70D74DCB" w14:textId="489EA096" w:rsidR="004C04C6" w:rsidRDefault="004C04C6" w:rsidP="004C04C6">
      <w:pPr>
        <w:pStyle w:val="2fe"/>
      </w:pPr>
      <w:bookmarkStart w:id="116" w:name="_Toc184391641"/>
      <w:r>
        <w:lastRenderedPageBreak/>
        <w:t>Просмотр рейтинга результатов испытаний ВФСК ГТО в личном кабинете участника ВФСК ГТО</w:t>
      </w:r>
      <w:r w:rsidR="002D7CA6" w:rsidRPr="00FD55E9">
        <w:rPr>
          <w:rStyle w:val="affffff0"/>
        </w:rPr>
        <w:footnoteReference w:id="2"/>
      </w:r>
      <w:bookmarkEnd w:id="116"/>
    </w:p>
    <w:p w14:paraId="53FD1311" w14:textId="0ED05F42" w:rsidR="004C04C6" w:rsidRDefault="004C04C6" w:rsidP="004C04C6">
      <w:pPr>
        <w:pStyle w:val="3f7"/>
      </w:pPr>
      <w:bookmarkStart w:id="117" w:name="_Toc184391642"/>
      <w:r>
        <w:t>Просмотр рейтинга результатов испытаний ВФСК ГТО в личном кабинете Участника ВФСК ГТО</w:t>
      </w:r>
      <w:bookmarkEnd w:id="117"/>
    </w:p>
    <w:p w14:paraId="6B87F4D3" w14:textId="4727D9E7" w:rsidR="002A167B" w:rsidRPr="00087658" w:rsidRDefault="002A167B" w:rsidP="002A167B">
      <w:pPr>
        <w:pStyle w:val="aff8"/>
      </w:pPr>
      <w:r w:rsidRPr="00087658">
        <w:t xml:space="preserve">Предусловия: </w:t>
      </w:r>
      <w:r>
        <w:t xml:space="preserve">пользователь </w:t>
      </w:r>
      <w:r w:rsidR="003F1201" w:rsidRPr="003F1201">
        <w:t>авторизован в ЛК Участника ВФСК ГТО</w:t>
      </w:r>
      <w:r w:rsidR="003F1201">
        <w:t>.</w:t>
      </w:r>
    </w:p>
    <w:p w14:paraId="59C82555" w14:textId="649611EE" w:rsidR="002A167B" w:rsidRPr="00087658" w:rsidRDefault="002A167B" w:rsidP="002A167B">
      <w:pPr>
        <w:pStyle w:val="aff8"/>
      </w:pPr>
      <w:r w:rsidRPr="00087658">
        <w:t xml:space="preserve">Путь к странице: </w:t>
      </w:r>
      <w:r>
        <w:t xml:space="preserve">Успешное прохождения формы ЕСИА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w:t>
      </w:r>
      <w:r w:rsidRPr="009E4B2B">
        <w:t>раздела «</w:t>
      </w:r>
      <w:r w:rsidR="00370A70">
        <w:t>Рейтинг результатов</w:t>
      </w:r>
      <w:r w:rsidRPr="009E4B2B">
        <w:t>».</w:t>
      </w:r>
    </w:p>
    <w:p w14:paraId="6E4D1042" w14:textId="4E570A6E" w:rsidR="002A167B" w:rsidRDefault="002A167B" w:rsidP="002A167B">
      <w:pPr>
        <w:pStyle w:val="aff8"/>
      </w:pPr>
      <w:r w:rsidRPr="00087658">
        <w:t>Основной сценарий:</w:t>
      </w:r>
    </w:p>
    <w:p w14:paraId="51DDF8DC" w14:textId="42EBBDC5" w:rsidR="002A167B" w:rsidRDefault="002A167B" w:rsidP="002A167B">
      <w:pPr>
        <w:pStyle w:val="12"/>
        <w:numPr>
          <w:ilvl w:val="0"/>
          <w:numId w:val="54"/>
        </w:numPr>
        <w:pBdr>
          <w:top w:val="none" w:sz="4" w:space="0" w:color="000000"/>
          <w:left w:val="none" w:sz="4" w:space="0" w:color="000000"/>
          <w:bottom w:val="none" w:sz="4" w:space="1" w:color="000000"/>
          <w:right w:val="none" w:sz="4" w:space="0" w:color="000000"/>
          <w:between w:val="none" w:sz="4" w:space="0" w:color="000000"/>
        </w:pBdr>
        <w:ind w:left="0" w:firstLine="709"/>
      </w:pPr>
      <w:r w:rsidRPr="002A167B">
        <w:t xml:space="preserve">Пользователь переходит на страницу «Рейтинг </w:t>
      </w:r>
      <w:r>
        <w:t>результатов» (</w:t>
      </w:r>
      <w:r w:rsidR="003F1201">
        <w:fldChar w:fldCharType="begin"/>
      </w:r>
      <w:r w:rsidR="003F1201">
        <w:instrText xml:space="preserve"> REF _Ref184385831 \h </w:instrText>
      </w:r>
      <w:r w:rsidR="003F1201">
        <w:fldChar w:fldCharType="separate"/>
      </w:r>
      <w:r w:rsidR="00C36E3B">
        <w:t xml:space="preserve">Рисунок </w:t>
      </w:r>
      <w:r w:rsidR="00C36E3B">
        <w:rPr>
          <w:noProof/>
        </w:rPr>
        <w:t>21</w:t>
      </w:r>
      <w:r w:rsidR="003F1201">
        <w:fldChar w:fldCharType="end"/>
      </w:r>
      <w:r>
        <w:t>)</w:t>
      </w:r>
      <w:r w:rsidRPr="00A5313A">
        <w:t>.</w:t>
      </w:r>
      <w:r>
        <w:t xml:space="preserve"> </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14:paraId="1DF7195E" w14:textId="2194AF0B" w:rsidR="003F1201" w:rsidRDefault="002C7A41" w:rsidP="003F1201">
      <w:pPr>
        <w:pStyle w:val="12"/>
        <w:keepNext/>
        <w:numPr>
          <w:ilvl w:val="0"/>
          <w:numId w:val="0"/>
        </w:numPr>
        <w:pBdr>
          <w:top w:val="none" w:sz="4" w:space="0" w:color="000000"/>
          <w:left w:val="none" w:sz="4" w:space="0" w:color="000000"/>
          <w:bottom w:val="none" w:sz="4" w:space="1" w:color="000000"/>
          <w:right w:val="none" w:sz="4" w:space="0" w:color="000000"/>
          <w:between w:val="none" w:sz="4" w:space="0" w:color="000000"/>
        </w:pBdr>
        <w:ind w:left="709"/>
        <w:jc w:val="center"/>
      </w:pPr>
      <w:r>
        <w:pict w14:anchorId="495850A4">
          <v:shape id="_x0000_i1028" type="#_x0000_t75" style="width:181.4pt;height:403.95pt">
            <v:imagedata r:id="rId33" o:title="Рейтинг результатов (синий-волк)_1600px_01" cropbottom="28294f"/>
          </v:shape>
        </w:pict>
      </w:r>
    </w:p>
    <w:p w14:paraId="76405A80" w14:textId="477324E5" w:rsidR="002A167B" w:rsidRDefault="003F1201" w:rsidP="003F1201">
      <w:pPr>
        <w:pStyle w:val="affffffd"/>
      </w:pPr>
      <w:bookmarkStart w:id="118" w:name="_Ref184385831"/>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21</w:t>
      </w:r>
      <w:r w:rsidR="00065463">
        <w:rPr>
          <w:noProof/>
        </w:rPr>
        <w:fldChar w:fldCharType="end"/>
      </w:r>
      <w:bookmarkEnd w:id="118"/>
      <w:r>
        <w:t>. Главное меню, раздел «Рейтинг результатов»</w:t>
      </w:r>
    </w:p>
    <w:p w14:paraId="1DDCE546" w14:textId="77777777" w:rsidR="002A167B" w:rsidRDefault="002A167B" w:rsidP="002A167B">
      <w:pPr>
        <w:pStyle w:val="12"/>
        <w:numPr>
          <w:ilvl w:val="0"/>
          <w:numId w:val="0"/>
        </w:numPr>
        <w:pBdr>
          <w:top w:val="none" w:sz="4" w:space="0" w:color="000000"/>
          <w:left w:val="none" w:sz="4" w:space="0" w:color="000000"/>
          <w:bottom w:val="none" w:sz="4" w:space="1" w:color="000000"/>
          <w:right w:val="none" w:sz="4" w:space="0" w:color="000000"/>
          <w:between w:val="none" w:sz="4" w:space="0" w:color="000000"/>
        </w:pBdr>
        <w:ind w:left="709"/>
      </w:pPr>
    </w:p>
    <w:p w14:paraId="31F28BFC" w14:textId="6A3002D5" w:rsidR="002A167B" w:rsidRDefault="002A167B" w:rsidP="002A167B">
      <w:pPr>
        <w:pStyle w:val="12"/>
        <w:numPr>
          <w:ilvl w:val="0"/>
          <w:numId w:val="54"/>
        </w:numPr>
        <w:pBdr>
          <w:top w:val="none" w:sz="4" w:space="0" w:color="000000"/>
          <w:left w:val="none" w:sz="4" w:space="0" w:color="000000"/>
          <w:bottom w:val="none" w:sz="4" w:space="1" w:color="000000"/>
          <w:right w:val="none" w:sz="4" w:space="0" w:color="000000"/>
          <w:between w:val="none" w:sz="4" w:space="0" w:color="000000"/>
        </w:pBdr>
        <w:ind w:left="0" w:firstLine="709"/>
      </w:pPr>
      <w:r w:rsidRPr="004000A3">
        <w:t>Пользователь просматривает экранную форму с персонализировано настроенным графическим отображением своего физического развития, основанного на физических качествах, задействованных в ходе выполнения комплекса ГТО</w:t>
      </w:r>
      <w:r>
        <w:t xml:space="preserve"> (</w:t>
      </w:r>
      <w:r w:rsidR="003F1201">
        <w:fldChar w:fldCharType="begin"/>
      </w:r>
      <w:r w:rsidR="003F1201">
        <w:instrText xml:space="preserve"> REF _Ref184386044 \h </w:instrText>
      </w:r>
      <w:r w:rsidR="003F1201">
        <w:fldChar w:fldCharType="separate"/>
      </w:r>
      <w:r w:rsidR="00C36E3B">
        <w:t xml:space="preserve">Рисунок </w:t>
      </w:r>
      <w:r w:rsidR="00C36E3B">
        <w:rPr>
          <w:noProof/>
        </w:rPr>
        <w:t>22</w:t>
      </w:r>
      <w:r w:rsidR="003F1201">
        <w:fldChar w:fldCharType="end"/>
      </w:r>
      <w:r>
        <w:t>)</w:t>
      </w:r>
      <w:r w:rsidRPr="004000A3">
        <w:t>.</w:t>
      </w:r>
      <w:r>
        <w:t xml:space="preserve"> </w:t>
      </w:r>
      <w:r w:rsidRPr="004000A3">
        <w:t>Подсистема осуществляет своевременную актуализацию данных.</w:t>
      </w:r>
    </w:p>
    <w:p w14:paraId="478329B9" w14:textId="013189E7" w:rsidR="003F1201" w:rsidRDefault="002C7A41" w:rsidP="003F1201">
      <w:pPr>
        <w:keepNext/>
        <w:jc w:val="center"/>
      </w:pPr>
      <w:r>
        <w:pict w14:anchorId="172595A0">
          <v:shape id="_x0000_i1029" type="#_x0000_t75" style="width:467.55pt;height:517.1pt">
            <v:imagedata r:id="rId34" o:title="Рейтинг результатов (синий-волк)_1600px_01"/>
          </v:shape>
        </w:pict>
      </w:r>
    </w:p>
    <w:p w14:paraId="2ED1637F" w14:textId="4BB2E18A" w:rsidR="004C04C6" w:rsidRDefault="003F1201" w:rsidP="003F1201">
      <w:pPr>
        <w:pStyle w:val="affffffd"/>
      </w:pPr>
      <w:bookmarkStart w:id="119" w:name="_Ref184386044"/>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22</w:t>
      </w:r>
      <w:r w:rsidR="00065463">
        <w:rPr>
          <w:noProof/>
        </w:rPr>
        <w:fldChar w:fldCharType="end"/>
      </w:r>
      <w:bookmarkEnd w:id="119"/>
      <w:r>
        <w:t>. Страница «Рейтинг результатов»</w:t>
      </w:r>
    </w:p>
    <w:p w14:paraId="3B1326D9" w14:textId="77777777" w:rsidR="004C04C6" w:rsidRDefault="004C04C6" w:rsidP="004C04C6">
      <w:pPr>
        <w:pStyle w:val="aff8"/>
      </w:pPr>
    </w:p>
    <w:p w14:paraId="31E2BD54" w14:textId="600BFD8E" w:rsidR="004C04C6" w:rsidRDefault="004C04C6" w:rsidP="004C04C6">
      <w:pPr>
        <w:pStyle w:val="2fe"/>
      </w:pPr>
      <w:bookmarkStart w:id="120" w:name="_Toc184391643"/>
      <w:r>
        <w:lastRenderedPageBreak/>
        <w:t>Просмотр персонализировано настроенной истории и успешности прохождения испытаний комплекса ГТО в личном кабинете участника ВФСК ГТО</w:t>
      </w:r>
      <w:r w:rsidR="002D7CA6" w:rsidRPr="00FD55E9">
        <w:rPr>
          <w:rStyle w:val="affffff0"/>
        </w:rPr>
        <w:footnoteReference w:id="3"/>
      </w:r>
      <w:bookmarkEnd w:id="120"/>
    </w:p>
    <w:p w14:paraId="62861036" w14:textId="6AE319DA" w:rsidR="004C04C6" w:rsidRDefault="004C04C6" w:rsidP="004C04C6">
      <w:pPr>
        <w:pStyle w:val="3f7"/>
      </w:pPr>
      <w:bookmarkStart w:id="121" w:name="_Toc184391644"/>
      <w:r>
        <w:t>Просмотр испытаний, учтенных в расчете знака за ступень, в разрезе номиналов знаков комплекса ГТО</w:t>
      </w:r>
      <w:bookmarkEnd w:id="121"/>
    </w:p>
    <w:p w14:paraId="1BAF282C" w14:textId="5104C770" w:rsidR="00856420" w:rsidRPr="00087658" w:rsidRDefault="00856420" w:rsidP="00856420">
      <w:pPr>
        <w:pStyle w:val="aff8"/>
      </w:pPr>
      <w:r w:rsidRPr="00087658">
        <w:t xml:space="preserve">Предусловия: </w:t>
      </w:r>
      <w:r w:rsidR="003F1201" w:rsidRPr="003F1201">
        <w:t>пользователь авторизован в ЛК Участника ВФСК ГТО</w:t>
      </w:r>
      <w:r w:rsidR="003F1201">
        <w:t>.</w:t>
      </w:r>
    </w:p>
    <w:p w14:paraId="29A4D748" w14:textId="77777777" w:rsidR="00856420" w:rsidRPr="00087658" w:rsidRDefault="00856420" w:rsidP="00856420">
      <w:pPr>
        <w:pStyle w:val="aff8"/>
      </w:pPr>
      <w:r w:rsidRPr="00087658">
        <w:t xml:space="preserve">Путь к странице: </w:t>
      </w:r>
      <w:r>
        <w:t xml:space="preserve">Успешное прохождения формы ЕСИА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раздела «</w:t>
      </w:r>
      <w:r>
        <w:t>Профиль</w:t>
      </w:r>
      <w:r w:rsidRPr="00087658">
        <w:t>».</w:t>
      </w:r>
    </w:p>
    <w:p w14:paraId="33E3C0F2" w14:textId="77777777" w:rsidR="00856420" w:rsidRDefault="00856420" w:rsidP="00856420">
      <w:pPr>
        <w:pStyle w:val="aff8"/>
      </w:pPr>
      <w:r w:rsidRPr="00087658">
        <w:t>Основной сценарий:</w:t>
      </w:r>
      <w:r>
        <w:t xml:space="preserve"> </w:t>
      </w:r>
    </w:p>
    <w:p w14:paraId="436DCAF2" w14:textId="525A2FC9" w:rsidR="00856420" w:rsidRDefault="00856420" w:rsidP="00856420">
      <w:pPr>
        <w:pStyle w:val="12"/>
        <w:numPr>
          <w:ilvl w:val="0"/>
          <w:numId w:val="56"/>
        </w:numPr>
        <w:pBdr>
          <w:top w:val="none" w:sz="4" w:space="0" w:color="000000"/>
          <w:left w:val="none" w:sz="4" w:space="0" w:color="000000"/>
          <w:bottom w:val="none" w:sz="4" w:space="1" w:color="000000"/>
          <w:right w:val="none" w:sz="4" w:space="0" w:color="000000"/>
          <w:between w:val="none" w:sz="4" w:space="0" w:color="000000"/>
        </w:pBdr>
        <w:ind w:left="0" w:firstLine="709"/>
      </w:pPr>
      <w:r w:rsidRPr="00856420">
        <w:t>Пользователь открывает страницу «Профиль»</w:t>
      </w:r>
      <w:r>
        <w:t xml:space="preserve"> (</w:t>
      </w:r>
      <w:r w:rsidR="00957C39">
        <w:fldChar w:fldCharType="begin"/>
      </w:r>
      <w:r w:rsidR="00957C39">
        <w:instrText xml:space="preserve"> REF _Ref184386365 \h </w:instrText>
      </w:r>
      <w:r w:rsidR="00957C39">
        <w:fldChar w:fldCharType="separate"/>
      </w:r>
      <w:r w:rsidR="00C36E3B">
        <w:t xml:space="preserve">Рисунок </w:t>
      </w:r>
      <w:r w:rsidR="00C36E3B">
        <w:rPr>
          <w:noProof/>
        </w:rPr>
        <w:t>23</w:t>
      </w:r>
      <w:r w:rsidR="00957C39">
        <w:fldChar w:fldCharType="end"/>
      </w:r>
      <w:r>
        <w:t>)</w:t>
      </w:r>
      <w:r w:rsidRPr="00856420">
        <w:t>.</w:t>
      </w:r>
      <w:r>
        <w:t xml:space="preserve"> </w:t>
      </w:r>
      <w:r w:rsidRPr="00856420">
        <w:t>Подсистема отображает основные данные П</w:t>
      </w:r>
      <w:r>
        <w:t>ользователя.</w:t>
      </w:r>
    </w:p>
    <w:p w14:paraId="5CC15904" w14:textId="6059ECDF" w:rsidR="00957C39" w:rsidRDefault="002C7A41" w:rsidP="00957C39">
      <w:pPr>
        <w:pStyle w:val="12"/>
        <w:keepNext/>
        <w:numPr>
          <w:ilvl w:val="0"/>
          <w:numId w:val="0"/>
        </w:numPr>
        <w:pBdr>
          <w:top w:val="none" w:sz="4" w:space="0" w:color="000000"/>
          <w:left w:val="none" w:sz="4" w:space="0" w:color="000000"/>
          <w:bottom w:val="none" w:sz="4" w:space="1" w:color="000000"/>
          <w:right w:val="none" w:sz="4" w:space="0" w:color="000000"/>
          <w:between w:val="none" w:sz="4" w:space="0" w:color="000000"/>
        </w:pBdr>
        <w:ind w:left="709"/>
        <w:jc w:val="center"/>
      </w:pPr>
      <w:r>
        <w:pict w14:anchorId="0E8FEC66">
          <v:shape id="_x0000_i1030" type="#_x0000_t75" style="width:180.45pt;height:404.9pt">
            <v:imagedata r:id="rId35" o:title="Профиль_ГТО (красный)_1600px_01" cropbottom="3827f"/>
          </v:shape>
        </w:pict>
      </w:r>
    </w:p>
    <w:p w14:paraId="2F0DA592" w14:textId="1398ABAE" w:rsidR="00856420" w:rsidRDefault="00957C39" w:rsidP="00957C39">
      <w:pPr>
        <w:pStyle w:val="affffffd"/>
      </w:pPr>
      <w:bookmarkStart w:id="122" w:name="_Ref184386365"/>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23</w:t>
      </w:r>
      <w:r w:rsidR="00065463">
        <w:rPr>
          <w:noProof/>
        </w:rPr>
        <w:fldChar w:fldCharType="end"/>
      </w:r>
      <w:bookmarkEnd w:id="122"/>
      <w:r>
        <w:t>. Главное меню, раздел «Профиль»</w:t>
      </w:r>
    </w:p>
    <w:p w14:paraId="1E456260" w14:textId="77777777" w:rsidR="003F1201" w:rsidRDefault="003F1201" w:rsidP="00856420">
      <w:pPr>
        <w:pStyle w:val="12"/>
        <w:numPr>
          <w:ilvl w:val="0"/>
          <w:numId w:val="0"/>
        </w:numPr>
        <w:pBdr>
          <w:top w:val="none" w:sz="4" w:space="0" w:color="000000"/>
          <w:left w:val="none" w:sz="4" w:space="0" w:color="000000"/>
          <w:bottom w:val="none" w:sz="4" w:space="1" w:color="000000"/>
          <w:right w:val="none" w:sz="4" w:space="0" w:color="000000"/>
          <w:between w:val="none" w:sz="4" w:space="0" w:color="000000"/>
        </w:pBdr>
        <w:ind w:left="709"/>
        <w:jc w:val="center"/>
      </w:pPr>
    </w:p>
    <w:p w14:paraId="07B0A11E" w14:textId="4B212162" w:rsidR="00856420" w:rsidRDefault="00856420" w:rsidP="00856420">
      <w:pPr>
        <w:pStyle w:val="12"/>
        <w:numPr>
          <w:ilvl w:val="0"/>
          <w:numId w:val="56"/>
        </w:numPr>
        <w:pBdr>
          <w:top w:val="none" w:sz="4" w:space="0" w:color="000000"/>
          <w:left w:val="none" w:sz="4" w:space="0" w:color="000000"/>
          <w:bottom w:val="none" w:sz="4" w:space="1" w:color="000000"/>
          <w:right w:val="none" w:sz="4" w:space="0" w:color="000000"/>
          <w:between w:val="none" w:sz="4" w:space="0" w:color="000000"/>
        </w:pBdr>
        <w:ind w:left="0" w:firstLine="709"/>
      </w:pPr>
      <w:r w:rsidRPr="00856420">
        <w:lastRenderedPageBreak/>
        <w:t>Пользователь в блоке «Моя цель прохождения» просматривает, какой знак сформируется за ступень на основе его истории выполнения испытаний ВФСК ГТО</w:t>
      </w:r>
      <w:r>
        <w:t xml:space="preserve"> (</w:t>
      </w:r>
      <w:r w:rsidR="00957C39">
        <w:fldChar w:fldCharType="begin"/>
      </w:r>
      <w:r w:rsidR="00957C39">
        <w:instrText xml:space="preserve"> REF _Ref184386503 \h </w:instrText>
      </w:r>
      <w:r w:rsidR="00957C39">
        <w:fldChar w:fldCharType="separate"/>
      </w:r>
      <w:r w:rsidR="00C36E3B">
        <w:t xml:space="preserve">Рисунок </w:t>
      </w:r>
      <w:r w:rsidR="00C36E3B">
        <w:rPr>
          <w:noProof/>
        </w:rPr>
        <w:t>24</w:t>
      </w:r>
      <w:r w:rsidR="00957C39">
        <w:fldChar w:fldCharType="end"/>
      </w:r>
      <w:r>
        <w:t>)</w:t>
      </w:r>
      <w:r w:rsidRPr="00856420">
        <w:t>.</w:t>
      </w:r>
      <w:r>
        <w:t xml:space="preserve"> </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14:paraId="535F3AE2" w14:textId="77777777" w:rsidR="00957C39" w:rsidRDefault="00957C39" w:rsidP="00957C39">
      <w:pPr>
        <w:keepNext/>
        <w:jc w:val="center"/>
      </w:pPr>
      <w:r w:rsidRPr="00957C39">
        <w:rPr>
          <w:noProof/>
          <w:lang w:eastAsia="ru-RU"/>
        </w:rPr>
        <w:drawing>
          <wp:inline distT="0" distB="0" distL="0" distR="0" wp14:anchorId="3095A565" wp14:editId="547EFF8B">
            <wp:extent cx="5935980" cy="5158740"/>
            <wp:effectExtent l="0" t="0" r="762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4C28D982" w14:textId="609C60A1" w:rsidR="004C04C6" w:rsidRDefault="00957C39" w:rsidP="00957C39">
      <w:pPr>
        <w:pStyle w:val="affffffd"/>
      </w:pPr>
      <w:bookmarkStart w:id="123" w:name="_Ref184386503"/>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24</w:t>
      </w:r>
      <w:r w:rsidR="00065463">
        <w:rPr>
          <w:noProof/>
        </w:rPr>
        <w:fldChar w:fldCharType="end"/>
      </w:r>
      <w:bookmarkEnd w:id="123"/>
      <w:r>
        <w:t>. Страница «Профиль»</w:t>
      </w:r>
    </w:p>
    <w:p w14:paraId="51F2574C" w14:textId="77777777" w:rsidR="004C04C6" w:rsidRDefault="004C04C6" w:rsidP="004C04C6">
      <w:pPr>
        <w:pStyle w:val="aff8"/>
      </w:pPr>
    </w:p>
    <w:p w14:paraId="60EE3EBA" w14:textId="74E11E4B" w:rsidR="004C04C6" w:rsidRDefault="004C04C6" w:rsidP="004C04C6">
      <w:pPr>
        <w:pStyle w:val="2fe"/>
      </w:pPr>
      <w:bookmarkStart w:id="124" w:name="_Toc184391645"/>
      <w:r>
        <w:lastRenderedPageBreak/>
        <w:t>Досрочный расчет и выдача знака участнику ВФСК ГТО по его инициативе</w:t>
      </w:r>
      <w:r w:rsidR="002D7CA6" w:rsidRPr="00FD55E9">
        <w:rPr>
          <w:rStyle w:val="affffff0"/>
        </w:rPr>
        <w:footnoteReference w:id="4"/>
      </w:r>
      <w:bookmarkEnd w:id="124"/>
    </w:p>
    <w:p w14:paraId="32BF434A" w14:textId="2EE94DA6" w:rsidR="004C04C6" w:rsidRDefault="004C04C6" w:rsidP="004C04C6">
      <w:pPr>
        <w:pStyle w:val="3f7"/>
      </w:pPr>
      <w:bookmarkStart w:id="125" w:name="_Toc184391646"/>
      <w:r>
        <w:t>Досрочное получение знака за ступень Участника ВФСК ГТО по его инициативе</w:t>
      </w:r>
      <w:bookmarkEnd w:id="125"/>
    </w:p>
    <w:p w14:paraId="3040A63C" w14:textId="1952F31D" w:rsidR="003B1363" w:rsidRPr="00087658" w:rsidRDefault="003B1363" w:rsidP="003B1363">
      <w:pPr>
        <w:pStyle w:val="aff8"/>
      </w:pPr>
      <w:r w:rsidRPr="00087658">
        <w:t xml:space="preserve">Предусловия: </w:t>
      </w:r>
      <w:r w:rsidR="003F1201" w:rsidRPr="003F1201">
        <w:t>пользователь авторизован в ЛК Участника ВФСК ГТО</w:t>
      </w:r>
      <w:r w:rsidR="003F1201">
        <w:t>.</w:t>
      </w:r>
      <w:r w:rsidR="003F1201" w:rsidRPr="003F1201">
        <w:t xml:space="preserve"> </w:t>
      </w:r>
      <w:r w:rsidRPr="003B1363">
        <w:t>Пройден порог для получения минимальной или наивысшей награды за ступень.</w:t>
      </w:r>
    </w:p>
    <w:p w14:paraId="3B362304" w14:textId="77777777" w:rsidR="003B1363" w:rsidRPr="00087658" w:rsidRDefault="003B1363" w:rsidP="003B1363">
      <w:pPr>
        <w:pStyle w:val="aff8"/>
      </w:pPr>
      <w:r w:rsidRPr="00087658">
        <w:t xml:space="preserve">Путь к странице: </w:t>
      </w:r>
      <w:r>
        <w:t xml:space="preserve">Успешное прохождения формы ЕСИА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w:t>
      </w:r>
      <w:r w:rsidRPr="003B1363">
        <w:t>раздела «Профиль».</w:t>
      </w:r>
    </w:p>
    <w:p w14:paraId="26EA146A" w14:textId="77777777" w:rsidR="003B1363" w:rsidRDefault="003B1363" w:rsidP="003B1363">
      <w:pPr>
        <w:pStyle w:val="aff8"/>
      </w:pPr>
      <w:r w:rsidRPr="00087658">
        <w:t>Основной сценарий:</w:t>
      </w:r>
      <w:r>
        <w:t xml:space="preserve"> </w:t>
      </w:r>
    </w:p>
    <w:p w14:paraId="43838EF2" w14:textId="5AD94DE6" w:rsidR="003B1363" w:rsidRDefault="003B1363" w:rsidP="003B1363">
      <w:pPr>
        <w:pStyle w:val="12"/>
        <w:numPr>
          <w:ilvl w:val="0"/>
          <w:numId w:val="55"/>
        </w:numPr>
        <w:pBdr>
          <w:top w:val="none" w:sz="4" w:space="0" w:color="000000"/>
          <w:left w:val="none" w:sz="4" w:space="0" w:color="000000"/>
          <w:bottom w:val="none" w:sz="4" w:space="1" w:color="000000"/>
          <w:right w:val="none" w:sz="4" w:space="0" w:color="000000"/>
          <w:between w:val="none" w:sz="4" w:space="0" w:color="000000"/>
        </w:pBd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rsidR="001D2DEF">
        <w:fldChar w:fldCharType="begin"/>
      </w:r>
      <w:r w:rsidR="001D2DEF">
        <w:instrText xml:space="preserve"> REF _Ref184387623 \h </w:instrText>
      </w:r>
      <w:r w:rsidR="001D2DEF">
        <w:fldChar w:fldCharType="separate"/>
      </w:r>
      <w:r w:rsidR="00C36E3B">
        <w:t xml:space="preserve">Рисунок </w:t>
      </w:r>
      <w:r w:rsidR="00C36E3B">
        <w:rPr>
          <w:noProof/>
        </w:rPr>
        <w:t>25</w:t>
      </w:r>
      <w:r w:rsidR="001D2DEF">
        <w:fldChar w:fldCharType="end"/>
      </w:r>
      <w:r>
        <w:t>)</w:t>
      </w:r>
      <w:r w:rsidRPr="003B1363">
        <w:t>.</w:t>
      </w:r>
      <w:r>
        <w:t xml:space="preserve"> </w:t>
      </w:r>
      <w:r w:rsidRPr="003B1363">
        <w:t>Подсистема осуществляет отображение модального окна «Заявление на получение знака отличия» с необходимостью отметить галочками указанные поля.</w:t>
      </w:r>
    </w:p>
    <w:p w14:paraId="135DCDE0" w14:textId="40C01658" w:rsidR="00E057AC" w:rsidRDefault="002C7A41" w:rsidP="00E057AC">
      <w:pPr>
        <w:keepNext/>
        <w:jc w:val="center"/>
      </w:pPr>
      <w:r>
        <w:pict w14:anchorId="4E8130A4">
          <v:shape id="_x0000_i1031" type="#_x0000_t75" style="width:358.15pt;height:346.9pt">
            <v:imagedata r:id="rId37" o:title="Профиль_ГТО (зеленый)_1600px_01"/>
          </v:shape>
        </w:pict>
      </w:r>
    </w:p>
    <w:p w14:paraId="4259AC7A" w14:textId="5D672E4B" w:rsidR="003B1363" w:rsidRDefault="00E057AC" w:rsidP="002D7CA6">
      <w:pPr>
        <w:pStyle w:val="affffffd"/>
      </w:pPr>
      <w:bookmarkStart w:id="126" w:name="_Ref184387623"/>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25</w:t>
      </w:r>
      <w:r w:rsidR="00065463">
        <w:rPr>
          <w:noProof/>
        </w:rPr>
        <w:fldChar w:fldCharType="end"/>
      </w:r>
      <w:bookmarkEnd w:id="126"/>
      <w:r>
        <w:t>. Страница «Профиль»</w:t>
      </w:r>
    </w:p>
    <w:p w14:paraId="34C0042D" w14:textId="4EFD830A" w:rsidR="003B1363" w:rsidRDefault="003B1363" w:rsidP="003B1363">
      <w:pPr>
        <w:pStyle w:val="12"/>
        <w:numPr>
          <w:ilvl w:val="0"/>
          <w:numId w:val="55"/>
        </w:numPr>
        <w:pBdr>
          <w:top w:val="none" w:sz="4" w:space="0" w:color="000000"/>
          <w:left w:val="none" w:sz="4" w:space="0" w:color="000000"/>
          <w:bottom w:val="none" w:sz="4" w:space="1" w:color="000000"/>
          <w:right w:val="none" w:sz="4" w:space="0" w:color="000000"/>
          <w:between w:val="none" w:sz="4" w:space="0" w:color="000000"/>
        </w:pBdr>
        <w:ind w:left="0" w:firstLine="709"/>
      </w:pPr>
      <w:r w:rsidRPr="003B1363">
        <w:lastRenderedPageBreak/>
        <w:t>Пользователь проставляет галочки и нажимает на функциональную кнопку «Подписать»</w:t>
      </w:r>
      <w:r>
        <w:t xml:space="preserve"> (</w:t>
      </w:r>
      <w:r w:rsidR="00E057AC">
        <w:fldChar w:fldCharType="begin"/>
      </w:r>
      <w:r w:rsidR="00E057AC">
        <w:instrText xml:space="preserve"> REF _Ref184387498 \h </w:instrText>
      </w:r>
      <w:r w:rsidR="00E057AC">
        <w:fldChar w:fldCharType="separate"/>
      </w:r>
      <w:r w:rsidR="00C36E3B">
        <w:t xml:space="preserve">Рисунок </w:t>
      </w:r>
      <w:r w:rsidR="00C36E3B">
        <w:rPr>
          <w:noProof/>
        </w:rPr>
        <w:t>26</w:t>
      </w:r>
      <w:r w:rsidR="00E057AC">
        <w:fldChar w:fldCharType="end"/>
      </w:r>
      <w:r>
        <w:t>)</w:t>
      </w:r>
      <w:r w:rsidRPr="003B1363">
        <w:t>.</w:t>
      </w:r>
      <w:r>
        <w:t xml:space="preserve"> </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14:paraId="1FF1DF73" w14:textId="77777777" w:rsidR="00E057AC" w:rsidRDefault="002C7A41" w:rsidP="00E057AC">
      <w:pPr>
        <w:keepNext/>
        <w:jc w:val="center"/>
      </w:pPr>
      <w:r>
        <w:pict w14:anchorId="29CCACAB">
          <v:shape id="_x0000_i1032" type="#_x0000_t75" style="width:467.55pt;height:292.7pt">
            <v:imagedata r:id="rId38" o:title="Досрочное получение знака (красный)_1600px_01"/>
          </v:shape>
        </w:pict>
      </w:r>
    </w:p>
    <w:p w14:paraId="7E7FC270" w14:textId="1A79222D" w:rsidR="00856420" w:rsidRPr="004C04C6" w:rsidRDefault="00E057AC" w:rsidP="00E057AC">
      <w:pPr>
        <w:pStyle w:val="affffffd"/>
      </w:pPr>
      <w:bookmarkStart w:id="127" w:name="_Ref184387498"/>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26</w:t>
      </w:r>
      <w:r w:rsidR="00065463">
        <w:rPr>
          <w:noProof/>
        </w:rPr>
        <w:fldChar w:fldCharType="end"/>
      </w:r>
      <w:bookmarkEnd w:id="127"/>
      <w:r>
        <w:t>. Модальное окно «Заявление на получение знака отличия»</w:t>
      </w:r>
    </w:p>
    <w:p w14:paraId="4EF67284" w14:textId="328AE863" w:rsidR="003910FC" w:rsidRDefault="003910FC" w:rsidP="003910FC">
      <w:pPr>
        <w:pStyle w:val="1ff3"/>
        <w:pageBreakBefore/>
      </w:pPr>
      <w:bookmarkStart w:id="128" w:name="_Toc106963805"/>
      <w:bookmarkStart w:id="129" w:name="_Toc148698921"/>
      <w:bookmarkStart w:id="130" w:name="_Toc184391647"/>
      <w:bookmarkEnd w:id="57"/>
      <w:r>
        <w:lastRenderedPageBreak/>
        <w:t>АВАРИЙНЫЕ СИТУАЦИИ</w:t>
      </w:r>
      <w:bookmarkEnd w:id="128"/>
      <w:bookmarkEnd w:id="129"/>
      <w:bookmarkEnd w:id="130"/>
    </w:p>
    <w:p w14:paraId="5F9415FB" w14:textId="2637E602" w:rsidR="003910FC" w:rsidRDefault="003910FC" w:rsidP="003910FC">
      <w:pPr>
        <w:pStyle w:val="aff8"/>
      </w:pPr>
      <w:r>
        <w:t xml:space="preserve">Отказоустойчивость </w:t>
      </w:r>
      <w:r w:rsidR="004C04C6">
        <w:t>Ф</w:t>
      </w:r>
      <w:r>
        <w:t>ГИС «Спорт» обеспечивается при возникновении следующих наиболее часто встречающихся аварийных ситуациях:</w:t>
      </w:r>
    </w:p>
    <w:p w14:paraId="4F1C2AD4" w14:textId="77777777" w:rsidR="003910FC" w:rsidRDefault="003910FC" w:rsidP="004945A0">
      <w:pPr>
        <w:pStyle w:val="20"/>
        <w:numPr>
          <w:ilvl w:val="0"/>
          <w:numId w:val="34"/>
        </w:numPr>
        <w:ind w:left="1434" w:hanging="357"/>
        <w:contextualSpacing w:val="0"/>
      </w:pPr>
      <w:r>
        <w:t>Полное использование дискового пространства;</w:t>
      </w:r>
    </w:p>
    <w:p w14:paraId="06A3EF65" w14:textId="77777777" w:rsidR="003910FC" w:rsidRDefault="003910FC" w:rsidP="004945A0">
      <w:pPr>
        <w:pStyle w:val="20"/>
        <w:numPr>
          <w:ilvl w:val="0"/>
          <w:numId w:val="34"/>
        </w:numPr>
        <w:ind w:left="1434" w:hanging="357"/>
        <w:contextualSpacing w:val="0"/>
      </w:pPr>
      <w:r>
        <w:t>Полное использование оперативной памяти;</w:t>
      </w:r>
    </w:p>
    <w:p w14:paraId="5A23AA24" w14:textId="77777777" w:rsidR="003910FC" w:rsidRDefault="003910FC" w:rsidP="004945A0">
      <w:pPr>
        <w:pStyle w:val="20"/>
        <w:numPr>
          <w:ilvl w:val="0"/>
          <w:numId w:val="34"/>
        </w:numPr>
        <w:ind w:left="1434" w:hanging="357"/>
        <w:contextualSpacing w:val="0"/>
      </w:pPr>
      <w:r>
        <w:t>Недоступность базы данных;</w:t>
      </w:r>
    </w:p>
    <w:p w14:paraId="2543069D" w14:textId="77777777" w:rsidR="003910FC" w:rsidRDefault="003910FC" w:rsidP="004945A0">
      <w:pPr>
        <w:pStyle w:val="20"/>
        <w:numPr>
          <w:ilvl w:val="0"/>
          <w:numId w:val="34"/>
        </w:numPr>
        <w:ind w:left="1434" w:hanging="357"/>
        <w:contextualSpacing w:val="0"/>
      </w:pPr>
      <w:r>
        <w:t>Непредвиденная перезагрузка физического сервера;</w:t>
      </w:r>
    </w:p>
    <w:p w14:paraId="17617F38" w14:textId="77777777" w:rsidR="003910FC" w:rsidRDefault="003910FC" w:rsidP="004945A0">
      <w:pPr>
        <w:pStyle w:val="20"/>
        <w:numPr>
          <w:ilvl w:val="0"/>
          <w:numId w:val="34"/>
        </w:numPr>
        <w:ind w:left="1434" w:hanging="357"/>
        <w:contextualSpacing w:val="0"/>
      </w:pPr>
      <w:r>
        <w:t>Полная загрузка ЦПУ;</w:t>
      </w:r>
    </w:p>
    <w:p w14:paraId="125A3414" w14:textId="77777777" w:rsidR="003910FC" w:rsidRDefault="003910FC" w:rsidP="004945A0">
      <w:pPr>
        <w:pStyle w:val="20"/>
        <w:numPr>
          <w:ilvl w:val="0"/>
          <w:numId w:val="34"/>
        </w:numPr>
        <w:ind w:left="1434" w:hanging="357"/>
        <w:contextualSpacing w:val="0"/>
      </w:pPr>
      <w:r>
        <w:t>Выход из строя диска.</w:t>
      </w:r>
    </w:p>
    <w:p w14:paraId="298CA79A" w14:textId="3437E569" w:rsidR="003910FC" w:rsidRDefault="003910FC" w:rsidP="003910FC">
      <w:pPr>
        <w:pStyle w:val="aff8"/>
      </w:pPr>
      <w:r>
        <w:t xml:space="preserve">Отказоустойчивость </w:t>
      </w:r>
      <w:r w:rsidR="005F042F">
        <w:t>Системы</w:t>
      </w:r>
      <w:r>
        <w:t xml:space="preserve"> обеспечивается компонентами </w:t>
      </w:r>
      <w:r w:rsidR="005F042F">
        <w:t xml:space="preserve">Платформы </w:t>
      </w:r>
      <w:r>
        <w:t>ГосТех.</w:t>
      </w:r>
    </w:p>
    <w:p w14:paraId="76DF1BD6" w14:textId="77777777" w:rsidR="003910FC" w:rsidRDefault="003910FC" w:rsidP="003910FC">
      <w:pPr>
        <w:pStyle w:val="afffff8"/>
      </w:pPr>
    </w:p>
    <w:p w14:paraId="683BD8DA" w14:textId="77777777" w:rsidR="003910FC" w:rsidRDefault="003910FC" w:rsidP="003910FC">
      <w:pPr>
        <w:pStyle w:val="11"/>
        <w:sectPr w:rsidR="003910FC">
          <w:pgSz w:w="11906" w:h="16838"/>
          <w:pgMar w:top="1134" w:right="851" w:bottom="1134" w:left="1701" w:header="709" w:footer="0" w:gutter="0"/>
          <w:cols w:space="720"/>
          <w:docGrid w:linePitch="360"/>
        </w:sectPr>
      </w:pPr>
      <w:bookmarkStart w:id="131" w:name="_Toc340486897"/>
      <w:bookmarkStart w:id="132" w:name="_Toc341184893"/>
      <w:bookmarkStart w:id="133" w:name="_Toc342232334"/>
    </w:p>
    <w:p w14:paraId="5AFB03A0" w14:textId="77777777" w:rsidR="003910FC" w:rsidRDefault="003910FC" w:rsidP="003910FC">
      <w:pPr>
        <w:pStyle w:val="1ff3"/>
        <w:pageBreakBefore/>
      </w:pPr>
      <w:bookmarkStart w:id="134" w:name="_Toc106963806"/>
      <w:bookmarkStart w:id="135" w:name="_Toc148698922"/>
      <w:bookmarkStart w:id="136" w:name="_Toc184391648"/>
      <w:r>
        <w:lastRenderedPageBreak/>
        <w:t>РЕКОМЕНДАЦИИ ПО ОСВОЕНИЮ</w:t>
      </w:r>
      <w:bookmarkEnd w:id="131"/>
      <w:bookmarkEnd w:id="132"/>
      <w:bookmarkEnd w:id="133"/>
      <w:bookmarkEnd w:id="134"/>
      <w:bookmarkEnd w:id="135"/>
      <w:bookmarkEnd w:id="136"/>
    </w:p>
    <w:p w14:paraId="6AC7088F" w14:textId="432DB120" w:rsidR="003910FC" w:rsidRDefault="003910FC" w:rsidP="003910FC">
      <w:pPr>
        <w:pStyle w:val="aff8"/>
      </w:pPr>
      <w:r>
        <w:t xml:space="preserve">Для эффективного освоения функциональности </w:t>
      </w:r>
      <w:r w:rsidR="004C04C6">
        <w:t>Ф</w:t>
      </w:r>
      <w:r>
        <w:t xml:space="preserve">ГИС «Спорт» рекомендуется пройти инструктаж пользователей. В состав инструктажа входят методические и обучающие материалы по каждой из подсистем </w:t>
      </w:r>
      <w:r w:rsidR="004C04C6">
        <w:t>Ф</w:t>
      </w:r>
      <w:r>
        <w:t xml:space="preserve">ГИС </w:t>
      </w:r>
      <w:r w:rsidR="00EB6256">
        <w:t>«Спорт»</w:t>
      </w:r>
      <w:r>
        <w:t>.</w:t>
      </w:r>
    </w:p>
    <w:p w14:paraId="70A04451" w14:textId="77777777" w:rsidR="003910FC" w:rsidRDefault="003910FC" w:rsidP="003910FC">
      <w:pPr>
        <w:pStyle w:val="aff8"/>
      </w:pPr>
      <w:r>
        <w:t>Состав обучающих материалов:</w:t>
      </w:r>
    </w:p>
    <w:p w14:paraId="4F69C6B2" w14:textId="77777777" w:rsidR="003910FC" w:rsidRDefault="003910FC" w:rsidP="004945A0">
      <w:pPr>
        <w:pStyle w:val="20"/>
        <w:numPr>
          <w:ilvl w:val="0"/>
          <w:numId w:val="39"/>
        </w:numPr>
        <w:ind w:left="1434" w:hanging="357"/>
      </w:pPr>
      <w:r>
        <w:t>Видеоролики:</w:t>
      </w:r>
    </w:p>
    <w:p w14:paraId="7DE0E489"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«Планирование спортивных мероприятий»;</w:t>
      </w:r>
    </w:p>
    <w:p w14:paraId="37AC5049"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«Звания и разряды»;</w:t>
      </w:r>
    </w:p>
    <w:p w14:paraId="6890C560"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«Статистика и аналитика»;</w:t>
      </w:r>
    </w:p>
    <w:p w14:paraId="14F0F14F"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«Организации спортивной подготовки»;</w:t>
      </w:r>
    </w:p>
    <w:p w14:paraId="7A6619B8"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«Регистры и реестры»;</w:t>
      </w:r>
    </w:p>
    <w:p w14:paraId="39F5A6A0"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«НСИ»;</w:t>
      </w:r>
    </w:p>
    <w:p w14:paraId="2006087E"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«ГТО»;</w:t>
      </w:r>
    </w:p>
    <w:p w14:paraId="22807E60"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«Интеграционный модуль»;</w:t>
      </w:r>
    </w:p>
    <w:p w14:paraId="367CEFFC"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«Определение предрасположенности к виду спорта»;</w:t>
      </w:r>
    </w:p>
    <w:p w14:paraId="720F587B"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«Личные кабинеты»;</w:t>
      </w:r>
    </w:p>
    <w:p w14:paraId="7AA0977F" w14:textId="4540BAF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«Публичное предоставление доступа к данным ГИС «Спорт».</w:t>
      </w:r>
    </w:p>
    <w:p w14:paraId="3DF6EC3F" w14:textId="77777777" w:rsidR="003910FC" w:rsidRDefault="003910FC" w:rsidP="004945A0">
      <w:pPr>
        <w:pStyle w:val="20"/>
        <w:numPr>
          <w:ilvl w:val="0"/>
          <w:numId w:val="39"/>
        </w:numPr>
        <w:ind w:left="1434" w:hanging="357"/>
      </w:pPr>
      <w:r>
        <w:t>Текстовые материалы:</w:t>
      </w:r>
    </w:p>
    <w:p w14:paraId="0A5E4A9E"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«Планирование спортивных мероприятий»;</w:t>
      </w:r>
    </w:p>
    <w:p w14:paraId="5E615501"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«Звания и разряды»;</w:t>
      </w:r>
    </w:p>
    <w:p w14:paraId="5706FDC0"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«Статистика и аналитика»;</w:t>
      </w:r>
    </w:p>
    <w:p w14:paraId="4241884A"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«Организации спортивной подготовки»;</w:t>
      </w:r>
    </w:p>
    <w:p w14:paraId="67165B0B"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«Регистры и реестры»;</w:t>
      </w:r>
    </w:p>
    <w:p w14:paraId="5FAF9EDE" w14:textId="77777777" w:rsidR="005F042F" w:rsidRPr="004C04C6" w:rsidRDefault="005F042F" w:rsidP="005F042F">
      <w:pPr>
        <w:pStyle w:val="3fa"/>
        <w:numPr>
          <w:ilvl w:val="0"/>
          <w:numId w:val="52"/>
        </w:numPr>
        <w:rPr>
          <w:lang w:val="ru-RU"/>
        </w:rPr>
      </w:pPr>
      <w:r w:rsidRPr="004C04C6">
        <w:rPr>
          <w:lang w:val="ru-RU"/>
        </w:rPr>
        <w:lastRenderedPageBreak/>
        <w:t>Методические и обучающие материалы для работы с подсистемой «НСИ»;</w:t>
      </w:r>
    </w:p>
    <w:p w14:paraId="6F6E9DBC"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«ГТО»;</w:t>
      </w:r>
    </w:p>
    <w:p w14:paraId="01A63581"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«Интеграционный модуль»;</w:t>
      </w:r>
    </w:p>
    <w:p w14:paraId="605F413F"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«Определение предрасположенности к виду спорта»;</w:t>
      </w:r>
    </w:p>
    <w:p w14:paraId="4156EE3F"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«Личные кабинеты»;</w:t>
      </w:r>
    </w:p>
    <w:p w14:paraId="0AD55D2A" w14:textId="4053F16C" w:rsidR="00D5673B"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«Публичное представление доступа к данным ГИС «Спорт».</w:t>
      </w:r>
    </w:p>
    <w:p w14:paraId="3570CE61" w14:textId="53AB71F8" w:rsidR="00446F32" w:rsidRPr="00F22911" w:rsidRDefault="00446F32" w:rsidP="005F042F">
      <w:pPr>
        <w:pStyle w:val="affffff8"/>
        <w:pageBreakBefore/>
        <w:jc w:val="center"/>
      </w:pPr>
      <w:bookmarkStart w:id="137" w:name="_Toc90504487"/>
      <w:bookmarkStart w:id="138" w:name="_Toc90504489"/>
      <w:bookmarkStart w:id="139" w:name="_Toc90504490"/>
      <w:bookmarkStart w:id="140" w:name="_Toc90504492"/>
      <w:bookmarkStart w:id="141" w:name="_Toc90504493"/>
      <w:bookmarkStart w:id="142" w:name="_Toc90504497"/>
      <w:bookmarkStart w:id="143" w:name="_Toc90504498"/>
      <w:bookmarkStart w:id="144" w:name="_Toc90504500"/>
      <w:bookmarkStart w:id="145" w:name="_Toc90504501"/>
      <w:bookmarkStart w:id="146" w:name="_Toc90504503"/>
      <w:bookmarkStart w:id="147" w:name="_Toc90504506"/>
      <w:bookmarkStart w:id="148" w:name="_Toc90504507"/>
      <w:bookmarkStart w:id="149" w:name="_Toc90504508"/>
      <w:bookmarkStart w:id="150" w:name="_Toc90504509"/>
      <w:bookmarkStart w:id="151" w:name="_Toc90504512"/>
      <w:bookmarkStart w:id="152" w:name="_Toc90504513"/>
      <w:bookmarkStart w:id="153" w:name="_Toc90504517"/>
      <w:bookmarkStart w:id="154" w:name="_Toc90504518"/>
      <w:bookmarkStart w:id="155" w:name="_Toc90504519"/>
      <w:bookmarkStart w:id="156" w:name="_Toc90504521"/>
      <w:bookmarkStart w:id="157" w:name="_Toc90504524"/>
      <w:bookmarkStart w:id="158" w:name="_Toc90504526"/>
      <w:bookmarkStart w:id="159" w:name="_Toc90504527"/>
      <w:bookmarkStart w:id="160" w:name="_Toc90504532"/>
      <w:bookmarkStart w:id="161" w:name="_Toc90504536"/>
      <w:bookmarkStart w:id="162" w:name="_Toc90504538"/>
      <w:bookmarkStart w:id="163" w:name="_Toc90504539"/>
      <w:bookmarkStart w:id="164" w:name="_Toc90504540"/>
      <w:bookmarkStart w:id="165" w:name="_Toc90504541"/>
      <w:bookmarkStart w:id="166" w:name="_Toc90504542"/>
      <w:bookmarkStart w:id="167" w:name="_Toc90504543"/>
      <w:bookmarkStart w:id="168" w:name="_Toc90504544"/>
      <w:bookmarkStart w:id="169" w:name="_Toc90504549"/>
      <w:bookmarkStart w:id="170" w:name="_Toc90504550"/>
      <w:bookmarkStart w:id="171" w:name="_Toc90504553"/>
      <w:bookmarkStart w:id="172" w:name="_Toc90504555"/>
      <w:bookmarkStart w:id="173" w:name="_Toc90504556"/>
      <w:bookmarkStart w:id="174" w:name="_Toc90504557"/>
      <w:bookmarkStart w:id="175" w:name="_Toc90504559"/>
      <w:bookmarkStart w:id="176" w:name="_Toc90504561"/>
      <w:bookmarkStart w:id="177" w:name="_Toc90504562"/>
      <w:bookmarkStart w:id="178" w:name="_Toc90504565"/>
      <w:bookmarkStart w:id="179" w:name="_Toc90504567"/>
      <w:bookmarkStart w:id="180" w:name="_Toc90504568"/>
      <w:bookmarkStart w:id="181" w:name="_Toc90504570"/>
      <w:bookmarkStart w:id="182" w:name="_Toc90504571"/>
      <w:bookmarkStart w:id="183" w:name="_Toc90504575"/>
      <w:bookmarkStart w:id="184" w:name="_Toc90504576"/>
      <w:bookmarkStart w:id="185" w:name="_Toc90504578"/>
      <w:bookmarkStart w:id="186" w:name="_Toc90504579"/>
      <w:bookmarkStart w:id="187" w:name="_Toc90504581"/>
      <w:bookmarkStart w:id="188" w:name="_Toc90504584"/>
      <w:bookmarkStart w:id="189" w:name="_Toc90504586"/>
      <w:bookmarkStart w:id="190" w:name="_Toc90504589"/>
      <w:bookmarkStart w:id="191" w:name="_Toc90504590"/>
      <w:bookmarkStart w:id="192" w:name="_Toc90504592"/>
      <w:bookmarkStart w:id="193" w:name="_Toc90504593"/>
      <w:bookmarkStart w:id="194" w:name="_Toc90504594"/>
      <w:bookmarkStart w:id="195" w:name="_Toc90504595"/>
      <w:bookmarkStart w:id="196" w:name="_Toc90504596"/>
      <w:bookmarkStart w:id="197" w:name="_Toc90504597"/>
      <w:bookmarkStart w:id="198" w:name="_Toc90504598"/>
      <w:bookmarkStart w:id="199" w:name="_Toc90504600"/>
      <w:bookmarkStart w:id="200" w:name="_Toc90504603"/>
      <w:bookmarkStart w:id="201" w:name="_Toc90504605"/>
      <w:bookmarkStart w:id="202" w:name="_Toc90504606"/>
      <w:bookmarkStart w:id="203" w:name="_Toc90504609"/>
      <w:bookmarkStart w:id="204" w:name="_Toc90504611"/>
      <w:bookmarkStart w:id="205" w:name="_Toc90504613"/>
      <w:bookmarkStart w:id="206" w:name="_Toc90504614"/>
      <w:bookmarkStart w:id="207" w:name="_Toc90504615"/>
      <w:bookmarkStart w:id="208" w:name="_Toc90504617"/>
      <w:bookmarkStart w:id="209" w:name="_Toc90504618"/>
      <w:bookmarkStart w:id="210" w:name="_Toc90504619"/>
      <w:bookmarkStart w:id="211" w:name="_Toc90504620"/>
      <w:bookmarkStart w:id="212" w:name="_Toc90504621"/>
      <w:bookmarkStart w:id="213" w:name="_Toc90504622"/>
      <w:bookmarkStart w:id="214" w:name="_Toc90504623"/>
      <w:bookmarkStart w:id="215" w:name="_Toc90504626"/>
      <w:bookmarkStart w:id="216" w:name="_Toc90504628"/>
      <w:bookmarkStart w:id="217" w:name="_Toc90504629"/>
      <w:bookmarkStart w:id="218" w:name="_Toc90504630"/>
      <w:bookmarkStart w:id="219" w:name="_Toc90504631"/>
      <w:bookmarkStart w:id="220" w:name="_Toc90504632"/>
      <w:bookmarkStart w:id="221" w:name="_Toc90504634"/>
      <w:bookmarkStart w:id="222" w:name="_Toc90504635"/>
      <w:bookmarkStart w:id="223" w:name="_Toc90504638"/>
      <w:bookmarkStart w:id="224" w:name="_Toc90504640"/>
      <w:bookmarkStart w:id="225" w:name="_Toc90504641"/>
      <w:bookmarkStart w:id="226" w:name="_Toc491937133"/>
      <w:bookmarkStart w:id="227" w:name="_Toc491939814"/>
      <w:bookmarkStart w:id="228" w:name="_Toc491941101"/>
      <w:bookmarkStart w:id="229" w:name="_Toc491947837"/>
      <w:bookmarkStart w:id="230" w:name="_Toc491953888"/>
      <w:bookmarkStart w:id="231" w:name="_Toc491956989"/>
      <w:bookmarkStart w:id="232" w:name="_Toc492038243"/>
      <w:bookmarkStart w:id="233" w:name="_Toc494189796"/>
      <w:bookmarkStart w:id="234" w:name="_Toc491937134"/>
      <w:bookmarkStart w:id="235" w:name="_Toc491939815"/>
      <w:bookmarkStart w:id="236" w:name="_Toc491941102"/>
      <w:bookmarkStart w:id="237" w:name="_Toc491947838"/>
      <w:bookmarkStart w:id="238" w:name="_Toc491953889"/>
      <w:bookmarkStart w:id="239" w:name="_Toc491956990"/>
      <w:bookmarkStart w:id="240" w:name="_Toc492038244"/>
      <w:bookmarkStart w:id="241" w:name="_Toc494189797"/>
      <w:bookmarkStart w:id="242" w:name="_Toc491937135"/>
      <w:bookmarkStart w:id="243" w:name="_Toc491939816"/>
      <w:bookmarkStart w:id="244" w:name="_Toc491941103"/>
      <w:bookmarkStart w:id="245" w:name="_Toc491947839"/>
      <w:bookmarkStart w:id="246" w:name="_Toc491953890"/>
      <w:bookmarkStart w:id="247" w:name="_Toc491956991"/>
      <w:bookmarkStart w:id="248" w:name="_Toc492038245"/>
      <w:bookmarkStart w:id="249" w:name="_Toc494189798"/>
      <w:bookmarkStart w:id="250" w:name="_Toc491937136"/>
      <w:bookmarkStart w:id="251" w:name="_Toc491939817"/>
      <w:bookmarkStart w:id="252" w:name="_Toc491941104"/>
      <w:bookmarkStart w:id="253" w:name="_Toc491947840"/>
      <w:bookmarkStart w:id="254" w:name="_Toc491953891"/>
      <w:bookmarkStart w:id="255" w:name="_Toc491956992"/>
      <w:bookmarkStart w:id="256" w:name="_Toc492038246"/>
      <w:bookmarkStart w:id="257" w:name="_Toc494189799"/>
      <w:bookmarkStart w:id="258" w:name="_Toc90504644"/>
      <w:bookmarkStart w:id="259" w:name="_Toc90504646"/>
      <w:bookmarkStart w:id="260" w:name="_Toc90504647"/>
      <w:bookmarkStart w:id="261" w:name="_Toc90504648"/>
      <w:bookmarkStart w:id="262" w:name="_Toc90504649"/>
      <w:bookmarkStart w:id="263" w:name="_Toc90504650"/>
      <w:bookmarkStart w:id="264" w:name="_Toc90504654"/>
      <w:bookmarkStart w:id="265" w:name="_Toc90504655"/>
      <w:bookmarkStart w:id="266" w:name="_Toc90504657"/>
      <w:bookmarkStart w:id="267" w:name="_Toc90504658"/>
      <w:bookmarkStart w:id="268" w:name="_Toc90504660"/>
      <w:bookmarkStart w:id="269" w:name="_Toc90504663"/>
      <w:bookmarkStart w:id="270" w:name="_Toc90504665"/>
      <w:bookmarkStart w:id="271" w:name="_Toc90504668"/>
      <w:bookmarkStart w:id="272" w:name="_Toc90504669"/>
      <w:bookmarkStart w:id="273" w:name="_Toc90504673"/>
      <w:bookmarkStart w:id="274" w:name="_Toc90504675"/>
      <w:bookmarkStart w:id="275" w:name="_Toc90504676"/>
      <w:bookmarkStart w:id="276" w:name="_Toc90504677"/>
      <w:bookmarkStart w:id="277" w:name="_Toc90504679"/>
      <w:bookmarkStart w:id="278" w:name="_Toc90504681"/>
      <w:bookmarkStart w:id="279" w:name="_Toc90504682"/>
      <w:bookmarkStart w:id="280" w:name="_Toc90504684"/>
      <w:bookmarkStart w:id="281" w:name="_Toc90504685"/>
      <w:bookmarkStart w:id="282" w:name="_Toc90504688"/>
      <w:bookmarkStart w:id="283" w:name="_Toc90504690"/>
      <w:bookmarkStart w:id="284" w:name="_Toc90504692"/>
      <w:bookmarkStart w:id="285" w:name="_Toc90504693"/>
      <w:bookmarkStart w:id="286" w:name="_Toc90504694"/>
      <w:bookmarkStart w:id="287" w:name="_Toc90504696"/>
      <w:bookmarkStart w:id="288" w:name="_Toc90504697"/>
      <w:bookmarkStart w:id="289" w:name="_Toc90504698"/>
      <w:bookmarkStart w:id="290" w:name="_Toc90504699"/>
      <w:bookmarkStart w:id="291" w:name="_Toc90504700"/>
      <w:bookmarkStart w:id="292" w:name="_Toc90504701"/>
      <w:bookmarkStart w:id="293" w:name="_Toc90504702"/>
      <w:bookmarkStart w:id="294" w:name="_Toc90504705"/>
      <w:bookmarkStart w:id="295" w:name="_Toc90504707"/>
      <w:bookmarkStart w:id="296" w:name="_Toc90504708"/>
      <w:bookmarkStart w:id="297" w:name="_Toc90504709"/>
      <w:bookmarkStart w:id="298" w:name="_Toc90504711"/>
      <w:bookmarkStart w:id="299" w:name="_Toc90504713"/>
      <w:bookmarkStart w:id="300" w:name="_Toc90504714"/>
      <w:bookmarkStart w:id="301" w:name="_Toc90504715"/>
      <w:bookmarkStart w:id="302" w:name="_Toc90504717"/>
      <w:bookmarkStart w:id="303" w:name="_Toc90504719"/>
      <w:bookmarkStart w:id="304" w:name="_Toc90504723"/>
      <w:bookmarkStart w:id="305" w:name="_Toc90504726"/>
      <w:bookmarkStart w:id="306" w:name="_Toc90504728"/>
      <w:bookmarkStart w:id="307" w:name="_Toc90504729"/>
      <w:bookmarkStart w:id="308" w:name="_Toc90504733"/>
      <w:bookmarkStart w:id="309" w:name="_Toc90504734"/>
      <w:bookmarkStart w:id="310" w:name="_Toc90504736"/>
      <w:bookmarkStart w:id="311" w:name="_Toc90504737"/>
      <w:bookmarkStart w:id="312" w:name="_Toc90504739"/>
      <w:bookmarkStart w:id="313" w:name="_Toc90504740"/>
      <w:bookmarkStart w:id="314" w:name="_Toc90504742"/>
      <w:bookmarkStart w:id="315" w:name="_Toc90504744"/>
      <w:bookmarkStart w:id="316" w:name="_Toc90504747"/>
      <w:bookmarkStart w:id="317" w:name="_Toc90504748"/>
      <w:bookmarkStart w:id="318" w:name="_Toc90504752"/>
      <w:bookmarkStart w:id="319" w:name="_Toc90504753"/>
      <w:bookmarkStart w:id="320" w:name="_Toc90504754"/>
      <w:bookmarkStart w:id="321" w:name="_Toc90504755"/>
      <w:bookmarkStart w:id="322" w:name="_Toc90504756"/>
      <w:bookmarkStart w:id="323" w:name="_Toc90504757"/>
      <w:bookmarkStart w:id="324" w:name="_Toc90504758"/>
      <w:bookmarkStart w:id="325" w:name="_Toc90504760"/>
      <w:bookmarkStart w:id="326" w:name="_Toc90504761"/>
      <w:bookmarkStart w:id="327" w:name="_Toc90504763"/>
      <w:bookmarkStart w:id="328" w:name="_Toc90504764"/>
      <w:bookmarkStart w:id="329" w:name="_Toc90504767"/>
      <w:bookmarkStart w:id="330" w:name="_Toc90504769"/>
      <w:bookmarkStart w:id="331" w:name="_Toc90504771"/>
      <w:bookmarkStart w:id="332" w:name="_Toc90504772"/>
      <w:bookmarkStart w:id="333" w:name="_Toc90504773"/>
      <w:bookmarkStart w:id="334" w:name="_Toc90504775"/>
      <w:bookmarkStart w:id="335" w:name="_Toc90504776"/>
      <w:bookmarkStart w:id="336" w:name="_Toc90504777"/>
      <w:bookmarkStart w:id="337" w:name="_Toc90504778"/>
      <w:bookmarkStart w:id="338" w:name="_Toc90504779"/>
      <w:bookmarkStart w:id="339" w:name="_Toc90504780"/>
      <w:bookmarkStart w:id="340" w:name="_Toc90504781"/>
      <w:bookmarkStart w:id="341" w:name="_Toc90504784"/>
      <w:bookmarkStart w:id="342" w:name="_Toc90504786"/>
      <w:bookmarkStart w:id="343" w:name="_Toc90504787"/>
      <w:bookmarkStart w:id="344" w:name="_Toc90504788"/>
      <w:bookmarkStart w:id="345" w:name="_Toc90504790"/>
      <w:bookmarkStart w:id="346" w:name="_Toc90504792"/>
      <w:bookmarkStart w:id="347" w:name="_Toc90504793"/>
      <w:bookmarkStart w:id="348" w:name="_Toc90504794"/>
      <w:bookmarkStart w:id="349" w:name="_Toc90504796"/>
      <w:bookmarkStart w:id="350" w:name="_Toc90504798"/>
      <w:bookmarkStart w:id="351" w:name="_Toc90504831"/>
      <w:bookmarkStart w:id="352" w:name="_Toc90504917"/>
      <w:bookmarkStart w:id="353" w:name="_Toc90504921"/>
      <w:bookmarkStart w:id="354" w:name="_Toc90504922"/>
      <w:bookmarkStart w:id="355" w:name="_Toc90504923"/>
      <w:bookmarkStart w:id="356" w:name="_Toc184391649"/>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lastRenderedPageBreak/>
        <w:t>ЛИСТ СОГЛАСОВАНИЯ</w:t>
      </w:r>
      <w:bookmarkEnd w:id="35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58"/>
        <w:gridCol w:w="1701"/>
        <w:gridCol w:w="2836"/>
        <w:gridCol w:w="1417"/>
        <w:gridCol w:w="1122"/>
      </w:tblGrid>
      <w:tr w:rsidR="00446F32" w:rsidRPr="004C4032" w14:paraId="1EDD64F1" w14:textId="77777777" w:rsidTr="00434BC9">
        <w:trPr>
          <w:cantSplit/>
          <w:trHeight w:val="315"/>
          <w:tblHeader/>
        </w:trPr>
        <w:tc>
          <w:tcPr>
            <w:tcW w:w="1210" w:type="pct"/>
            <w:shd w:val="clear" w:color="auto" w:fill="auto"/>
            <w:noWrap/>
          </w:tcPr>
          <w:p w14:paraId="43AA315C" w14:textId="77777777" w:rsidR="00446F32" w:rsidRPr="008F2E21" w:rsidRDefault="00446F32" w:rsidP="00434BC9">
            <w:pPr>
              <w:pStyle w:val="afffffff4"/>
            </w:pPr>
            <w:r w:rsidRPr="008F2E21">
              <w:t>Наименование организации</w:t>
            </w:r>
          </w:p>
        </w:tc>
        <w:tc>
          <w:tcPr>
            <w:tcW w:w="911" w:type="pct"/>
            <w:tcBorders>
              <w:right w:val="single" w:sz="4" w:space="0" w:color="auto"/>
            </w:tcBorders>
            <w:shd w:val="clear" w:color="auto" w:fill="auto"/>
            <w:noWrap/>
          </w:tcPr>
          <w:p w14:paraId="73347341" w14:textId="77777777" w:rsidR="00446F32" w:rsidRPr="008F2E21" w:rsidRDefault="00446F32" w:rsidP="00434BC9">
            <w:pPr>
              <w:pStyle w:val="afffffff4"/>
            </w:pPr>
            <w:r w:rsidRPr="008F2E21">
              <w:t>Должность</w:t>
            </w:r>
          </w:p>
        </w:tc>
        <w:tc>
          <w:tcPr>
            <w:tcW w:w="1519" w:type="pct"/>
            <w:tcBorders>
              <w:right w:val="single" w:sz="4" w:space="0" w:color="auto"/>
            </w:tcBorders>
          </w:tcPr>
          <w:p w14:paraId="3E3686D7" w14:textId="77777777" w:rsidR="00446F32" w:rsidRPr="008F2E21" w:rsidRDefault="00446F32" w:rsidP="00434BC9">
            <w:pPr>
              <w:pStyle w:val="afffffff4"/>
            </w:pPr>
            <w:r w:rsidRPr="008F2E21">
              <w:t>ФИО</w:t>
            </w:r>
          </w:p>
        </w:tc>
        <w:tc>
          <w:tcPr>
            <w:tcW w:w="759" w:type="pct"/>
            <w:tcBorders>
              <w:left w:val="single" w:sz="4" w:space="0" w:color="auto"/>
              <w:right w:val="single" w:sz="4" w:space="0" w:color="auto"/>
            </w:tcBorders>
            <w:shd w:val="clear" w:color="auto" w:fill="auto"/>
          </w:tcPr>
          <w:p w14:paraId="4CDFB441" w14:textId="77777777" w:rsidR="00446F32" w:rsidRPr="008F2E21" w:rsidRDefault="00446F32" w:rsidP="00434BC9">
            <w:pPr>
              <w:pStyle w:val="afffffff4"/>
            </w:pPr>
            <w:r w:rsidRPr="008F2E21">
              <w:t>Подпись</w:t>
            </w:r>
          </w:p>
        </w:tc>
        <w:tc>
          <w:tcPr>
            <w:tcW w:w="601" w:type="pct"/>
            <w:tcBorders>
              <w:left w:val="single" w:sz="4" w:space="0" w:color="auto"/>
            </w:tcBorders>
            <w:shd w:val="clear" w:color="auto" w:fill="auto"/>
          </w:tcPr>
          <w:p w14:paraId="3D130CC3" w14:textId="77777777" w:rsidR="00446F32" w:rsidRPr="008F2E21" w:rsidRDefault="00446F32" w:rsidP="00434BC9">
            <w:pPr>
              <w:pStyle w:val="afffffff4"/>
            </w:pPr>
            <w:r w:rsidRPr="008F2E21">
              <w:t>Дата</w:t>
            </w:r>
          </w:p>
        </w:tc>
      </w:tr>
      <w:tr w:rsidR="00446F32" w:rsidRPr="004C4032" w14:paraId="413CA329" w14:textId="77777777" w:rsidTr="00434BC9">
        <w:trPr>
          <w:trHeight w:val="330"/>
        </w:trPr>
        <w:tc>
          <w:tcPr>
            <w:tcW w:w="1210" w:type="pct"/>
            <w:shd w:val="clear" w:color="auto" w:fill="auto"/>
            <w:noWrap/>
          </w:tcPr>
          <w:p w14:paraId="2E762BB2" w14:textId="77777777" w:rsidR="00446F32" w:rsidRPr="003950CA" w:rsidRDefault="00446F32" w:rsidP="00434BC9">
            <w:pPr>
              <w:pStyle w:val="afffffff2"/>
            </w:pPr>
          </w:p>
        </w:tc>
        <w:tc>
          <w:tcPr>
            <w:tcW w:w="911" w:type="pct"/>
            <w:tcBorders>
              <w:right w:val="single" w:sz="4" w:space="0" w:color="auto"/>
            </w:tcBorders>
            <w:shd w:val="clear" w:color="auto" w:fill="auto"/>
            <w:noWrap/>
          </w:tcPr>
          <w:p w14:paraId="067723B5" w14:textId="77777777" w:rsidR="00446F32" w:rsidRDefault="00446F32" w:rsidP="00434BC9">
            <w:pPr>
              <w:pStyle w:val="afffffff2"/>
            </w:pPr>
          </w:p>
        </w:tc>
        <w:tc>
          <w:tcPr>
            <w:tcW w:w="1519" w:type="pct"/>
            <w:tcBorders>
              <w:right w:val="single" w:sz="4" w:space="0" w:color="auto"/>
            </w:tcBorders>
          </w:tcPr>
          <w:p w14:paraId="23A19AA4"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09B64EC9" w14:textId="77777777" w:rsidR="00446F32" w:rsidRDefault="00446F32" w:rsidP="00434BC9">
            <w:pPr>
              <w:pStyle w:val="afffffff2"/>
            </w:pPr>
          </w:p>
        </w:tc>
        <w:tc>
          <w:tcPr>
            <w:tcW w:w="601" w:type="pct"/>
            <w:tcBorders>
              <w:left w:val="single" w:sz="4" w:space="0" w:color="auto"/>
            </w:tcBorders>
            <w:shd w:val="clear" w:color="auto" w:fill="auto"/>
          </w:tcPr>
          <w:p w14:paraId="31F93A41" w14:textId="77777777" w:rsidR="00446F32" w:rsidRDefault="00446F32" w:rsidP="00434BC9">
            <w:pPr>
              <w:pStyle w:val="afffffff2"/>
            </w:pPr>
          </w:p>
        </w:tc>
      </w:tr>
      <w:tr w:rsidR="00446F32" w:rsidRPr="004C4032" w14:paraId="6AE2C799" w14:textId="77777777" w:rsidTr="00434BC9">
        <w:trPr>
          <w:trHeight w:val="330"/>
        </w:trPr>
        <w:tc>
          <w:tcPr>
            <w:tcW w:w="1210" w:type="pct"/>
            <w:shd w:val="clear" w:color="auto" w:fill="auto"/>
            <w:noWrap/>
          </w:tcPr>
          <w:p w14:paraId="4E4C23AD" w14:textId="77777777" w:rsidR="00446F32" w:rsidRDefault="00446F32" w:rsidP="00434BC9">
            <w:pPr>
              <w:pStyle w:val="afffffff2"/>
            </w:pPr>
          </w:p>
        </w:tc>
        <w:tc>
          <w:tcPr>
            <w:tcW w:w="911" w:type="pct"/>
            <w:tcBorders>
              <w:right w:val="single" w:sz="4" w:space="0" w:color="auto"/>
            </w:tcBorders>
            <w:shd w:val="clear" w:color="auto" w:fill="auto"/>
            <w:noWrap/>
          </w:tcPr>
          <w:p w14:paraId="5A017E23" w14:textId="77777777" w:rsidR="00446F32" w:rsidRDefault="00446F32" w:rsidP="00434BC9">
            <w:pPr>
              <w:pStyle w:val="afffffff2"/>
            </w:pPr>
          </w:p>
        </w:tc>
        <w:tc>
          <w:tcPr>
            <w:tcW w:w="1519" w:type="pct"/>
            <w:tcBorders>
              <w:right w:val="single" w:sz="4" w:space="0" w:color="auto"/>
            </w:tcBorders>
          </w:tcPr>
          <w:p w14:paraId="0650D9D6"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66C1A767" w14:textId="77777777" w:rsidR="00446F32" w:rsidRDefault="00446F32" w:rsidP="00434BC9">
            <w:pPr>
              <w:pStyle w:val="afffffff2"/>
            </w:pPr>
          </w:p>
        </w:tc>
        <w:tc>
          <w:tcPr>
            <w:tcW w:w="601" w:type="pct"/>
            <w:tcBorders>
              <w:left w:val="single" w:sz="4" w:space="0" w:color="auto"/>
            </w:tcBorders>
            <w:shd w:val="clear" w:color="auto" w:fill="auto"/>
          </w:tcPr>
          <w:p w14:paraId="2E401141" w14:textId="77777777" w:rsidR="00446F32" w:rsidRDefault="00446F32" w:rsidP="00434BC9">
            <w:pPr>
              <w:pStyle w:val="afffffff2"/>
            </w:pPr>
          </w:p>
        </w:tc>
      </w:tr>
      <w:tr w:rsidR="00446F32" w:rsidRPr="004C4032" w14:paraId="0D44DDEF" w14:textId="77777777" w:rsidTr="00434BC9">
        <w:trPr>
          <w:trHeight w:val="330"/>
        </w:trPr>
        <w:tc>
          <w:tcPr>
            <w:tcW w:w="1210" w:type="pct"/>
            <w:shd w:val="clear" w:color="auto" w:fill="auto"/>
            <w:noWrap/>
          </w:tcPr>
          <w:p w14:paraId="19102262" w14:textId="77777777" w:rsidR="00446F32" w:rsidRDefault="00446F32" w:rsidP="00434BC9">
            <w:pPr>
              <w:pStyle w:val="afffffff2"/>
            </w:pPr>
          </w:p>
        </w:tc>
        <w:tc>
          <w:tcPr>
            <w:tcW w:w="911" w:type="pct"/>
            <w:tcBorders>
              <w:right w:val="single" w:sz="4" w:space="0" w:color="auto"/>
            </w:tcBorders>
            <w:shd w:val="clear" w:color="auto" w:fill="auto"/>
            <w:noWrap/>
          </w:tcPr>
          <w:p w14:paraId="1B03CF5D" w14:textId="77777777" w:rsidR="00446F32" w:rsidRDefault="00446F32" w:rsidP="00434BC9">
            <w:pPr>
              <w:pStyle w:val="afffffff2"/>
            </w:pPr>
          </w:p>
        </w:tc>
        <w:tc>
          <w:tcPr>
            <w:tcW w:w="1519" w:type="pct"/>
            <w:tcBorders>
              <w:right w:val="single" w:sz="4" w:space="0" w:color="auto"/>
            </w:tcBorders>
          </w:tcPr>
          <w:p w14:paraId="7C36DA61"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5F64B2E6" w14:textId="77777777" w:rsidR="00446F32" w:rsidRDefault="00446F32" w:rsidP="00434BC9">
            <w:pPr>
              <w:pStyle w:val="afffffff2"/>
            </w:pPr>
          </w:p>
        </w:tc>
        <w:tc>
          <w:tcPr>
            <w:tcW w:w="601" w:type="pct"/>
            <w:tcBorders>
              <w:left w:val="single" w:sz="4" w:space="0" w:color="auto"/>
            </w:tcBorders>
            <w:shd w:val="clear" w:color="auto" w:fill="auto"/>
          </w:tcPr>
          <w:p w14:paraId="352FFE8B" w14:textId="77777777" w:rsidR="00446F32" w:rsidRDefault="00446F32" w:rsidP="00434BC9">
            <w:pPr>
              <w:pStyle w:val="afffffff2"/>
            </w:pPr>
          </w:p>
        </w:tc>
      </w:tr>
      <w:tr w:rsidR="00446F32" w:rsidRPr="004C4032" w14:paraId="35865676" w14:textId="77777777" w:rsidTr="00434BC9">
        <w:trPr>
          <w:trHeight w:val="315"/>
        </w:trPr>
        <w:tc>
          <w:tcPr>
            <w:tcW w:w="1210" w:type="pct"/>
            <w:shd w:val="clear" w:color="auto" w:fill="auto"/>
            <w:noWrap/>
          </w:tcPr>
          <w:p w14:paraId="2602DF96" w14:textId="77777777" w:rsidR="00446F32" w:rsidRDefault="00446F32" w:rsidP="00434BC9">
            <w:pPr>
              <w:pStyle w:val="afffffff2"/>
            </w:pPr>
          </w:p>
        </w:tc>
        <w:tc>
          <w:tcPr>
            <w:tcW w:w="911" w:type="pct"/>
            <w:tcBorders>
              <w:right w:val="single" w:sz="4" w:space="0" w:color="auto"/>
            </w:tcBorders>
            <w:shd w:val="clear" w:color="auto" w:fill="auto"/>
            <w:noWrap/>
          </w:tcPr>
          <w:p w14:paraId="57483516" w14:textId="77777777" w:rsidR="00446F32" w:rsidRPr="004C4032" w:rsidRDefault="00446F32" w:rsidP="00434BC9">
            <w:pPr>
              <w:pStyle w:val="afffffff2"/>
            </w:pPr>
          </w:p>
        </w:tc>
        <w:tc>
          <w:tcPr>
            <w:tcW w:w="1519" w:type="pct"/>
            <w:tcBorders>
              <w:right w:val="single" w:sz="4" w:space="0" w:color="auto"/>
            </w:tcBorders>
          </w:tcPr>
          <w:p w14:paraId="082984A8" w14:textId="77777777" w:rsidR="00446F32" w:rsidRPr="004C4032" w:rsidRDefault="00446F32" w:rsidP="00434BC9">
            <w:pPr>
              <w:pStyle w:val="afffffff2"/>
            </w:pPr>
          </w:p>
        </w:tc>
        <w:tc>
          <w:tcPr>
            <w:tcW w:w="759" w:type="pct"/>
            <w:tcBorders>
              <w:left w:val="single" w:sz="4" w:space="0" w:color="auto"/>
              <w:right w:val="single" w:sz="4" w:space="0" w:color="auto"/>
            </w:tcBorders>
            <w:shd w:val="clear" w:color="auto" w:fill="auto"/>
          </w:tcPr>
          <w:p w14:paraId="3BD2D794" w14:textId="77777777" w:rsidR="00446F32" w:rsidRPr="004C4032" w:rsidRDefault="00446F32" w:rsidP="00434BC9">
            <w:pPr>
              <w:pStyle w:val="afffffff2"/>
            </w:pPr>
          </w:p>
        </w:tc>
        <w:tc>
          <w:tcPr>
            <w:tcW w:w="601" w:type="pct"/>
            <w:tcBorders>
              <w:left w:val="single" w:sz="4" w:space="0" w:color="auto"/>
            </w:tcBorders>
            <w:shd w:val="clear" w:color="auto" w:fill="auto"/>
          </w:tcPr>
          <w:p w14:paraId="22A52B99" w14:textId="77777777" w:rsidR="00446F32" w:rsidRPr="004C4032" w:rsidRDefault="00446F32" w:rsidP="00434BC9">
            <w:pPr>
              <w:pStyle w:val="afffffff2"/>
            </w:pPr>
          </w:p>
        </w:tc>
      </w:tr>
      <w:tr w:rsidR="00446F32" w:rsidRPr="004C4032" w14:paraId="7702E7E4" w14:textId="77777777" w:rsidTr="00434BC9">
        <w:trPr>
          <w:trHeight w:val="330"/>
        </w:trPr>
        <w:tc>
          <w:tcPr>
            <w:tcW w:w="1210" w:type="pct"/>
            <w:shd w:val="clear" w:color="auto" w:fill="auto"/>
            <w:noWrap/>
          </w:tcPr>
          <w:p w14:paraId="7DAFCA73" w14:textId="77777777" w:rsidR="00446F32" w:rsidRDefault="00446F32" w:rsidP="00434BC9">
            <w:pPr>
              <w:pStyle w:val="afffffff2"/>
            </w:pPr>
          </w:p>
        </w:tc>
        <w:tc>
          <w:tcPr>
            <w:tcW w:w="911" w:type="pct"/>
            <w:tcBorders>
              <w:right w:val="single" w:sz="4" w:space="0" w:color="auto"/>
            </w:tcBorders>
            <w:shd w:val="clear" w:color="auto" w:fill="auto"/>
            <w:noWrap/>
          </w:tcPr>
          <w:p w14:paraId="5BF698F5" w14:textId="77777777" w:rsidR="00446F32" w:rsidRDefault="00446F32" w:rsidP="00434BC9">
            <w:pPr>
              <w:pStyle w:val="afffffff2"/>
            </w:pPr>
          </w:p>
        </w:tc>
        <w:tc>
          <w:tcPr>
            <w:tcW w:w="1519" w:type="pct"/>
            <w:tcBorders>
              <w:right w:val="single" w:sz="4" w:space="0" w:color="auto"/>
            </w:tcBorders>
          </w:tcPr>
          <w:p w14:paraId="1E56E086"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05F02F47" w14:textId="77777777" w:rsidR="00446F32" w:rsidRDefault="00446F32" w:rsidP="00434BC9">
            <w:pPr>
              <w:pStyle w:val="afffffff2"/>
            </w:pPr>
          </w:p>
        </w:tc>
        <w:tc>
          <w:tcPr>
            <w:tcW w:w="601" w:type="pct"/>
            <w:tcBorders>
              <w:left w:val="single" w:sz="4" w:space="0" w:color="auto"/>
            </w:tcBorders>
            <w:shd w:val="clear" w:color="auto" w:fill="auto"/>
          </w:tcPr>
          <w:p w14:paraId="6A526BEA" w14:textId="77777777" w:rsidR="00446F32" w:rsidRDefault="00446F32" w:rsidP="00434BC9">
            <w:pPr>
              <w:pStyle w:val="afffffff2"/>
            </w:pPr>
          </w:p>
        </w:tc>
      </w:tr>
      <w:tr w:rsidR="00446F32" w:rsidRPr="004C4032" w14:paraId="2AF7E3BF" w14:textId="77777777" w:rsidTr="00434BC9">
        <w:trPr>
          <w:trHeight w:val="315"/>
        </w:trPr>
        <w:tc>
          <w:tcPr>
            <w:tcW w:w="1210" w:type="pct"/>
            <w:shd w:val="clear" w:color="auto" w:fill="auto"/>
            <w:noWrap/>
          </w:tcPr>
          <w:p w14:paraId="458707A5" w14:textId="77777777" w:rsidR="00446F32" w:rsidRDefault="00446F32" w:rsidP="00434BC9">
            <w:pPr>
              <w:pStyle w:val="afffffff2"/>
            </w:pPr>
          </w:p>
        </w:tc>
        <w:tc>
          <w:tcPr>
            <w:tcW w:w="911" w:type="pct"/>
            <w:tcBorders>
              <w:right w:val="single" w:sz="4" w:space="0" w:color="auto"/>
            </w:tcBorders>
            <w:shd w:val="clear" w:color="auto" w:fill="auto"/>
            <w:noWrap/>
          </w:tcPr>
          <w:p w14:paraId="683D1B7B" w14:textId="77777777" w:rsidR="00446F32" w:rsidRPr="004C4032" w:rsidRDefault="00446F32" w:rsidP="00434BC9">
            <w:pPr>
              <w:pStyle w:val="afffffff2"/>
            </w:pPr>
          </w:p>
        </w:tc>
        <w:tc>
          <w:tcPr>
            <w:tcW w:w="1519" w:type="pct"/>
            <w:tcBorders>
              <w:right w:val="single" w:sz="4" w:space="0" w:color="auto"/>
            </w:tcBorders>
          </w:tcPr>
          <w:p w14:paraId="0B543606" w14:textId="77777777" w:rsidR="00446F32" w:rsidRPr="004C4032" w:rsidRDefault="00446F32" w:rsidP="00434BC9">
            <w:pPr>
              <w:pStyle w:val="afffffff2"/>
            </w:pPr>
          </w:p>
        </w:tc>
        <w:tc>
          <w:tcPr>
            <w:tcW w:w="759" w:type="pct"/>
            <w:tcBorders>
              <w:left w:val="single" w:sz="4" w:space="0" w:color="auto"/>
              <w:right w:val="single" w:sz="4" w:space="0" w:color="auto"/>
            </w:tcBorders>
            <w:shd w:val="clear" w:color="auto" w:fill="auto"/>
          </w:tcPr>
          <w:p w14:paraId="38A92CB7" w14:textId="77777777" w:rsidR="00446F32" w:rsidRPr="004C4032" w:rsidRDefault="00446F32" w:rsidP="00434BC9">
            <w:pPr>
              <w:pStyle w:val="afffffff2"/>
            </w:pPr>
          </w:p>
        </w:tc>
        <w:tc>
          <w:tcPr>
            <w:tcW w:w="601" w:type="pct"/>
            <w:tcBorders>
              <w:left w:val="single" w:sz="4" w:space="0" w:color="auto"/>
            </w:tcBorders>
            <w:shd w:val="clear" w:color="auto" w:fill="auto"/>
          </w:tcPr>
          <w:p w14:paraId="4D254C96" w14:textId="77777777" w:rsidR="00446F32" w:rsidRPr="004C4032" w:rsidRDefault="00446F32" w:rsidP="00434BC9">
            <w:pPr>
              <w:pStyle w:val="afffffff2"/>
            </w:pPr>
          </w:p>
        </w:tc>
      </w:tr>
      <w:tr w:rsidR="00446F32" w:rsidRPr="004C4032" w14:paraId="624A7308" w14:textId="77777777" w:rsidTr="00434BC9">
        <w:trPr>
          <w:trHeight w:val="315"/>
        </w:trPr>
        <w:tc>
          <w:tcPr>
            <w:tcW w:w="1210" w:type="pct"/>
            <w:shd w:val="clear" w:color="auto" w:fill="auto"/>
            <w:noWrap/>
          </w:tcPr>
          <w:p w14:paraId="02E8D448" w14:textId="77777777" w:rsidR="00446F32" w:rsidRPr="004C4032" w:rsidRDefault="00446F32" w:rsidP="00434BC9">
            <w:pPr>
              <w:pStyle w:val="afffffff2"/>
            </w:pPr>
          </w:p>
        </w:tc>
        <w:tc>
          <w:tcPr>
            <w:tcW w:w="911" w:type="pct"/>
            <w:tcBorders>
              <w:right w:val="single" w:sz="4" w:space="0" w:color="auto"/>
            </w:tcBorders>
            <w:shd w:val="clear" w:color="auto" w:fill="auto"/>
            <w:noWrap/>
          </w:tcPr>
          <w:p w14:paraId="392482FB" w14:textId="77777777" w:rsidR="00446F32" w:rsidRDefault="00446F32" w:rsidP="00434BC9">
            <w:pPr>
              <w:pStyle w:val="afffffff2"/>
            </w:pPr>
          </w:p>
        </w:tc>
        <w:tc>
          <w:tcPr>
            <w:tcW w:w="1519" w:type="pct"/>
            <w:tcBorders>
              <w:right w:val="single" w:sz="4" w:space="0" w:color="auto"/>
            </w:tcBorders>
          </w:tcPr>
          <w:p w14:paraId="48C1B333"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4A04781B" w14:textId="77777777" w:rsidR="00446F32" w:rsidRDefault="00446F32" w:rsidP="00434BC9">
            <w:pPr>
              <w:pStyle w:val="afffffff2"/>
            </w:pPr>
          </w:p>
        </w:tc>
        <w:tc>
          <w:tcPr>
            <w:tcW w:w="601" w:type="pct"/>
            <w:tcBorders>
              <w:left w:val="single" w:sz="4" w:space="0" w:color="auto"/>
            </w:tcBorders>
            <w:shd w:val="clear" w:color="auto" w:fill="auto"/>
          </w:tcPr>
          <w:p w14:paraId="28806FB6" w14:textId="77777777" w:rsidR="00446F32" w:rsidRDefault="00446F32" w:rsidP="00434BC9">
            <w:pPr>
              <w:pStyle w:val="afffffff2"/>
            </w:pPr>
          </w:p>
        </w:tc>
      </w:tr>
      <w:tr w:rsidR="00446F32" w:rsidRPr="004C4032" w14:paraId="21237C38" w14:textId="77777777" w:rsidTr="00434BC9">
        <w:trPr>
          <w:trHeight w:val="330"/>
        </w:trPr>
        <w:tc>
          <w:tcPr>
            <w:tcW w:w="1210" w:type="pct"/>
            <w:shd w:val="clear" w:color="auto" w:fill="auto"/>
            <w:noWrap/>
          </w:tcPr>
          <w:p w14:paraId="5D2BD28C" w14:textId="77777777" w:rsidR="00446F32" w:rsidRPr="00FF0125" w:rsidRDefault="00446F32" w:rsidP="00434BC9">
            <w:pPr>
              <w:pStyle w:val="afffffff2"/>
            </w:pPr>
          </w:p>
        </w:tc>
        <w:tc>
          <w:tcPr>
            <w:tcW w:w="911" w:type="pct"/>
            <w:tcBorders>
              <w:right w:val="single" w:sz="4" w:space="0" w:color="auto"/>
            </w:tcBorders>
            <w:shd w:val="clear" w:color="auto" w:fill="auto"/>
            <w:noWrap/>
          </w:tcPr>
          <w:p w14:paraId="75391A20" w14:textId="77777777" w:rsidR="00446F32" w:rsidRPr="004C4032" w:rsidRDefault="00446F32" w:rsidP="00434BC9">
            <w:pPr>
              <w:pStyle w:val="afffffff2"/>
            </w:pPr>
          </w:p>
        </w:tc>
        <w:tc>
          <w:tcPr>
            <w:tcW w:w="1519" w:type="pct"/>
            <w:tcBorders>
              <w:right w:val="single" w:sz="4" w:space="0" w:color="auto"/>
            </w:tcBorders>
          </w:tcPr>
          <w:p w14:paraId="2AAC3297" w14:textId="77777777" w:rsidR="00446F32" w:rsidRPr="004C4032" w:rsidRDefault="00446F32" w:rsidP="00434BC9">
            <w:pPr>
              <w:pStyle w:val="afffffff2"/>
            </w:pPr>
          </w:p>
        </w:tc>
        <w:tc>
          <w:tcPr>
            <w:tcW w:w="759" w:type="pct"/>
            <w:tcBorders>
              <w:left w:val="single" w:sz="4" w:space="0" w:color="auto"/>
              <w:right w:val="single" w:sz="4" w:space="0" w:color="auto"/>
            </w:tcBorders>
            <w:shd w:val="clear" w:color="auto" w:fill="auto"/>
          </w:tcPr>
          <w:p w14:paraId="2B1D932A" w14:textId="77777777" w:rsidR="00446F32" w:rsidRPr="004C4032" w:rsidRDefault="00446F32" w:rsidP="00434BC9">
            <w:pPr>
              <w:pStyle w:val="afffffff2"/>
            </w:pPr>
          </w:p>
        </w:tc>
        <w:tc>
          <w:tcPr>
            <w:tcW w:w="601" w:type="pct"/>
            <w:tcBorders>
              <w:left w:val="single" w:sz="4" w:space="0" w:color="auto"/>
            </w:tcBorders>
            <w:shd w:val="clear" w:color="auto" w:fill="auto"/>
          </w:tcPr>
          <w:p w14:paraId="28A3709A" w14:textId="77777777" w:rsidR="00446F32" w:rsidRPr="004C4032" w:rsidRDefault="00446F32" w:rsidP="00434BC9">
            <w:pPr>
              <w:pStyle w:val="afffffff2"/>
            </w:pPr>
          </w:p>
        </w:tc>
      </w:tr>
      <w:tr w:rsidR="00446F32" w:rsidRPr="004C4032" w14:paraId="199D92AF" w14:textId="77777777" w:rsidTr="00434BC9">
        <w:trPr>
          <w:trHeight w:val="330"/>
        </w:trPr>
        <w:tc>
          <w:tcPr>
            <w:tcW w:w="1210" w:type="pct"/>
            <w:shd w:val="clear" w:color="auto" w:fill="auto"/>
            <w:noWrap/>
          </w:tcPr>
          <w:p w14:paraId="696133A1" w14:textId="77777777" w:rsidR="00446F32" w:rsidRDefault="00446F32" w:rsidP="00434BC9">
            <w:pPr>
              <w:pStyle w:val="afffffff2"/>
            </w:pPr>
          </w:p>
        </w:tc>
        <w:tc>
          <w:tcPr>
            <w:tcW w:w="911" w:type="pct"/>
            <w:tcBorders>
              <w:right w:val="single" w:sz="4" w:space="0" w:color="auto"/>
            </w:tcBorders>
            <w:shd w:val="clear" w:color="auto" w:fill="auto"/>
            <w:noWrap/>
          </w:tcPr>
          <w:p w14:paraId="510685AC" w14:textId="77777777" w:rsidR="00446F32" w:rsidRDefault="00446F32" w:rsidP="00434BC9">
            <w:pPr>
              <w:pStyle w:val="afffffff2"/>
            </w:pPr>
          </w:p>
        </w:tc>
        <w:tc>
          <w:tcPr>
            <w:tcW w:w="1519" w:type="pct"/>
            <w:tcBorders>
              <w:right w:val="single" w:sz="4" w:space="0" w:color="auto"/>
            </w:tcBorders>
          </w:tcPr>
          <w:p w14:paraId="0242FDB1"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5F0B197C" w14:textId="77777777" w:rsidR="00446F32" w:rsidRDefault="00446F32" w:rsidP="00434BC9">
            <w:pPr>
              <w:pStyle w:val="afffffff2"/>
            </w:pPr>
          </w:p>
        </w:tc>
        <w:tc>
          <w:tcPr>
            <w:tcW w:w="601" w:type="pct"/>
            <w:tcBorders>
              <w:left w:val="single" w:sz="4" w:space="0" w:color="auto"/>
            </w:tcBorders>
            <w:shd w:val="clear" w:color="auto" w:fill="auto"/>
          </w:tcPr>
          <w:p w14:paraId="47DD8E01" w14:textId="77777777" w:rsidR="00446F32" w:rsidRDefault="00446F32" w:rsidP="00434BC9">
            <w:pPr>
              <w:pStyle w:val="afffffff2"/>
            </w:pPr>
          </w:p>
        </w:tc>
      </w:tr>
      <w:tr w:rsidR="00446F32" w:rsidRPr="004C4032" w14:paraId="1675AC24" w14:textId="77777777" w:rsidTr="00434BC9">
        <w:trPr>
          <w:trHeight w:val="315"/>
        </w:trPr>
        <w:tc>
          <w:tcPr>
            <w:tcW w:w="1210" w:type="pct"/>
            <w:shd w:val="clear" w:color="auto" w:fill="auto"/>
            <w:noWrap/>
          </w:tcPr>
          <w:p w14:paraId="4D1100A4" w14:textId="77777777" w:rsidR="00446F32" w:rsidRPr="00FA6145" w:rsidRDefault="00446F32" w:rsidP="00434BC9">
            <w:pPr>
              <w:pStyle w:val="afffffff2"/>
            </w:pPr>
          </w:p>
        </w:tc>
        <w:tc>
          <w:tcPr>
            <w:tcW w:w="911" w:type="pct"/>
            <w:tcBorders>
              <w:right w:val="single" w:sz="4" w:space="0" w:color="auto"/>
            </w:tcBorders>
            <w:shd w:val="clear" w:color="auto" w:fill="auto"/>
            <w:noWrap/>
          </w:tcPr>
          <w:p w14:paraId="20526ED8" w14:textId="77777777" w:rsidR="00446F32" w:rsidRDefault="00446F32" w:rsidP="00434BC9">
            <w:pPr>
              <w:pStyle w:val="afffffff2"/>
            </w:pPr>
          </w:p>
        </w:tc>
        <w:tc>
          <w:tcPr>
            <w:tcW w:w="1519" w:type="pct"/>
            <w:tcBorders>
              <w:right w:val="single" w:sz="4" w:space="0" w:color="auto"/>
            </w:tcBorders>
          </w:tcPr>
          <w:p w14:paraId="15731117"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7A6350CE" w14:textId="77777777" w:rsidR="00446F32" w:rsidRDefault="00446F32" w:rsidP="00434BC9">
            <w:pPr>
              <w:pStyle w:val="afffffff2"/>
            </w:pPr>
          </w:p>
        </w:tc>
        <w:tc>
          <w:tcPr>
            <w:tcW w:w="601" w:type="pct"/>
            <w:tcBorders>
              <w:left w:val="single" w:sz="4" w:space="0" w:color="auto"/>
            </w:tcBorders>
            <w:shd w:val="clear" w:color="auto" w:fill="auto"/>
          </w:tcPr>
          <w:p w14:paraId="4F1FEA8B" w14:textId="77777777" w:rsidR="00446F32" w:rsidRDefault="00446F32" w:rsidP="00434BC9">
            <w:pPr>
              <w:pStyle w:val="afffffff2"/>
            </w:pPr>
          </w:p>
        </w:tc>
      </w:tr>
      <w:tr w:rsidR="00446F32" w:rsidRPr="004C4032" w14:paraId="34BB17FF" w14:textId="77777777" w:rsidTr="00434BC9">
        <w:trPr>
          <w:trHeight w:val="330"/>
        </w:trPr>
        <w:tc>
          <w:tcPr>
            <w:tcW w:w="1210" w:type="pct"/>
            <w:shd w:val="clear" w:color="auto" w:fill="auto"/>
            <w:noWrap/>
          </w:tcPr>
          <w:p w14:paraId="3B59AC28" w14:textId="77777777" w:rsidR="00446F32" w:rsidRDefault="00446F32" w:rsidP="00434BC9">
            <w:pPr>
              <w:pStyle w:val="afffffff2"/>
            </w:pPr>
          </w:p>
        </w:tc>
        <w:tc>
          <w:tcPr>
            <w:tcW w:w="911" w:type="pct"/>
            <w:tcBorders>
              <w:right w:val="single" w:sz="4" w:space="0" w:color="auto"/>
            </w:tcBorders>
            <w:shd w:val="clear" w:color="auto" w:fill="auto"/>
            <w:noWrap/>
          </w:tcPr>
          <w:p w14:paraId="7A2E5484" w14:textId="77777777" w:rsidR="00446F32" w:rsidRDefault="00446F32" w:rsidP="00434BC9">
            <w:pPr>
              <w:pStyle w:val="afffffff2"/>
            </w:pPr>
          </w:p>
        </w:tc>
        <w:tc>
          <w:tcPr>
            <w:tcW w:w="1519" w:type="pct"/>
            <w:tcBorders>
              <w:right w:val="single" w:sz="4" w:space="0" w:color="auto"/>
            </w:tcBorders>
          </w:tcPr>
          <w:p w14:paraId="5E6D51EC"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22ECC23F" w14:textId="77777777" w:rsidR="00446F32" w:rsidRDefault="00446F32" w:rsidP="00434BC9">
            <w:pPr>
              <w:pStyle w:val="afffffff2"/>
            </w:pPr>
          </w:p>
        </w:tc>
        <w:tc>
          <w:tcPr>
            <w:tcW w:w="601" w:type="pct"/>
            <w:tcBorders>
              <w:left w:val="single" w:sz="4" w:space="0" w:color="auto"/>
            </w:tcBorders>
            <w:shd w:val="clear" w:color="auto" w:fill="auto"/>
          </w:tcPr>
          <w:p w14:paraId="6FE4B9DC" w14:textId="77777777" w:rsidR="00446F32" w:rsidRDefault="00446F32" w:rsidP="00434BC9">
            <w:pPr>
              <w:pStyle w:val="afffffff2"/>
            </w:pPr>
          </w:p>
        </w:tc>
      </w:tr>
      <w:tr w:rsidR="00446F32" w:rsidRPr="004C4032" w14:paraId="0BEF07B9" w14:textId="77777777" w:rsidTr="00434BC9">
        <w:trPr>
          <w:trHeight w:val="315"/>
        </w:trPr>
        <w:tc>
          <w:tcPr>
            <w:tcW w:w="1210" w:type="pct"/>
            <w:shd w:val="clear" w:color="auto" w:fill="auto"/>
            <w:noWrap/>
          </w:tcPr>
          <w:p w14:paraId="08945AD8" w14:textId="77777777" w:rsidR="00446F32" w:rsidRDefault="00446F32" w:rsidP="00434BC9">
            <w:pPr>
              <w:pStyle w:val="afffffff2"/>
            </w:pPr>
          </w:p>
        </w:tc>
        <w:tc>
          <w:tcPr>
            <w:tcW w:w="911" w:type="pct"/>
            <w:tcBorders>
              <w:right w:val="single" w:sz="4" w:space="0" w:color="auto"/>
            </w:tcBorders>
            <w:shd w:val="clear" w:color="auto" w:fill="auto"/>
            <w:noWrap/>
          </w:tcPr>
          <w:p w14:paraId="3E6DD5B4" w14:textId="77777777" w:rsidR="00446F32" w:rsidRPr="004C4032" w:rsidRDefault="00446F32" w:rsidP="00434BC9">
            <w:pPr>
              <w:pStyle w:val="afffffff2"/>
            </w:pPr>
          </w:p>
        </w:tc>
        <w:tc>
          <w:tcPr>
            <w:tcW w:w="1519" w:type="pct"/>
            <w:tcBorders>
              <w:right w:val="single" w:sz="4" w:space="0" w:color="auto"/>
            </w:tcBorders>
          </w:tcPr>
          <w:p w14:paraId="16AC2DF0" w14:textId="77777777" w:rsidR="00446F32" w:rsidRPr="004C4032" w:rsidRDefault="00446F32" w:rsidP="00434BC9">
            <w:pPr>
              <w:pStyle w:val="afffffff2"/>
            </w:pPr>
          </w:p>
        </w:tc>
        <w:tc>
          <w:tcPr>
            <w:tcW w:w="759" w:type="pct"/>
            <w:tcBorders>
              <w:left w:val="single" w:sz="4" w:space="0" w:color="auto"/>
              <w:right w:val="single" w:sz="4" w:space="0" w:color="auto"/>
            </w:tcBorders>
            <w:shd w:val="clear" w:color="auto" w:fill="auto"/>
          </w:tcPr>
          <w:p w14:paraId="666B17F7" w14:textId="77777777" w:rsidR="00446F32" w:rsidRPr="004C4032" w:rsidRDefault="00446F32" w:rsidP="00434BC9">
            <w:pPr>
              <w:pStyle w:val="afffffff2"/>
            </w:pPr>
          </w:p>
        </w:tc>
        <w:tc>
          <w:tcPr>
            <w:tcW w:w="601" w:type="pct"/>
            <w:tcBorders>
              <w:left w:val="single" w:sz="4" w:space="0" w:color="auto"/>
            </w:tcBorders>
            <w:shd w:val="clear" w:color="auto" w:fill="auto"/>
          </w:tcPr>
          <w:p w14:paraId="35835F62" w14:textId="77777777" w:rsidR="00446F32" w:rsidRPr="004C4032" w:rsidRDefault="00446F32" w:rsidP="00434BC9">
            <w:pPr>
              <w:pStyle w:val="afffffff2"/>
            </w:pPr>
          </w:p>
        </w:tc>
      </w:tr>
      <w:tr w:rsidR="00446F32" w:rsidRPr="004C4032" w14:paraId="4F7965F4" w14:textId="77777777" w:rsidTr="00434BC9">
        <w:trPr>
          <w:trHeight w:val="330"/>
        </w:trPr>
        <w:tc>
          <w:tcPr>
            <w:tcW w:w="1210" w:type="pct"/>
            <w:shd w:val="clear" w:color="auto" w:fill="auto"/>
            <w:noWrap/>
          </w:tcPr>
          <w:p w14:paraId="6C0804DE" w14:textId="77777777" w:rsidR="00446F32" w:rsidRPr="004C4032" w:rsidRDefault="00446F32" w:rsidP="00434BC9">
            <w:pPr>
              <w:pStyle w:val="afffffff2"/>
            </w:pPr>
          </w:p>
        </w:tc>
        <w:tc>
          <w:tcPr>
            <w:tcW w:w="911" w:type="pct"/>
            <w:tcBorders>
              <w:right w:val="single" w:sz="4" w:space="0" w:color="auto"/>
            </w:tcBorders>
            <w:shd w:val="clear" w:color="auto" w:fill="auto"/>
            <w:noWrap/>
          </w:tcPr>
          <w:p w14:paraId="0AAFAF7D" w14:textId="77777777" w:rsidR="00446F32" w:rsidRPr="004C4032" w:rsidRDefault="00446F32" w:rsidP="00434BC9">
            <w:pPr>
              <w:pStyle w:val="afffffff2"/>
            </w:pPr>
          </w:p>
        </w:tc>
        <w:tc>
          <w:tcPr>
            <w:tcW w:w="1519" w:type="pct"/>
            <w:tcBorders>
              <w:right w:val="single" w:sz="4" w:space="0" w:color="auto"/>
            </w:tcBorders>
          </w:tcPr>
          <w:p w14:paraId="10EC0530" w14:textId="77777777" w:rsidR="00446F32" w:rsidRPr="004C4032" w:rsidRDefault="00446F32" w:rsidP="00434BC9">
            <w:pPr>
              <w:pStyle w:val="afffffff2"/>
            </w:pPr>
          </w:p>
        </w:tc>
        <w:tc>
          <w:tcPr>
            <w:tcW w:w="759" w:type="pct"/>
            <w:tcBorders>
              <w:left w:val="single" w:sz="4" w:space="0" w:color="auto"/>
              <w:right w:val="single" w:sz="4" w:space="0" w:color="auto"/>
            </w:tcBorders>
            <w:shd w:val="clear" w:color="auto" w:fill="auto"/>
          </w:tcPr>
          <w:p w14:paraId="498FAD72" w14:textId="77777777" w:rsidR="00446F32" w:rsidRPr="004C4032" w:rsidRDefault="00446F32" w:rsidP="00434BC9">
            <w:pPr>
              <w:pStyle w:val="afffffff2"/>
            </w:pPr>
          </w:p>
        </w:tc>
        <w:tc>
          <w:tcPr>
            <w:tcW w:w="601" w:type="pct"/>
            <w:tcBorders>
              <w:left w:val="single" w:sz="4" w:space="0" w:color="auto"/>
            </w:tcBorders>
            <w:shd w:val="clear" w:color="auto" w:fill="auto"/>
          </w:tcPr>
          <w:p w14:paraId="27FDD24C" w14:textId="77777777" w:rsidR="00446F32" w:rsidRPr="004C4032" w:rsidRDefault="00446F32" w:rsidP="00434BC9">
            <w:pPr>
              <w:pStyle w:val="afffffff2"/>
            </w:pPr>
          </w:p>
        </w:tc>
      </w:tr>
      <w:tr w:rsidR="00446F32" w:rsidRPr="004C4032" w14:paraId="4CDACDD7" w14:textId="77777777" w:rsidTr="00434BC9">
        <w:trPr>
          <w:trHeight w:val="330"/>
        </w:trPr>
        <w:tc>
          <w:tcPr>
            <w:tcW w:w="1210" w:type="pct"/>
            <w:shd w:val="clear" w:color="auto" w:fill="auto"/>
            <w:noWrap/>
          </w:tcPr>
          <w:p w14:paraId="7F493241" w14:textId="77777777" w:rsidR="00446F32" w:rsidRDefault="00446F32" w:rsidP="00434BC9">
            <w:pPr>
              <w:pStyle w:val="afffffff2"/>
            </w:pPr>
          </w:p>
        </w:tc>
        <w:tc>
          <w:tcPr>
            <w:tcW w:w="911" w:type="pct"/>
            <w:tcBorders>
              <w:right w:val="single" w:sz="4" w:space="0" w:color="auto"/>
            </w:tcBorders>
            <w:shd w:val="clear" w:color="auto" w:fill="auto"/>
            <w:noWrap/>
          </w:tcPr>
          <w:p w14:paraId="3619E80B" w14:textId="77777777" w:rsidR="00446F32" w:rsidRDefault="00446F32" w:rsidP="00434BC9">
            <w:pPr>
              <w:pStyle w:val="afffffff2"/>
            </w:pPr>
          </w:p>
        </w:tc>
        <w:tc>
          <w:tcPr>
            <w:tcW w:w="1519" w:type="pct"/>
            <w:tcBorders>
              <w:right w:val="single" w:sz="4" w:space="0" w:color="auto"/>
            </w:tcBorders>
          </w:tcPr>
          <w:p w14:paraId="1AE7AE5D"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4518DA63" w14:textId="77777777" w:rsidR="00446F32" w:rsidRDefault="00446F32" w:rsidP="00434BC9">
            <w:pPr>
              <w:pStyle w:val="afffffff2"/>
            </w:pPr>
          </w:p>
        </w:tc>
        <w:tc>
          <w:tcPr>
            <w:tcW w:w="601" w:type="pct"/>
            <w:tcBorders>
              <w:left w:val="single" w:sz="4" w:space="0" w:color="auto"/>
            </w:tcBorders>
            <w:shd w:val="clear" w:color="auto" w:fill="auto"/>
          </w:tcPr>
          <w:p w14:paraId="657ECF12" w14:textId="77777777" w:rsidR="00446F32" w:rsidRDefault="00446F32" w:rsidP="00434BC9">
            <w:pPr>
              <w:pStyle w:val="afffffff2"/>
            </w:pPr>
          </w:p>
        </w:tc>
      </w:tr>
      <w:tr w:rsidR="00446F32" w:rsidRPr="004C4032" w14:paraId="315A8F15" w14:textId="77777777" w:rsidTr="00434BC9">
        <w:trPr>
          <w:trHeight w:val="330"/>
        </w:trPr>
        <w:tc>
          <w:tcPr>
            <w:tcW w:w="1210" w:type="pct"/>
            <w:shd w:val="clear" w:color="auto" w:fill="auto"/>
            <w:noWrap/>
          </w:tcPr>
          <w:p w14:paraId="011784F4" w14:textId="77777777" w:rsidR="00446F32" w:rsidRDefault="00446F32" w:rsidP="00434BC9">
            <w:pPr>
              <w:pStyle w:val="afffffff2"/>
            </w:pPr>
          </w:p>
        </w:tc>
        <w:tc>
          <w:tcPr>
            <w:tcW w:w="911" w:type="pct"/>
            <w:tcBorders>
              <w:right w:val="single" w:sz="4" w:space="0" w:color="auto"/>
            </w:tcBorders>
            <w:shd w:val="clear" w:color="auto" w:fill="auto"/>
            <w:noWrap/>
          </w:tcPr>
          <w:p w14:paraId="7E5441EE" w14:textId="77777777" w:rsidR="00446F32" w:rsidRDefault="00446F32" w:rsidP="00434BC9">
            <w:pPr>
              <w:pStyle w:val="afffffff2"/>
            </w:pPr>
          </w:p>
        </w:tc>
        <w:tc>
          <w:tcPr>
            <w:tcW w:w="1519" w:type="pct"/>
            <w:tcBorders>
              <w:right w:val="single" w:sz="4" w:space="0" w:color="auto"/>
            </w:tcBorders>
          </w:tcPr>
          <w:p w14:paraId="017237A2"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15CCFDB9" w14:textId="77777777" w:rsidR="00446F32" w:rsidRDefault="00446F32" w:rsidP="00434BC9">
            <w:pPr>
              <w:pStyle w:val="afffffff2"/>
            </w:pPr>
          </w:p>
        </w:tc>
        <w:tc>
          <w:tcPr>
            <w:tcW w:w="601" w:type="pct"/>
            <w:tcBorders>
              <w:left w:val="single" w:sz="4" w:space="0" w:color="auto"/>
            </w:tcBorders>
            <w:shd w:val="clear" w:color="auto" w:fill="auto"/>
          </w:tcPr>
          <w:p w14:paraId="742E5AB4" w14:textId="77777777" w:rsidR="00446F32" w:rsidRDefault="00446F32" w:rsidP="00434BC9">
            <w:pPr>
              <w:pStyle w:val="afffffff2"/>
            </w:pPr>
          </w:p>
        </w:tc>
      </w:tr>
      <w:tr w:rsidR="00446F32" w:rsidRPr="004C4032" w14:paraId="6B5313AD" w14:textId="77777777" w:rsidTr="00434BC9">
        <w:trPr>
          <w:trHeight w:val="330"/>
        </w:trPr>
        <w:tc>
          <w:tcPr>
            <w:tcW w:w="1210" w:type="pct"/>
            <w:shd w:val="clear" w:color="auto" w:fill="auto"/>
            <w:noWrap/>
          </w:tcPr>
          <w:p w14:paraId="7A2FF935" w14:textId="77777777" w:rsidR="00446F32" w:rsidRDefault="00446F32" w:rsidP="00434BC9">
            <w:pPr>
              <w:pStyle w:val="afffffff2"/>
            </w:pPr>
          </w:p>
        </w:tc>
        <w:tc>
          <w:tcPr>
            <w:tcW w:w="911" w:type="pct"/>
            <w:tcBorders>
              <w:right w:val="single" w:sz="4" w:space="0" w:color="auto"/>
            </w:tcBorders>
            <w:shd w:val="clear" w:color="auto" w:fill="auto"/>
            <w:noWrap/>
          </w:tcPr>
          <w:p w14:paraId="1D786BA1" w14:textId="77777777" w:rsidR="00446F32" w:rsidRDefault="00446F32" w:rsidP="00434BC9">
            <w:pPr>
              <w:pStyle w:val="afffffff2"/>
            </w:pPr>
          </w:p>
        </w:tc>
        <w:tc>
          <w:tcPr>
            <w:tcW w:w="1519" w:type="pct"/>
            <w:tcBorders>
              <w:right w:val="single" w:sz="4" w:space="0" w:color="auto"/>
            </w:tcBorders>
          </w:tcPr>
          <w:p w14:paraId="2FC5BF41"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5046EA31" w14:textId="77777777" w:rsidR="00446F32" w:rsidRDefault="00446F32" w:rsidP="00434BC9">
            <w:pPr>
              <w:pStyle w:val="afffffff2"/>
            </w:pPr>
          </w:p>
        </w:tc>
        <w:tc>
          <w:tcPr>
            <w:tcW w:w="601" w:type="pct"/>
            <w:tcBorders>
              <w:left w:val="single" w:sz="4" w:space="0" w:color="auto"/>
            </w:tcBorders>
            <w:shd w:val="clear" w:color="auto" w:fill="auto"/>
          </w:tcPr>
          <w:p w14:paraId="4B9341E0" w14:textId="77777777" w:rsidR="00446F32" w:rsidRDefault="00446F32" w:rsidP="00434BC9">
            <w:pPr>
              <w:pStyle w:val="afffffff2"/>
            </w:pPr>
          </w:p>
        </w:tc>
      </w:tr>
      <w:tr w:rsidR="00446F32" w:rsidRPr="004C4032" w14:paraId="52F4FD1E" w14:textId="77777777" w:rsidTr="00434BC9">
        <w:trPr>
          <w:trHeight w:val="330"/>
        </w:trPr>
        <w:tc>
          <w:tcPr>
            <w:tcW w:w="1210" w:type="pct"/>
            <w:shd w:val="clear" w:color="auto" w:fill="auto"/>
            <w:noWrap/>
          </w:tcPr>
          <w:p w14:paraId="6D26C3DD" w14:textId="77777777" w:rsidR="00446F32" w:rsidRDefault="00446F32" w:rsidP="00434BC9">
            <w:pPr>
              <w:pStyle w:val="afffffff2"/>
            </w:pPr>
          </w:p>
        </w:tc>
        <w:tc>
          <w:tcPr>
            <w:tcW w:w="911" w:type="pct"/>
            <w:tcBorders>
              <w:right w:val="single" w:sz="4" w:space="0" w:color="auto"/>
            </w:tcBorders>
            <w:shd w:val="clear" w:color="auto" w:fill="auto"/>
            <w:noWrap/>
          </w:tcPr>
          <w:p w14:paraId="0334E468" w14:textId="77777777" w:rsidR="00446F32" w:rsidRDefault="00446F32" w:rsidP="00434BC9">
            <w:pPr>
              <w:pStyle w:val="afffffff2"/>
            </w:pPr>
          </w:p>
        </w:tc>
        <w:tc>
          <w:tcPr>
            <w:tcW w:w="1519" w:type="pct"/>
            <w:tcBorders>
              <w:right w:val="single" w:sz="4" w:space="0" w:color="auto"/>
            </w:tcBorders>
          </w:tcPr>
          <w:p w14:paraId="1F2B2BA5"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563625D2" w14:textId="77777777" w:rsidR="00446F32" w:rsidRDefault="00446F32" w:rsidP="00434BC9">
            <w:pPr>
              <w:pStyle w:val="afffffff2"/>
            </w:pPr>
          </w:p>
        </w:tc>
        <w:tc>
          <w:tcPr>
            <w:tcW w:w="601" w:type="pct"/>
            <w:tcBorders>
              <w:left w:val="single" w:sz="4" w:space="0" w:color="auto"/>
            </w:tcBorders>
            <w:shd w:val="clear" w:color="auto" w:fill="auto"/>
          </w:tcPr>
          <w:p w14:paraId="7655C1B4" w14:textId="77777777" w:rsidR="00446F32" w:rsidRDefault="00446F32" w:rsidP="00434BC9">
            <w:pPr>
              <w:pStyle w:val="afffffff2"/>
            </w:pPr>
          </w:p>
        </w:tc>
      </w:tr>
      <w:tr w:rsidR="00446F32" w:rsidRPr="004C4032" w14:paraId="15ECCB7C" w14:textId="77777777" w:rsidTr="00434BC9">
        <w:trPr>
          <w:trHeight w:val="330"/>
        </w:trPr>
        <w:tc>
          <w:tcPr>
            <w:tcW w:w="1210" w:type="pct"/>
            <w:shd w:val="clear" w:color="auto" w:fill="auto"/>
            <w:noWrap/>
          </w:tcPr>
          <w:p w14:paraId="1B9F42F0" w14:textId="77777777" w:rsidR="00446F32" w:rsidRDefault="00446F32" w:rsidP="00434BC9">
            <w:pPr>
              <w:pStyle w:val="afffffff2"/>
            </w:pPr>
          </w:p>
        </w:tc>
        <w:tc>
          <w:tcPr>
            <w:tcW w:w="911" w:type="pct"/>
            <w:tcBorders>
              <w:right w:val="single" w:sz="4" w:space="0" w:color="auto"/>
            </w:tcBorders>
            <w:shd w:val="clear" w:color="auto" w:fill="auto"/>
            <w:noWrap/>
          </w:tcPr>
          <w:p w14:paraId="47D7BF43" w14:textId="77777777" w:rsidR="00446F32" w:rsidRDefault="00446F32" w:rsidP="00434BC9">
            <w:pPr>
              <w:pStyle w:val="afffffff2"/>
            </w:pPr>
          </w:p>
        </w:tc>
        <w:tc>
          <w:tcPr>
            <w:tcW w:w="1519" w:type="pct"/>
            <w:tcBorders>
              <w:right w:val="single" w:sz="4" w:space="0" w:color="auto"/>
            </w:tcBorders>
          </w:tcPr>
          <w:p w14:paraId="3AD15185"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0B312F8A" w14:textId="77777777" w:rsidR="00446F32" w:rsidRDefault="00446F32" w:rsidP="00434BC9">
            <w:pPr>
              <w:pStyle w:val="afffffff2"/>
            </w:pPr>
          </w:p>
        </w:tc>
        <w:tc>
          <w:tcPr>
            <w:tcW w:w="601" w:type="pct"/>
            <w:tcBorders>
              <w:left w:val="single" w:sz="4" w:space="0" w:color="auto"/>
            </w:tcBorders>
            <w:shd w:val="clear" w:color="auto" w:fill="auto"/>
          </w:tcPr>
          <w:p w14:paraId="78F97AE6" w14:textId="77777777" w:rsidR="00446F32" w:rsidRDefault="00446F32" w:rsidP="00434BC9">
            <w:pPr>
              <w:pStyle w:val="afffffff2"/>
            </w:pPr>
          </w:p>
        </w:tc>
      </w:tr>
      <w:tr w:rsidR="00446F32" w:rsidRPr="004C4032" w14:paraId="3D54258F" w14:textId="77777777" w:rsidTr="00434BC9">
        <w:trPr>
          <w:trHeight w:val="330"/>
        </w:trPr>
        <w:tc>
          <w:tcPr>
            <w:tcW w:w="1210" w:type="pct"/>
            <w:shd w:val="clear" w:color="auto" w:fill="auto"/>
            <w:noWrap/>
          </w:tcPr>
          <w:p w14:paraId="38470653" w14:textId="77777777" w:rsidR="00446F32" w:rsidRDefault="00446F32" w:rsidP="00434BC9">
            <w:pPr>
              <w:pStyle w:val="afffffff2"/>
            </w:pPr>
          </w:p>
        </w:tc>
        <w:tc>
          <w:tcPr>
            <w:tcW w:w="911" w:type="pct"/>
            <w:tcBorders>
              <w:right w:val="single" w:sz="4" w:space="0" w:color="auto"/>
            </w:tcBorders>
            <w:shd w:val="clear" w:color="auto" w:fill="auto"/>
            <w:noWrap/>
          </w:tcPr>
          <w:p w14:paraId="17CA736C" w14:textId="77777777" w:rsidR="00446F32" w:rsidRDefault="00446F32" w:rsidP="00434BC9">
            <w:pPr>
              <w:pStyle w:val="afffffff2"/>
            </w:pPr>
          </w:p>
        </w:tc>
        <w:tc>
          <w:tcPr>
            <w:tcW w:w="1519" w:type="pct"/>
            <w:tcBorders>
              <w:right w:val="single" w:sz="4" w:space="0" w:color="auto"/>
            </w:tcBorders>
          </w:tcPr>
          <w:p w14:paraId="4CBAC4D5"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341E0DF9" w14:textId="77777777" w:rsidR="00446F32" w:rsidRDefault="00446F32" w:rsidP="00434BC9">
            <w:pPr>
              <w:pStyle w:val="afffffff2"/>
            </w:pPr>
          </w:p>
        </w:tc>
        <w:tc>
          <w:tcPr>
            <w:tcW w:w="601" w:type="pct"/>
            <w:tcBorders>
              <w:left w:val="single" w:sz="4" w:space="0" w:color="auto"/>
            </w:tcBorders>
            <w:shd w:val="clear" w:color="auto" w:fill="auto"/>
          </w:tcPr>
          <w:p w14:paraId="000AE732" w14:textId="77777777" w:rsidR="00446F32" w:rsidRDefault="00446F32" w:rsidP="00434BC9">
            <w:pPr>
              <w:pStyle w:val="afffffff2"/>
            </w:pPr>
          </w:p>
        </w:tc>
      </w:tr>
    </w:tbl>
    <w:p w14:paraId="3409F187" w14:textId="77777777" w:rsidR="00117E49" w:rsidRPr="00A32A82" w:rsidRDefault="00117E49" w:rsidP="00F92E58">
      <w:pPr>
        <w:pStyle w:val="afffff8"/>
        <w:ind w:firstLine="0"/>
      </w:pPr>
    </w:p>
    <w:sectPr w:rsidR="00117E49" w:rsidRPr="00A32A82" w:rsidSect="00FA026C">
      <w:headerReference w:type="default" r:id="rId39"/>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81C30" w14:textId="77777777" w:rsidR="00EC2EF3" w:rsidRDefault="00EC2EF3">
      <w:pPr>
        <w:spacing w:after="0"/>
      </w:pPr>
      <w:r>
        <w:separator/>
      </w:r>
    </w:p>
  </w:endnote>
  <w:endnote w:type="continuationSeparator" w:id="0">
    <w:p w14:paraId="6C7BF2FE" w14:textId="77777777" w:rsidR="00EC2EF3" w:rsidRDefault="00EC2E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0">
    <w:altName w:val="Times New Roman"/>
    <w:charset w:val="01"/>
    <w:family w:val="auto"/>
    <w:pitch w:val="default"/>
  </w:font>
  <w:font w:name="Times New Roman Полужирный">
    <w:altName w:val="Times New Roman"/>
    <w:panose1 w:val="02020803070505020304"/>
    <w:charset w:val="CC"/>
    <w:family w:val="roman"/>
    <w:pitch w:val="variable"/>
  </w:font>
  <w:font w:name="Tahoma">
    <w:panose1 w:val="020B0604030504040204"/>
    <w:charset w:val="CC"/>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Gelvetsky 12pt">
    <w:altName w:val="Times New Roman"/>
    <w:charset w:val="CC"/>
    <w:family w:val="roman"/>
    <w:pitch w:val="variable"/>
  </w:font>
  <w:font w:name="Consultant">
    <w:altName w:val="Times New Roman"/>
    <w:charset w:val="CC"/>
    <w:family w:val="roman"/>
    <w:pitch w:val="variable"/>
  </w:font>
  <w:font w:name="MS ??">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4CB27" w14:textId="2BCF209A" w:rsidR="00A5313A" w:rsidRPr="004C04C6" w:rsidRDefault="00A5313A" w:rsidP="004C04C6">
    <w:pPr>
      <w:pStyle w:val="afff4"/>
      <w:rPr>
        <w:sz w:val="28"/>
        <w:szCs w:val="28"/>
      </w:rPr>
    </w:pPr>
    <w:r w:rsidRPr="008F467F">
      <w:rPr>
        <w:sz w:val="28"/>
        <w:szCs w:val="28"/>
      </w:rPr>
      <w:t xml:space="preserve">ГК № </w:t>
    </w:r>
    <w:r w:rsidRPr="009473BE">
      <w:rPr>
        <w:sz w:val="28"/>
        <w:szCs w:val="28"/>
      </w:rPr>
      <w:t>0173100014424000027</w:t>
    </w:r>
    <w:r>
      <w:rPr>
        <w:sz w:val="28"/>
        <w:szCs w:val="28"/>
      </w:rPr>
      <w:t xml:space="preserve"> от 2</w:t>
    </w:r>
    <w:r w:rsidRPr="008F467F">
      <w:rPr>
        <w:sz w:val="28"/>
        <w:szCs w:val="28"/>
      </w:rPr>
      <w:t xml:space="preserve"> </w:t>
    </w:r>
    <w:r>
      <w:rPr>
        <w:sz w:val="28"/>
        <w:szCs w:val="28"/>
      </w:rPr>
      <w:t>ноября 2024</w:t>
    </w:r>
    <w:r w:rsidRPr="008F467F">
      <w:rPr>
        <w:sz w:val="28"/>
        <w:szCs w:val="28"/>
      </w:rPr>
      <w:t xml:space="preserve"> г.</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1664751"/>
      <w:docPartObj>
        <w:docPartGallery w:val="Page Numbers (Bottom of Page)"/>
        <w:docPartUnique/>
      </w:docPartObj>
    </w:sdtPr>
    <w:sdtContent>
      <w:p w14:paraId="4B27731B" w14:textId="64128C5A" w:rsidR="00A5313A" w:rsidRDefault="00A5313A">
        <w:pPr>
          <w:pStyle w:val="afff4"/>
          <w:jc w:val="center"/>
        </w:pPr>
        <w:r>
          <w:fldChar w:fldCharType="begin"/>
        </w:r>
        <w:r>
          <w:instrText>PAGE   \* MERGEFORMAT</w:instrText>
        </w:r>
        <w:r>
          <w:fldChar w:fldCharType="separate"/>
        </w:r>
        <w:r w:rsidR="006B2C6B">
          <w:rPr>
            <w:noProof/>
          </w:rPr>
          <w:t>21</w:t>
        </w:r>
        <w:r>
          <w:fldChar w:fldCharType="end"/>
        </w:r>
      </w:p>
    </w:sdtContent>
  </w:sdt>
  <w:p w14:paraId="4836F53A" w14:textId="77777777" w:rsidR="00A5313A" w:rsidRDefault="00A5313A">
    <w:pPr>
      <w:pStyle w:val="af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E3909" w14:textId="77777777" w:rsidR="00EC2EF3" w:rsidRDefault="00EC2EF3">
      <w:pPr>
        <w:rPr>
          <w:sz w:val="12"/>
        </w:rPr>
      </w:pPr>
      <w:r>
        <w:separator/>
      </w:r>
    </w:p>
  </w:footnote>
  <w:footnote w:type="continuationSeparator" w:id="0">
    <w:p w14:paraId="7C54A825" w14:textId="77777777" w:rsidR="00EC2EF3" w:rsidRDefault="00EC2EF3">
      <w:pPr>
        <w:rPr>
          <w:sz w:val="12"/>
        </w:rPr>
      </w:pPr>
      <w:r>
        <w:continuationSeparator/>
      </w:r>
    </w:p>
  </w:footnote>
  <w:footnote w:id="1">
    <w:p w14:paraId="1F2424A5" w14:textId="77777777" w:rsidR="002D7CA6" w:rsidRDefault="002D7CA6" w:rsidP="002D7CA6">
      <w:pPr>
        <w:pStyle w:val="afffb"/>
      </w:pPr>
      <w:r>
        <w:rPr>
          <w:rStyle w:val="affffff0"/>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2">
    <w:p w14:paraId="088381BF" w14:textId="77777777" w:rsidR="002D7CA6" w:rsidRDefault="002D7CA6" w:rsidP="002D7CA6">
      <w:pPr>
        <w:pStyle w:val="afffb"/>
      </w:pPr>
      <w:r>
        <w:rPr>
          <w:rStyle w:val="affffff0"/>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3">
    <w:p w14:paraId="470B1224" w14:textId="77777777" w:rsidR="002D7CA6" w:rsidRDefault="002D7CA6" w:rsidP="002D7CA6">
      <w:pPr>
        <w:pStyle w:val="afffb"/>
      </w:pPr>
      <w:r>
        <w:rPr>
          <w:rStyle w:val="affffff0"/>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4">
    <w:p w14:paraId="7B542A0A" w14:textId="77777777" w:rsidR="002D7CA6" w:rsidRDefault="002D7CA6" w:rsidP="002D7CA6">
      <w:pPr>
        <w:pStyle w:val="afffb"/>
      </w:pPr>
      <w:r>
        <w:rPr>
          <w:rStyle w:val="affffff0"/>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72DD4" w14:textId="49524C13" w:rsidR="00A5313A" w:rsidRDefault="00A5313A" w:rsidP="00BC7AF7">
    <w:pPr>
      <w:pStyle w:val="afff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 w:name="_Hlk87446842" w:displacedByCustomXml="next"/>
  <w:bookmarkStart w:id="2" w:name="_Hlk87446841" w:displacedByCustomXml="next"/>
  <w:sdt>
    <w:sdtPr>
      <w:id w:val="98535877"/>
    </w:sdtPr>
    <w:sdtContent>
      <w:p w14:paraId="239C1C71" w14:textId="77777777" w:rsidR="00A5313A" w:rsidRPr="00EB717B" w:rsidRDefault="00A5313A" w:rsidP="005B5A6F">
        <w:pPr>
          <w:tabs>
            <w:tab w:val="left" w:pos="0"/>
          </w:tabs>
          <w:spacing w:after="0" w:line="360" w:lineRule="auto"/>
          <w:jc w:val="center"/>
          <w:rPr>
            <w:rFonts w:eastAsia="Calibri"/>
            <w:b/>
            <w:noProof/>
            <w:szCs w:val="20"/>
          </w:rPr>
        </w:pPr>
        <w:r w:rsidRPr="00EB717B">
          <w:rPr>
            <w:rFonts w:eastAsia="Calibri"/>
            <w:b/>
            <w:noProof/>
            <w:szCs w:val="20"/>
          </w:rPr>
          <w:t xml:space="preserve">Общество с </w:t>
        </w:r>
        <w:r w:rsidRPr="00EB717B">
          <w:rPr>
            <w:rFonts w:eastAsia="Calibri"/>
            <w:b/>
          </w:rPr>
          <w:t>ограниченной</w:t>
        </w:r>
        <w:r w:rsidRPr="00EB717B">
          <w:rPr>
            <w:rFonts w:eastAsia="Calibri"/>
            <w:b/>
            <w:noProof/>
            <w:szCs w:val="20"/>
          </w:rPr>
          <w:t xml:space="preserve"> ответственностью</w:t>
        </w:r>
      </w:p>
      <w:p w14:paraId="7963F74A" w14:textId="282857B5" w:rsidR="00A5313A" w:rsidRDefault="00A5313A" w:rsidP="005B5A6F">
        <w:pPr>
          <w:jc w:val="center"/>
        </w:pPr>
        <w:r w:rsidRPr="00EB717B">
          <w:rPr>
            <w:rFonts w:eastAsia="Calibri"/>
            <w:b/>
          </w:rPr>
          <w:t>«Философия.ИТ»</w:t>
        </w:r>
      </w:p>
    </w:sdtContent>
  </w:sdt>
  <w:bookmarkEnd w:id="1" w:displacedByCustomXml="prev"/>
  <w:bookmarkEnd w:id="2" w:displacedByCustomXml="prev"/>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7B583" w14:textId="77777777" w:rsidR="00A5313A" w:rsidRDefault="00A5313A">
    <w:pPr>
      <w:pStyle w:val="afff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6427046"/>
      <w:docPartObj>
        <w:docPartGallery w:val="Page Numbers (Top of Page)"/>
        <w:docPartUnique/>
      </w:docPartObj>
    </w:sdtPr>
    <w:sdtContent>
      <w:p w14:paraId="345E242E" w14:textId="15021E32" w:rsidR="00A5313A" w:rsidRDefault="00A5313A">
        <w:pPr>
          <w:pStyle w:val="afffe"/>
          <w:spacing w:after="0"/>
          <w:jc w:val="center"/>
          <w:rPr>
            <w:shd w:val="clear" w:color="auto" w:fill="FFFFFF"/>
          </w:rPr>
        </w:pPr>
      </w:p>
      <w:p w14:paraId="1A9ECFDB" w14:textId="77777777" w:rsidR="00A5313A" w:rsidRDefault="00000000">
        <w:pPr>
          <w:pStyle w:val="afffe"/>
          <w:spacing w:after="0"/>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15:restartNumberingAfterBreak="0">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26E64"/>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 w15:restartNumberingAfterBreak="0">
    <w:nsid w:val="058C6932"/>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 w15:restartNumberingAfterBreak="0">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 w15:restartNumberingAfterBreak="0">
    <w:nsid w:val="0DE54E86"/>
    <w:multiLevelType w:val="multilevel"/>
    <w:tmpl w:val="B3BEFB74"/>
    <w:styleLink w:val="10"/>
    <w:lvl w:ilvl="0">
      <w:start w:val="1"/>
      <w:numFmt w:val="decimal"/>
      <w:lvlText w:val="%1)"/>
      <w:lvlJc w:val="left"/>
      <w:pPr>
        <w:tabs>
          <w:tab w:val="num" w:pos="360"/>
        </w:tabs>
        <w:ind w:left="0" w:firstLine="0"/>
      </w:pPr>
      <w:rPr>
        <w:rFonts w:hint="default"/>
      </w:rPr>
    </w:lvl>
    <w:lvl w:ilvl="1">
      <w:numFmt w:val="decimal"/>
      <w:lvlText w:val="%2_ऀ∀फ_"/>
      <w:lvlJc w:val="left"/>
      <w:pPr>
        <w:ind w:left="0" w:firstLine="0"/>
      </w:pPr>
      <w:rPr>
        <w:rFonts w:hint="default"/>
      </w:rPr>
    </w:lvl>
    <w:lvl w:ilvl="2">
      <w:numFmt w:val="none"/>
      <w:lvlText w:val=""/>
      <w:lvlJc w:val="left"/>
      <w:pPr>
        <w:tabs>
          <w:tab w:val="num" w:pos="360"/>
        </w:tabs>
        <w:ind w:left="0" w:firstLine="0"/>
      </w:pPr>
      <w:rPr>
        <w:rFonts w:hint="default"/>
      </w:rPr>
    </w:lvl>
    <w:lvl w:ilvl="3">
      <w:start w:val="1"/>
      <w:numFmt w:val="none"/>
      <w:lvlText w:val=""/>
      <w:lvlJc w:val="left"/>
      <w:pPr>
        <w:tabs>
          <w:tab w:val="num" w:pos="360"/>
        </w:tabs>
        <w:ind w:left="0" w:firstLine="0"/>
      </w:pPr>
      <w:rPr>
        <w:rFonts w:hint="default"/>
      </w:rPr>
    </w:lvl>
    <w:lvl w:ilvl="4">
      <w:start w:val="23"/>
      <w:numFmt w:val="upperRoman"/>
      <w:lvlText w:val="%5Ē刀睶ġጀĀ吀"/>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11B20A26"/>
    <w:multiLevelType w:val="hybridMultilevel"/>
    <w:tmpl w:val="EAB00BD0"/>
    <w:lvl w:ilvl="0" w:tplc="8F9262FA">
      <w:start w:val="1"/>
      <w:numFmt w:val="decimal"/>
      <w:pStyle w:val="2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36F33A1"/>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8" w15:restartNumberingAfterBreak="0">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353B5F"/>
    <w:multiLevelType w:val="multilevel"/>
    <w:tmpl w:val="A1B422BA"/>
    <w:styleLink w:val="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233E92"/>
    <w:multiLevelType w:val="multilevel"/>
    <w:tmpl w:val="7CC0309E"/>
    <w:lvl w:ilvl="0">
      <w:start w:val="1"/>
      <w:numFmt w:val="decimal"/>
      <w:pStyle w:val="11"/>
      <w:lvlText w:val="%1"/>
      <w:lvlJc w:val="left"/>
      <w:pPr>
        <w:ind w:left="360" w:hanging="360"/>
      </w:pPr>
      <w:rPr>
        <w:rFonts w:ascii="Times New Roman" w:hAnsi="Times New Roman" w:hint="default"/>
        <w:color w:val="auto"/>
      </w:rPr>
    </w:lvl>
    <w:lvl w:ilvl="1">
      <w:start w:val="1"/>
      <w:numFmt w:val="decimal"/>
      <w:pStyle w:val="22"/>
      <w:lvlText w:val="%1.%2"/>
      <w:lvlJc w:val="left"/>
      <w:pPr>
        <w:ind w:left="860" w:hanging="576"/>
      </w:pPr>
      <w:rPr>
        <w:b/>
        <w:bCs w:val="0"/>
        <w:sz w:val="28"/>
      </w:rPr>
    </w:lvl>
    <w:lvl w:ilvl="2">
      <w:start w:val="1"/>
      <w:numFmt w:val="decimal"/>
      <w:pStyle w:val="30"/>
      <w:lvlText w:val="%1.%2.%3"/>
      <w:lvlJc w:val="left"/>
      <w:pPr>
        <w:ind w:left="8375" w:hanging="720"/>
      </w:pPr>
      <w:rPr>
        <w:b/>
        <w:bCs w:val="0"/>
        <w:sz w:val="28"/>
        <w:szCs w:val="28"/>
      </w:rPr>
    </w:lvl>
    <w:lvl w:ilvl="3">
      <w:start w:val="1"/>
      <w:numFmt w:val="decimal"/>
      <w:pStyle w:val="40"/>
      <w:lvlText w:val="%1.%2.%3.%4"/>
      <w:lvlJc w:val="left"/>
      <w:pPr>
        <w:ind w:left="5259" w:hanging="864"/>
      </w:pPr>
      <w:rPr>
        <w:rFonts w:ascii="Times New Roman" w:hAnsi="Times New Roman" w:cs="Times New Roman" w:hint="default"/>
      </w:r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2147487D"/>
    <w:multiLevelType w:val="hybridMultilevel"/>
    <w:tmpl w:val="719CE25E"/>
    <w:lvl w:ilvl="0" w:tplc="EBA00722">
      <w:start w:val="1"/>
      <w:numFmt w:val="bullet"/>
      <w:lvlText w:val=""/>
      <w:lvlJc w:val="left"/>
      <w:pPr>
        <w:ind w:left="2211" w:hanging="360"/>
      </w:pPr>
      <w:rPr>
        <w:rFonts w:ascii="Symbol" w:hAnsi="Symbol" w:hint="default"/>
      </w:rPr>
    </w:lvl>
    <w:lvl w:ilvl="1" w:tplc="FDCAD538">
      <w:start w:val="1"/>
      <w:numFmt w:val="bullet"/>
      <w:lvlText w:val="o"/>
      <w:lvlJc w:val="left"/>
      <w:pPr>
        <w:ind w:left="2931" w:hanging="360"/>
      </w:pPr>
      <w:rPr>
        <w:rFonts w:ascii="Courier New" w:hAnsi="Courier New" w:cs="Courier New" w:hint="default"/>
      </w:rPr>
    </w:lvl>
    <w:lvl w:ilvl="2" w:tplc="593CC3A0">
      <w:start w:val="1"/>
      <w:numFmt w:val="bullet"/>
      <w:lvlText w:val=""/>
      <w:lvlJc w:val="left"/>
      <w:pPr>
        <w:ind w:left="3651" w:hanging="360"/>
      </w:pPr>
      <w:rPr>
        <w:rFonts w:ascii="Wingdings" w:hAnsi="Wingdings" w:hint="default"/>
      </w:rPr>
    </w:lvl>
    <w:lvl w:ilvl="3" w:tplc="64A81D1C">
      <w:start w:val="1"/>
      <w:numFmt w:val="bullet"/>
      <w:lvlText w:val=""/>
      <w:lvlJc w:val="left"/>
      <w:pPr>
        <w:ind w:left="4371" w:hanging="360"/>
      </w:pPr>
      <w:rPr>
        <w:rFonts w:ascii="Symbol" w:hAnsi="Symbol" w:hint="default"/>
      </w:rPr>
    </w:lvl>
    <w:lvl w:ilvl="4" w:tplc="0F42AB7C">
      <w:start w:val="1"/>
      <w:numFmt w:val="bullet"/>
      <w:lvlText w:val="o"/>
      <w:lvlJc w:val="left"/>
      <w:pPr>
        <w:ind w:left="5091" w:hanging="360"/>
      </w:pPr>
      <w:rPr>
        <w:rFonts w:ascii="Courier New" w:hAnsi="Courier New" w:cs="Courier New" w:hint="default"/>
      </w:rPr>
    </w:lvl>
    <w:lvl w:ilvl="5" w:tplc="61BA9D64">
      <w:start w:val="1"/>
      <w:numFmt w:val="bullet"/>
      <w:lvlText w:val=""/>
      <w:lvlJc w:val="left"/>
      <w:pPr>
        <w:ind w:left="5811" w:hanging="360"/>
      </w:pPr>
      <w:rPr>
        <w:rFonts w:ascii="Wingdings" w:hAnsi="Wingdings" w:hint="default"/>
      </w:rPr>
    </w:lvl>
    <w:lvl w:ilvl="6" w:tplc="B5FE45A2">
      <w:start w:val="1"/>
      <w:numFmt w:val="bullet"/>
      <w:lvlText w:val=""/>
      <w:lvlJc w:val="left"/>
      <w:pPr>
        <w:ind w:left="6531" w:hanging="360"/>
      </w:pPr>
      <w:rPr>
        <w:rFonts w:ascii="Symbol" w:hAnsi="Symbol" w:hint="default"/>
      </w:rPr>
    </w:lvl>
    <w:lvl w:ilvl="7" w:tplc="A4CC9712">
      <w:start w:val="1"/>
      <w:numFmt w:val="bullet"/>
      <w:lvlText w:val="o"/>
      <w:lvlJc w:val="left"/>
      <w:pPr>
        <w:ind w:left="7251" w:hanging="360"/>
      </w:pPr>
      <w:rPr>
        <w:rFonts w:ascii="Courier New" w:hAnsi="Courier New" w:cs="Courier New" w:hint="default"/>
      </w:rPr>
    </w:lvl>
    <w:lvl w:ilvl="8" w:tplc="FB84A66C">
      <w:start w:val="1"/>
      <w:numFmt w:val="bullet"/>
      <w:lvlText w:val=""/>
      <w:lvlJc w:val="left"/>
      <w:pPr>
        <w:ind w:left="7971" w:hanging="360"/>
      </w:pPr>
      <w:rPr>
        <w:rFonts w:ascii="Wingdings" w:hAnsi="Wingdings" w:hint="default"/>
      </w:rPr>
    </w:lvl>
  </w:abstractNum>
  <w:abstractNum w:abstractNumId="12" w15:restartNumberingAfterBreak="0">
    <w:nsid w:val="21F160AD"/>
    <w:multiLevelType w:val="hybridMultilevel"/>
    <w:tmpl w:val="450EC168"/>
    <w:lvl w:ilvl="0" w:tplc="B590D80E">
      <w:start w:val="1"/>
      <w:numFmt w:val="bullet"/>
      <w:lvlText w:val="o"/>
      <w:lvlJc w:val="left"/>
      <w:pPr>
        <w:ind w:left="1656" w:hanging="221"/>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14" w15:restartNumberingAfterBreak="0">
    <w:nsid w:val="238B4E9E"/>
    <w:multiLevelType w:val="multilevel"/>
    <w:tmpl w:val="DCAE92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16" w15:restartNumberingAfterBreak="0">
    <w:nsid w:val="25183CB1"/>
    <w:multiLevelType w:val="multilevel"/>
    <w:tmpl w:val="D1B212EE"/>
    <w:lvl w:ilvl="0">
      <w:start w:val="1"/>
      <w:numFmt w:val="bullet"/>
      <w:pStyle w:val="31"/>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BE1092"/>
    <w:multiLevelType w:val="hybridMultilevel"/>
    <w:tmpl w:val="32A65E32"/>
    <w:lvl w:ilvl="0" w:tplc="08D6395E">
      <w:start w:val="1"/>
      <w:numFmt w:val="decimal"/>
      <w:pStyle w:val="12"/>
      <w:lvlText w:val="%1."/>
      <w:lvlJc w:val="left"/>
      <w:pPr>
        <w:ind w:left="1210"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C5C6EB0"/>
    <w:multiLevelType w:val="hybridMultilevel"/>
    <w:tmpl w:val="1ADE3AF8"/>
    <w:lvl w:ilvl="0" w:tplc="641639AA">
      <w:start w:val="1"/>
      <w:numFmt w:val="bullet"/>
      <w:pStyle w:val="2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20" w15:restartNumberingAfterBreak="0">
    <w:nsid w:val="30597BAA"/>
    <w:multiLevelType w:val="multilevel"/>
    <w:tmpl w:val="31DC0D9C"/>
    <w:lvl w:ilvl="0">
      <w:start w:val="1"/>
      <w:numFmt w:val="bullet"/>
      <w:pStyle w:val="24"/>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103B55"/>
    <w:multiLevelType w:val="hybridMultilevel"/>
    <w:tmpl w:val="CCA2DE54"/>
    <w:lvl w:ilvl="0" w:tplc="FD101770">
      <w:start w:val="1"/>
      <w:numFmt w:val="bullet"/>
      <w:lvlText w:val="o"/>
      <w:lvlJc w:val="left"/>
      <w:pPr>
        <w:ind w:left="1777" w:hanging="217"/>
      </w:pPr>
      <w:rPr>
        <w:rFonts w:ascii="Courier New" w:hAnsi="Courier New" w:cs="Courier New" w:hint="default"/>
      </w:rPr>
    </w:lvl>
    <w:lvl w:ilvl="1" w:tplc="995CEC0A">
      <w:start w:val="1"/>
      <w:numFmt w:val="bullet"/>
      <w:lvlText w:val="o"/>
      <w:lvlJc w:val="left"/>
      <w:pPr>
        <w:ind w:left="2497" w:hanging="360"/>
      </w:pPr>
      <w:rPr>
        <w:rFonts w:ascii="Courier New" w:hAnsi="Courier New" w:cs="Courier New" w:hint="default"/>
      </w:rPr>
    </w:lvl>
    <w:lvl w:ilvl="2" w:tplc="F5B23D80">
      <w:start w:val="1"/>
      <w:numFmt w:val="bullet"/>
      <w:lvlText w:val=""/>
      <w:lvlJc w:val="left"/>
      <w:pPr>
        <w:ind w:left="3217" w:hanging="360"/>
      </w:pPr>
      <w:rPr>
        <w:rFonts w:ascii="Wingdings" w:hAnsi="Wingdings" w:hint="default"/>
      </w:rPr>
    </w:lvl>
    <w:lvl w:ilvl="3" w:tplc="DEBA4260">
      <w:start w:val="1"/>
      <w:numFmt w:val="bullet"/>
      <w:lvlText w:val=""/>
      <w:lvlJc w:val="left"/>
      <w:pPr>
        <w:ind w:left="3937" w:hanging="360"/>
      </w:pPr>
      <w:rPr>
        <w:rFonts w:ascii="Symbol" w:hAnsi="Symbol" w:hint="default"/>
      </w:rPr>
    </w:lvl>
    <w:lvl w:ilvl="4" w:tplc="E7261E52">
      <w:start w:val="1"/>
      <w:numFmt w:val="bullet"/>
      <w:lvlText w:val="o"/>
      <w:lvlJc w:val="left"/>
      <w:pPr>
        <w:ind w:left="4657" w:hanging="360"/>
      </w:pPr>
      <w:rPr>
        <w:rFonts w:ascii="Courier New" w:hAnsi="Courier New" w:cs="Courier New" w:hint="default"/>
      </w:rPr>
    </w:lvl>
    <w:lvl w:ilvl="5" w:tplc="B5E24112">
      <w:start w:val="1"/>
      <w:numFmt w:val="bullet"/>
      <w:lvlText w:val=""/>
      <w:lvlJc w:val="left"/>
      <w:pPr>
        <w:ind w:left="5377" w:hanging="360"/>
      </w:pPr>
      <w:rPr>
        <w:rFonts w:ascii="Wingdings" w:hAnsi="Wingdings" w:hint="default"/>
      </w:rPr>
    </w:lvl>
    <w:lvl w:ilvl="6" w:tplc="E33E82DA">
      <w:start w:val="1"/>
      <w:numFmt w:val="bullet"/>
      <w:lvlText w:val=""/>
      <w:lvlJc w:val="left"/>
      <w:pPr>
        <w:ind w:left="6097" w:hanging="360"/>
      </w:pPr>
      <w:rPr>
        <w:rFonts w:ascii="Symbol" w:hAnsi="Symbol" w:hint="default"/>
      </w:rPr>
    </w:lvl>
    <w:lvl w:ilvl="7" w:tplc="47DE6DD8">
      <w:start w:val="1"/>
      <w:numFmt w:val="bullet"/>
      <w:lvlText w:val="o"/>
      <w:lvlJc w:val="left"/>
      <w:pPr>
        <w:ind w:left="6817" w:hanging="360"/>
      </w:pPr>
      <w:rPr>
        <w:rFonts w:ascii="Courier New" w:hAnsi="Courier New" w:cs="Courier New" w:hint="default"/>
      </w:rPr>
    </w:lvl>
    <w:lvl w:ilvl="8" w:tplc="7332BD84">
      <w:start w:val="1"/>
      <w:numFmt w:val="bullet"/>
      <w:lvlText w:val=""/>
      <w:lvlJc w:val="left"/>
      <w:pPr>
        <w:ind w:left="7537" w:hanging="360"/>
      </w:pPr>
      <w:rPr>
        <w:rFonts w:ascii="Wingdings" w:hAnsi="Wingdings" w:hint="default"/>
      </w:rPr>
    </w:lvl>
  </w:abstractNum>
  <w:abstractNum w:abstractNumId="22" w15:restartNumberingAfterBreak="0">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2"/>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3" w15:restartNumberingAfterBreak="0">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1"/>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24" w15:restartNumberingAfterBreak="0">
    <w:nsid w:val="3A0344D8"/>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5" w15:restartNumberingAfterBreak="0">
    <w:nsid w:val="3B1E268D"/>
    <w:multiLevelType w:val="hybridMultilevel"/>
    <w:tmpl w:val="7D78F524"/>
    <w:lvl w:ilvl="0" w:tplc="294EF8B8">
      <w:start w:val="1"/>
      <w:numFmt w:val="bullet"/>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26" w15:restartNumberingAfterBreak="0">
    <w:nsid w:val="3E993392"/>
    <w:multiLevelType w:val="multilevel"/>
    <w:tmpl w:val="0086526A"/>
    <w:lvl w:ilvl="0">
      <w:start w:val="1"/>
      <w:numFmt w:val="decimal"/>
      <w:pStyle w:val="110"/>
      <w:lvlText w:val="%1)"/>
      <w:lvlJc w:val="left"/>
      <w:pPr>
        <w:ind w:left="0" w:firstLine="0"/>
      </w:pPr>
      <w:rPr>
        <w:rFonts w:hint="default"/>
      </w:rPr>
    </w:lvl>
    <w:lvl w:ilvl="1">
      <w:numFmt w:val="decimal"/>
      <w:lvlText w:val="%2_ऀ∀फ_"/>
      <w:lvlJc w:val="left"/>
      <w:pPr>
        <w:ind w:left="0" w:firstLine="0"/>
      </w:pPr>
      <w:rPr>
        <w:rFonts w:hint="default"/>
      </w:rPr>
    </w:lvl>
    <w:lvl w:ilvl="2">
      <w:numFmt w:val="none"/>
      <w:lvlText w:val=""/>
      <w:lvlJc w:val="left"/>
      <w:pPr>
        <w:tabs>
          <w:tab w:val="num" w:pos="360"/>
        </w:tabs>
        <w:ind w:left="0" w:firstLine="0"/>
      </w:pPr>
      <w:rPr>
        <w:rFonts w:hint="default"/>
      </w:rPr>
    </w:lvl>
    <w:lvl w:ilvl="3">
      <w:start w:val="1"/>
      <w:numFmt w:val="none"/>
      <w:lvlText w:val=""/>
      <w:lvlJc w:val="left"/>
      <w:pPr>
        <w:tabs>
          <w:tab w:val="num" w:pos="360"/>
        </w:tabs>
        <w:ind w:left="0" w:firstLine="0"/>
      </w:pPr>
      <w:rPr>
        <w:rFonts w:hint="default"/>
      </w:rPr>
    </w:lvl>
    <w:lvl w:ilvl="4">
      <w:start w:val="23"/>
      <w:numFmt w:val="upperRoman"/>
      <w:lvlText w:val="%5Ē刀睶ġጀĀ吀"/>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3FFA1DCB"/>
    <w:multiLevelType w:val="multilevel"/>
    <w:tmpl w:val="58AA0B14"/>
    <w:lvl w:ilvl="0">
      <w:numFmt w:val="decimal"/>
      <w:pStyle w:val="a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18F56AB"/>
    <w:multiLevelType w:val="multilevel"/>
    <w:tmpl w:val="04D01710"/>
    <w:lvl w:ilvl="0">
      <w:start w:val="1"/>
      <w:numFmt w:val="decimal"/>
      <w:pStyle w:val="a1"/>
      <w:lvlText w:val="%1"/>
      <w:lvlJc w:val="left"/>
      <w:pPr>
        <w:ind w:left="720" w:hanging="360"/>
      </w:pPr>
      <w:rPr>
        <w:rFonts w:hint="default"/>
      </w:rPr>
    </w:lvl>
    <w:lvl w:ilvl="1">
      <w:start w:val="1"/>
      <w:numFmt w:val="decimal"/>
      <w:pStyle w:val="25"/>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53F322E"/>
    <w:multiLevelType w:val="hybridMultilevel"/>
    <w:tmpl w:val="8102BF10"/>
    <w:lvl w:ilvl="0" w:tplc="F31E65D8">
      <w:start w:val="1"/>
      <w:numFmt w:val="bullet"/>
      <w:lvlText w:val="o"/>
      <w:lvlJc w:val="left"/>
      <w:pPr>
        <w:ind w:left="1656" w:hanging="221"/>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D662FD"/>
    <w:multiLevelType w:val="hybridMultilevel"/>
    <w:tmpl w:val="91B436B0"/>
    <w:lvl w:ilvl="0" w:tplc="5B2AEF9C">
      <w:start w:val="1"/>
      <w:numFmt w:val="bullet"/>
      <w:lvlText w:val="o"/>
      <w:lvlJc w:val="left"/>
      <w:pPr>
        <w:ind w:left="1777" w:hanging="217"/>
      </w:pPr>
      <w:rPr>
        <w:rFonts w:ascii="Courier New" w:hAnsi="Courier New" w:cs="Courier New" w:hint="default"/>
      </w:rPr>
    </w:lvl>
    <w:lvl w:ilvl="1" w:tplc="FE409E6C">
      <w:start w:val="1"/>
      <w:numFmt w:val="bullet"/>
      <w:lvlText w:val="o"/>
      <w:lvlJc w:val="left"/>
      <w:pPr>
        <w:ind w:left="2497" w:hanging="360"/>
      </w:pPr>
      <w:rPr>
        <w:rFonts w:ascii="Courier New" w:hAnsi="Courier New" w:cs="Courier New" w:hint="default"/>
      </w:rPr>
    </w:lvl>
    <w:lvl w:ilvl="2" w:tplc="13BA4C9C">
      <w:start w:val="1"/>
      <w:numFmt w:val="bullet"/>
      <w:lvlText w:val=""/>
      <w:lvlJc w:val="left"/>
      <w:pPr>
        <w:ind w:left="3217" w:hanging="360"/>
      </w:pPr>
      <w:rPr>
        <w:rFonts w:ascii="Wingdings" w:hAnsi="Wingdings" w:hint="default"/>
      </w:rPr>
    </w:lvl>
    <w:lvl w:ilvl="3" w:tplc="6BB2EDBC">
      <w:start w:val="1"/>
      <w:numFmt w:val="bullet"/>
      <w:lvlText w:val=""/>
      <w:lvlJc w:val="left"/>
      <w:pPr>
        <w:ind w:left="3937" w:hanging="360"/>
      </w:pPr>
      <w:rPr>
        <w:rFonts w:ascii="Symbol" w:hAnsi="Symbol" w:hint="default"/>
      </w:rPr>
    </w:lvl>
    <w:lvl w:ilvl="4" w:tplc="0354E5CA">
      <w:start w:val="1"/>
      <w:numFmt w:val="bullet"/>
      <w:lvlText w:val="o"/>
      <w:lvlJc w:val="left"/>
      <w:pPr>
        <w:ind w:left="4657" w:hanging="360"/>
      </w:pPr>
      <w:rPr>
        <w:rFonts w:ascii="Courier New" w:hAnsi="Courier New" w:cs="Courier New" w:hint="default"/>
      </w:rPr>
    </w:lvl>
    <w:lvl w:ilvl="5" w:tplc="1D64CE50">
      <w:start w:val="1"/>
      <w:numFmt w:val="bullet"/>
      <w:lvlText w:val=""/>
      <w:lvlJc w:val="left"/>
      <w:pPr>
        <w:ind w:left="5377" w:hanging="360"/>
      </w:pPr>
      <w:rPr>
        <w:rFonts w:ascii="Wingdings" w:hAnsi="Wingdings" w:hint="default"/>
      </w:rPr>
    </w:lvl>
    <w:lvl w:ilvl="6" w:tplc="913C4640">
      <w:start w:val="1"/>
      <w:numFmt w:val="bullet"/>
      <w:lvlText w:val=""/>
      <w:lvlJc w:val="left"/>
      <w:pPr>
        <w:ind w:left="6097" w:hanging="360"/>
      </w:pPr>
      <w:rPr>
        <w:rFonts w:ascii="Symbol" w:hAnsi="Symbol" w:hint="default"/>
      </w:rPr>
    </w:lvl>
    <w:lvl w:ilvl="7" w:tplc="78863AF6">
      <w:start w:val="1"/>
      <w:numFmt w:val="bullet"/>
      <w:lvlText w:val="o"/>
      <w:lvlJc w:val="left"/>
      <w:pPr>
        <w:ind w:left="6817" w:hanging="360"/>
      </w:pPr>
      <w:rPr>
        <w:rFonts w:ascii="Courier New" w:hAnsi="Courier New" w:cs="Courier New" w:hint="default"/>
      </w:rPr>
    </w:lvl>
    <w:lvl w:ilvl="8" w:tplc="6F2E9F54">
      <w:start w:val="1"/>
      <w:numFmt w:val="bullet"/>
      <w:lvlText w:val=""/>
      <w:lvlJc w:val="left"/>
      <w:pPr>
        <w:ind w:left="7537" w:hanging="360"/>
      </w:pPr>
      <w:rPr>
        <w:rFonts w:ascii="Wingdings" w:hAnsi="Wingdings" w:hint="default"/>
      </w:rPr>
    </w:lvl>
  </w:abstractNum>
  <w:abstractNum w:abstractNumId="31" w15:restartNumberingAfterBreak="0">
    <w:nsid w:val="4AE3263E"/>
    <w:multiLevelType w:val="multilevel"/>
    <w:tmpl w:val="C8B8D2EE"/>
    <w:styleLink w:val="33"/>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4C232CFD"/>
    <w:multiLevelType w:val="multilevel"/>
    <w:tmpl w:val="4C232CFD"/>
    <w:lvl w:ilvl="0">
      <w:start w:val="1"/>
      <w:numFmt w:val="bullet"/>
      <w:pStyle w:val="a2"/>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33" w15:restartNumberingAfterBreak="0">
    <w:nsid w:val="4DE806B5"/>
    <w:multiLevelType w:val="hybridMultilevel"/>
    <w:tmpl w:val="111A5572"/>
    <w:lvl w:ilvl="0" w:tplc="68A2AFC0">
      <w:start w:val="1"/>
      <w:numFmt w:val="bullet"/>
      <w:lvlText w:val=""/>
      <w:lvlJc w:val="left"/>
      <w:pPr>
        <w:ind w:left="720" w:hanging="360"/>
      </w:pPr>
      <w:rPr>
        <w:rFonts w:ascii="Symbol" w:hAnsi="Symbol" w:hint="default"/>
      </w:rPr>
    </w:lvl>
    <w:lvl w:ilvl="1" w:tplc="DF82FC9E">
      <w:start w:val="1"/>
      <w:numFmt w:val="bullet"/>
      <w:lvlText w:val="o"/>
      <w:lvlJc w:val="left"/>
      <w:pPr>
        <w:ind w:left="1440" w:hanging="360"/>
      </w:pPr>
      <w:rPr>
        <w:rFonts w:ascii="Courier New" w:hAnsi="Courier New" w:cs="Courier New" w:hint="default"/>
      </w:rPr>
    </w:lvl>
    <w:lvl w:ilvl="2" w:tplc="040487A4">
      <w:start w:val="1"/>
      <w:numFmt w:val="bullet"/>
      <w:lvlText w:val=""/>
      <w:lvlJc w:val="left"/>
      <w:pPr>
        <w:ind w:left="2160" w:hanging="360"/>
      </w:pPr>
      <w:rPr>
        <w:rFonts w:ascii="Wingdings" w:hAnsi="Wingdings" w:hint="default"/>
      </w:rPr>
    </w:lvl>
    <w:lvl w:ilvl="3" w:tplc="075A717C">
      <w:start w:val="1"/>
      <w:numFmt w:val="bullet"/>
      <w:lvlText w:val=""/>
      <w:lvlJc w:val="left"/>
      <w:pPr>
        <w:ind w:left="2880" w:hanging="360"/>
      </w:pPr>
      <w:rPr>
        <w:rFonts w:ascii="Symbol" w:hAnsi="Symbol" w:hint="default"/>
      </w:rPr>
    </w:lvl>
    <w:lvl w:ilvl="4" w:tplc="06E4DBBE">
      <w:start w:val="1"/>
      <w:numFmt w:val="bullet"/>
      <w:lvlText w:val="o"/>
      <w:lvlJc w:val="left"/>
      <w:pPr>
        <w:ind w:left="3600" w:hanging="360"/>
      </w:pPr>
      <w:rPr>
        <w:rFonts w:ascii="Courier New" w:hAnsi="Courier New" w:cs="Courier New" w:hint="default"/>
      </w:rPr>
    </w:lvl>
    <w:lvl w:ilvl="5" w:tplc="8B362DFA">
      <w:start w:val="1"/>
      <w:numFmt w:val="bullet"/>
      <w:lvlText w:val=""/>
      <w:lvlJc w:val="left"/>
      <w:pPr>
        <w:ind w:left="4320" w:hanging="360"/>
      </w:pPr>
      <w:rPr>
        <w:rFonts w:ascii="Wingdings" w:hAnsi="Wingdings" w:hint="default"/>
      </w:rPr>
    </w:lvl>
    <w:lvl w:ilvl="6" w:tplc="2E8AD654">
      <w:start w:val="1"/>
      <w:numFmt w:val="bullet"/>
      <w:lvlText w:val=""/>
      <w:lvlJc w:val="left"/>
      <w:pPr>
        <w:ind w:left="5040" w:hanging="360"/>
      </w:pPr>
      <w:rPr>
        <w:rFonts w:ascii="Symbol" w:hAnsi="Symbol" w:hint="default"/>
      </w:rPr>
    </w:lvl>
    <w:lvl w:ilvl="7" w:tplc="F8CC5574">
      <w:start w:val="1"/>
      <w:numFmt w:val="bullet"/>
      <w:lvlText w:val="o"/>
      <w:lvlJc w:val="left"/>
      <w:pPr>
        <w:ind w:left="5760" w:hanging="360"/>
      </w:pPr>
      <w:rPr>
        <w:rFonts w:ascii="Courier New" w:hAnsi="Courier New" w:cs="Courier New" w:hint="default"/>
      </w:rPr>
    </w:lvl>
    <w:lvl w:ilvl="8" w:tplc="AA38A920">
      <w:start w:val="1"/>
      <w:numFmt w:val="bullet"/>
      <w:lvlText w:val=""/>
      <w:lvlJc w:val="left"/>
      <w:pPr>
        <w:ind w:left="6480" w:hanging="360"/>
      </w:pPr>
      <w:rPr>
        <w:rFonts w:ascii="Wingdings" w:hAnsi="Wingdings" w:hint="default"/>
      </w:rPr>
    </w:lvl>
  </w:abstractNum>
  <w:abstractNum w:abstractNumId="34" w15:restartNumberingAfterBreak="0">
    <w:nsid w:val="4E3A40BC"/>
    <w:multiLevelType w:val="hybridMultilevel"/>
    <w:tmpl w:val="1912079A"/>
    <w:lvl w:ilvl="0" w:tplc="F2927866">
      <w:start w:val="1"/>
      <w:numFmt w:val="bullet"/>
      <w:pStyle w:val="42"/>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35" w15:restartNumberingAfterBreak="0">
    <w:nsid w:val="50CB41D6"/>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6" w15:restartNumberingAfterBreak="0">
    <w:nsid w:val="5AFC2E4A"/>
    <w:multiLevelType w:val="multilevel"/>
    <w:tmpl w:val="1D40A72A"/>
    <w:styleLink w:val="60"/>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F092B22"/>
    <w:multiLevelType w:val="multilevel"/>
    <w:tmpl w:val="8A127E72"/>
    <w:lvl w:ilvl="0">
      <w:start w:val="1"/>
      <w:numFmt w:val="decimal"/>
      <w:pStyle w:val="120"/>
      <w:lvlText w:val="%1)"/>
      <w:lvlJc w:val="left"/>
      <w:pPr>
        <w:ind w:left="0" w:firstLine="0"/>
      </w:pPr>
      <w:rPr>
        <w:rFonts w:hint="default"/>
        <w:b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15:restartNumberingAfterBreak="0">
    <w:nsid w:val="61FB2F5C"/>
    <w:multiLevelType w:val="multilevel"/>
    <w:tmpl w:val="5D9201D4"/>
    <w:styleLink w:val="26"/>
    <w:lvl w:ilvl="0">
      <w:start w:val="2"/>
      <w:numFmt w:val="decimal"/>
      <w:lvlText w:val="%1)"/>
      <w:lvlJc w:val="left"/>
      <w:pPr>
        <w:ind w:left="0" w:firstLine="0"/>
      </w:pPr>
      <w:rPr>
        <w:rFonts w:hint="default"/>
      </w:rPr>
    </w:lvl>
    <w:lvl w:ilvl="1">
      <w:numFmt w:val="decimal"/>
      <w:lvlText w:val="%2_ऀ∀फ_"/>
      <w:lvlJc w:val="left"/>
      <w:pPr>
        <w:ind w:left="0" w:firstLine="0"/>
      </w:pPr>
      <w:rPr>
        <w:rFonts w:hint="default"/>
      </w:rPr>
    </w:lvl>
    <w:lvl w:ilvl="2">
      <w:numFmt w:val="none"/>
      <w:lvlText w:val=""/>
      <w:lvlJc w:val="left"/>
      <w:pPr>
        <w:tabs>
          <w:tab w:val="num" w:pos="360"/>
        </w:tabs>
        <w:ind w:left="0" w:firstLine="0"/>
      </w:pPr>
      <w:rPr>
        <w:rFonts w:hint="default"/>
      </w:rPr>
    </w:lvl>
    <w:lvl w:ilvl="3">
      <w:start w:val="1"/>
      <w:numFmt w:val="none"/>
      <w:lvlText w:val=""/>
      <w:lvlJc w:val="left"/>
      <w:pPr>
        <w:tabs>
          <w:tab w:val="num" w:pos="360"/>
        </w:tabs>
        <w:ind w:left="0" w:firstLine="0"/>
      </w:pPr>
      <w:rPr>
        <w:rFonts w:hint="default"/>
      </w:rPr>
    </w:lvl>
    <w:lvl w:ilvl="4">
      <w:start w:val="23"/>
      <w:numFmt w:val="upperRoman"/>
      <w:lvlText w:val="%5Ē刀睶ġጀĀ吀"/>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15:restartNumberingAfterBreak="0">
    <w:nsid w:val="624B1248"/>
    <w:multiLevelType w:val="multilevel"/>
    <w:tmpl w:val="2078E942"/>
    <w:lvl w:ilvl="0">
      <w:start w:val="1"/>
      <w:numFmt w:val="decimal"/>
      <w:pStyle w:val="a3"/>
      <w:suff w:val="nothing"/>
      <w:lvlText w:val="Приложение %1"/>
      <w:lvlJc w:val="left"/>
      <w:pPr>
        <w:ind w:left="4537" w:firstLine="0"/>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3115875"/>
    <w:multiLevelType w:val="multilevel"/>
    <w:tmpl w:val="63115875"/>
    <w:lvl w:ilvl="0">
      <w:start w:val="1"/>
      <w:numFmt w:val="decimal"/>
      <w:pStyle w:val="a4"/>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42" w15:restartNumberingAfterBreak="0">
    <w:nsid w:val="660E7CC3"/>
    <w:multiLevelType w:val="hybridMultilevel"/>
    <w:tmpl w:val="94C27F2A"/>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3" w15:restartNumberingAfterBreak="0">
    <w:nsid w:val="69727F98"/>
    <w:multiLevelType w:val="multilevel"/>
    <w:tmpl w:val="F4A28250"/>
    <w:styleLink w:val="52"/>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4647BE3"/>
    <w:multiLevelType w:val="hybridMultilevel"/>
    <w:tmpl w:val="0CD45C7E"/>
    <w:lvl w:ilvl="0" w:tplc="E3583B76">
      <w:start w:val="1"/>
      <w:numFmt w:val="decimal"/>
      <w:pStyle w:val="13"/>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0867E7"/>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7" w15:restartNumberingAfterBreak="0">
    <w:nsid w:val="7CA340CD"/>
    <w:multiLevelType w:val="hybridMultilevel"/>
    <w:tmpl w:val="93FA844A"/>
    <w:lvl w:ilvl="0" w:tplc="902EB4E4">
      <w:start w:val="1"/>
      <w:numFmt w:val="decimal"/>
      <w:lvlText w:val="%1."/>
      <w:lvlJc w:val="left"/>
      <w:pPr>
        <w:ind w:left="720" w:hanging="360"/>
      </w:pPr>
      <w:rPr>
        <w:rFonts w:hint="default"/>
        <w:b w:val="0"/>
      </w:rPr>
    </w:lvl>
    <w:lvl w:ilvl="1" w:tplc="00EA5A5A">
      <w:start w:val="1"/>
      <w:numFmt w:val="lowerLetter"/>
      <w:lvlText w:val="%2."/>
      <w:lvlJc w:val="left"/>
      <w:pPr>
        <w:ind w:left="1440" w:hanging="360"/>
      </w:pPr>
    </w:lvl>
    <w:lvl w:ilvl="2" w:tplc="B094BFC6">
      <w:start w:val="1"/>
      <w:numFmt w:val="lowerRoman"/>
      <w:lvlText w:val="%3."/>
      <w:lvlJc w:val="right"/>
      <w:pPr>
        <w:ind w:left="2160" w:hanging="180"/>
      </w:pPr>
    </w:lvl>
    <w:lvl w:ilvl="3" w:tplc="8460FA82">
      <w:start w:val="1"/>
      <w:numFmt w:val="decimal"/>
      <w:lvlText w:val="%4."/>
      <w:lvlJc w:val="left"/>
      <w:pPr>
        <w:ind w:left="2880" w:hanging="360"/>
      </w:pPr>
    </w:lvl>
    <w:lvl w:ilvl="4" w:tplc="15629022">
      <w:start w:val="1"/>
      <w:numFmt w:val="lowerLetter"/>
      <w:lvlText w:val="%5."/>
      <w:lvlJc w:val="left"/>
      <w:pPr>
        <w:ind w:left="3600" w:hanging="360"/>
      </w:pPr>
    </w:lvl>
    <w:lvl w:ilvl="5" w:tplc="DB4EBFAA">
      <w:start w:val="1"/>
      <w:numFmt w:val="lowerRoman"/>
      <w:lvlText w:val="%6."/>
      <w:lvlJc w:val="right"/>
      <w:pPr>
        <w:ind w:left="4320" w:hanging="180"/>
      </w:pPr>
    </w:lvl>
    <w:lvl w:ilvl="6" w:tplc="4F827CAA">
      <w:start w:val="1"/>
      <w:numFmt w:val="decimal"/>
      <w:lvlText w:val="%7."/>
      <w:lvlJc w:val="left"/>
      <w:pPr>
        <w:ind w:left="5040" w:hanging="360"/>
      </w:pPr>
    </w:lvl>
    <w:lvl w:ilvl="7" w:tplc="2850E718">
      <w:start w:val="1"/>
      <w:numFmt w:val="lowerLetter"/>
      <w:lvlText w:val="%8."/>
      <w:lvlJc w:val="left"/>
      <w:pPr>
        <w:ind w:left="5760" w:hanging="360"/>
      </w:pPr>
    </w:lvl>
    <w:lvl w:ilvl="8" w:tplc="21F88D02">
      <w:start w:val="1"/>
      <w:numFmt w:val="lowerRoman"/>
      <w:lvlText w:val="%9."/>
      <w:lvlJc w:val="right"/>
      <w:pPr>
        <w:ind w:left="6480" w:hanging="180"/>
      </w:pPr>
    </w:lvl>
  </w:abstractNum>
  <w:abstractNum w:abstractNumId="48" w15:restartNumberingAfterBreak="0">
    <w:nsid w:val="7CDA1AB8"/>
    <w:multiLevelType w:val="hybridMultilevel"/>
    <w:tmpl w:val="50869208"/>
    <w:lvl w:ilvl="0" w:tplc="D5CEFE36">
      <w:start w:val="1"/>
      <w:numFmt w:val="bullet"/>
      <w:lvlText w:val=""/>
      <w:lvlJc w:val="left"/>
      <w:pPr>
        <w:ind w:left="1797" w:hanging="360"/>
      </w:pPr>
      <w:rPr>
        <w:rFonts w:ascii="Symbol" w:hAnsi="Symbol" w:hint="default"/>
      </w:rPr>
    </w:lvl>
    <w:lvl w:ilvl="1" w:tplc="FC1662C4">
      <w:start w:val="1"/>
      <w:numFmt w:val="bullet"/>
      <w:lvlText w:val="o"/>
      <w:lvlJc w:val="left"/>
      <w:pPr>
        <w:ind w:left="2517" w:hanging="360"/>
      </w:pPr>
      <w:rPr>
        <w:rFonts w:ascii="Courier New" w:hAnsi="Courier New" w:cs="Courier New" w:hint="default"/>
      </w:rPr>
    </w:lvl>
    <w:lvl w:ilvl="2" w:tplc="602ABBA0">
      <w:start w:val="1"/>
      <w:numFmt w:val="bullet"/>
      <w:lvlText w:val=""/>
      <w:lvlJc w:val="left"/>
      <w:pPr>
        <w:ind w:left="3237" w:hanging="360"/>
      </w:pPr>
      <w:rPr>
        <w:rFonts w:ascii="Wingdings" w:hAnsi="Wingdings" w:hint="default"/>
      </w:rPr>
    </w:lvl>
    <w:lvl w:ilvl="3" w:tplc="A238A5A2">
      <w:start w:val="1"/>
      <w:numFmt w:val="bullet"/>
      <w:lvlText w:val=""/>
      <w:lvlJc w:val="left"/>
      <w:pPr>
        <w:ind w:left="3957" w:hanging="360"/>
      </w:pPr>
      <w:rPr>
        <w:rFonts w:ascii="Symbol" w:hAnsi="Symbol" w:hint="default"/>
      </w:rPr>
    </w:lvl>
    <w:lvl w:ilvl="4" w:tplc="BA1E8CA6">
      <w:start w:val="1"/>
      <w:numFmt w:val="bullet"/>
      <w:lvlText w:val="o"/>
      <w:lvlJc w:val="left"/>
      <w:pPr>
        <w:ind w:left="4677" w:hanging="360"/>
      </w:pPr>
      <w:rPr>
        <w:rFonts w:ascii="Courier New" w:hAnsi="Courier New" w:cs="Courier New" w:hint="default"/>
      </w:rPr>
    </w:lvl>
    <w:lvl w:ilvl="5" w:tplc="577EE9C4">
      <w:start w:val="1"/>
      <w:numFmt w:val="bullet"/>
      <w:lvlText w:val=""/>
      <w:lvlJc w:val="left"/>
      <w:pPr>
        <w:ind w:left="5397" w:hanging="360"/>
      </w:pPr>
      <w:rPr>
        <w:rFonts w:ascii="Wingdings" w:hAnsi="Wingdings" w:hint="default"/>
      </w:rPr>
    </w:lvl>
    <w:lvl w:ilvl="6" w:tplc="AB6CFF14">
      <w:start w:val="1"/>
      <w:numFmt w:val="bullet"/>
      <w:lvlText w:val=""/>
      <w:lvlJc w:val="left"/>
      <w:pPr>
        <w:ind w:left="6117" w:hanging="360"/>
      </w:pPr>
      <w:rPr>
        <w:rFonts w:ascii="Symbol" w:hAnsi="Symbol" w:hint="default"/>
      </w:rPr>
    </w:lvl>
    <w:lvl w:ilvl="7" w:tplc="58285CA2">
      <w:start w:val="1"/>
      <w:numFmt w:val="bullet"/>
      <w:lvlText w:val="o"/>
      <w:lvlJc w:val="left"/>
      <w:pPr>
        <w:ind w:left="6837" w:hanging="360"/>
      </w:pPr>
      <w:rPr>
        <w:rFonts w:ascii="Courier New" w:hAnsi="Courier New" w:cs="Courier New" w:hint="default"/>
      </w:rPr>
    </w:lvl>
    <w:lvl w:ilvl="8" w:tplc="39C0ECB0">
      <w:start w:val="1"/>
      <w:numFmt w:val="bullet"/>
      <w:lvlText w:val=""/>
      <w:lvlJc w:val="left"/>
      <w:pPr>
        <w:ind w:left="7557" w:hanging="360"/>
      </w:pPr>
      <w:rPr>
        <w:rFonts w:ascii="Wingdings" w:hAnsi="Wingdings" w:hint="default"/>
      </w:rPr>
    </w:lvl>
  </w:abstractNum>
  <w:num w:numId="1" w16cid:durableId="1644114681">
    <w:abstractNumId w:val="19"/>
  </w:num>
  <w:num w:numId="2" w16cid:durableId="1923759326">
    <w:abstractNumId w:val="10"/>
  </w:num>
  <w:num w:numId="3" w16cid:durableId="1256598073">
    <w:abstractNumId w:val="28"/>
  </w:num>
  <w:num w:numId="4" w16cid:durableId="1296911572">
    <w:abstractNumId w:val="1"/>
  </w:num>
  <w:num w:numId="5" w16cid:durableId="1645041850">
    <w:abstractNumId w:val="13"/>
  </w:num>
  <w:num w:numId="6" w16cid:durableId="1290939585">
    <w:abstractNumId w:val="4"/>
  </w:num>
  <w:num w:numId="7" w16cid:durableId="673800028">
    <w:abstractNumId w:val="34"/>
  </w:num>
  <w:num w:numId="8" w16cid:durableId="1014455512">
    <w:abstractNumId w:val="22"/>
  </w:num>
  <w:num w:numId="9" w16cid:durableId="716273080">
    <w:abstractNumId w:val="23"/>
  </w:num>
  <w:num w:numId="10" w16cid:durableId="62221271">
    <w:abstractNumId w:val="18"/>
  </w:num>
  <w:num w:numId="11" w16cid:durableId="1859392264">
    <w:abstractNumId w:val="15"/>
  </w:num>
  <w:num w:numId="12" w16cid:durableId="1710953984">
    <w:abstractNumId w:val="45"/>
  </w:num>
  <w:num w:numId="13" w16cid:durableId="762609370">
    <w:abstractNumId w:val="0"/>
  </w:num>
  <w:num w:numId="14" w16cid:durableId="647982403">
    <w:abstractNumId w:val="32"/>
  </w:num>
  <w:num w:numId="15" w16cid:durableId="290865338">
    <w:abstractNumId w:val="41"/>
  </w:num>
  <w:num w:numId="16" w16cid:durableId="1653828216">
    <w:abstractNumId w:val="44"/>
  </w:num>
  <w:num w:numId="17" w16cid:durableId="955407507">
    <w:abstractNumId w:val="8"/>
  </w:num>
  <w:num w:numId="18" w16cid:durableId="1875842939">
    <w:abstractNumId w:val="17"/>
  </w:num>
  <w:num w:numId="19" w16cid:durableId="95105770">
    <w:abstractNumId w:val="37"/>
  </w:num>
  <w:num w:numId="20" w16cid:durableId="1358388123">
    <w:abstractNumId w:val="14"/>
  </w:num>
  <w:num w:numId="21" w16cid:durableId="434986183">
    <w:abstractNumId w:val="20"/>
  </w:num>
  <w:num w:numId="22" w16cid:durableId="1495293700">
    <w:abstractNumId w:val="16"/>
  </w:num>
  <w:num w:numId="23" w16cid:durableId="1276595845">
    <w:abstractNumId w:val="27"/>
  </w:num>
  <w:num w:numId="24" w16cid:durableId="1275402069">
    <w:abstractNumId w:val="5"/>
  </w:num>
  <w:num w:numId="25" w16cid:durableId="830415883">
    <w:abstractNumId w:val="39"/>
  </w:num>
  <w:num w:numId="26" w16cid:durableId="1762605085">
    <w:abstractNumId w:val="31"/>
  </w:num>
  <w:num w:numId="27" w16cid:durableId="1848934165">
    <w:abstractNumId w:val="9"/>
  </w:num>
  <w:num w:numId="28" w16cid:durableId="1717385295">
    <w:abstractNumId w:val="43"/>
  </w:num>
  <w:num w:numId="29" w16cid:durableId="1705446933">
    <w:abstractNumId w:val="36"/>
  </w:num>
  <w:num w:numId="30" w16cid:durableId="525557209">
    <w:abstractNumId w:val="38"/>
  </w:num>
  <w:num w:numId="31" w16cid:durableId="596792855">
    <w:abstractNumId w:val="26"/>
  </w:num>
  <w:num w:numId="32" w16cid:durableId="1031033617">
    <w:abstractNumId w:val="6"/>
  </w:num>
  <w:num w:numId="33" w16cid:durableId="1178932998">
    <w:abstractNumId w:val="40"/>
  </w:num>
  <w:num w:numId="34" w16cid:durableId="620259702">
    <w:abstractNumId w:val="33"/>
  </w:num>
  <w:num w:numId="35" w16cid:durableId="397870087">
    <w:abstractNumId w:val="47"/>
  </w:num>
  <w:num w:numId="36" w16cid:durableId="1529218295">
    <w:abstractNumId w:val="47"/>
    <w:lvlOverride w:ilvl="0">
      <w:startOverride w:val="1"/>
    </w:lvlOverride>
  </w:num>
  <w:num w:numId="37" w16cid:durableId="2113089123">
    <w:abstractNumId w:val="21"/>
  </w:num>
  <w:num w:numId="38" w16cid:durableId="366415739">
    <w:abstractNumId w:val="11"/>
  </w:num>
  <w:num w:numId="39" w16cid:durableId="185679926">
    <w:abstractNumId w:val="48"/>
  </w:num>
  <w:num w:numId="40" w16cid:durableId="1335759889">
    <w:abstractNumId w:val="35"/>
    <w:lvlOverride w:ilvl="0">
      <w:startOverride w:val="1"/>
    </w:lvlOverride>
  </w:num>
  <w:num w:numId="41" w16cid:durableId="242031738">
    <w:abstractNumId w:val="35"/>
    <w:lvlOverride w:ilvl="0">
      <w:startOverride w:val="1"/>
    </w:lvlOverride>
  </w:num>
  <w:num w:numId="42" w16cid:durableId="505021001">
    <w:abstractNumId w:val="35"/>
  </w:num>
  <w:num w:numId="43" w16cid:durableId="1863399483">
    <w:abstractNumId w:val="17"/>
    <w:lvlOverride w:ilvl="0">
      <w:startOverride w:val="1"/>
    </w:lvlOverride>
  </w:num>
  <w:num w:numId="44" w16cid:durableId="1967423351">
    <w:abstractNumId w:val="17"/>
    <w:lvlOverride w:ilvl="0">
      <w:startOverride w:val="1"/>
    </w:lvlOverride>
  </w:num>
  <w:num w:numId="45" w16cid:durableId="1457945257">
    <w:abstractNumId w:val="2"/>
  </w:num>
  <w:num w:numId="46" w16cid:durableId="1284726722">
    <w:abstractNumId w:val="17"/>
    <w:lvlOverride w:ilvl="0">
      <w:startOverride w:val="1"/>
    </w:lvlOverride>
  </w:num>
  <w:num w:numId="47" w16cid:durableId="563415871">
    <w:abstractNumId w:val="17"/>
    <w:lvlOverride w:ilvl="0">
      <w:startOverride w:val="1"/>
    </w:lvlOverride>
  </w:num>
  <w:num w:numId="48" w16cid:durableId="1137575438">
    <w:abstractNumId w:val="7"/>
  </w:num>
  <w:num w:numId="49" w16cid:durableId="1288312753">
    <w:abstractNumId w:val="25"/>
  </w:num>
  <w:num w:numId="50" w16cid:durableId="382755097">
    <w:abstractNumId w:val="30"/>
  </w:num>
  <w:num w:numId="51" w16cid:durableId="1873691428">
    <w:abstractNumId w:val="12"/>
  </w:num>
  <w:num w:numId="52" w16cid:durableId="1753314148">
    <w:abstractNumId w:val="29"/>
  </w:num>
  <w:num w:numId="53" w16cid:durableId="196166653">
    <w:abstractNumId w:val="24"/>
  </w:num>
  <w:num w:numId="54" w16cid:durableId="839080615">
    <w:abstractNumId w:val="46"/>
  </w:num>
  <w:num w:numId="55" w16cid:durableId="563494701">
    <w:abstractNumId w:val="3"/>
  </w:num>
  <w:num w:numId="56" w16cid:durableId="109785601">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ttachedTemplate r:id="rId1"/>
  <w:defaultTabStop w:val="11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A82"/>
    <w:rsid w:val="00001637"/>
    <w:rsid w:val="000027D2"/>
    <w:rsid w:val="00002C7D"/>
    <w:rsid w:val="00004F77"/>
    <w:rsid w:val="00005DD9"/>
    <w:rsid w:val="000063A1"/>
    <w:rsid w:val="00006792"/>
    <w:rsid w:val="00006AC2"/>
    <w:rsid w:val="00007049"/>
    <w:rsid w:val="000105C4"/>
    <w:rsid w:val="000108AB"/>
    <w:rsid w:val="00011A7C"/>
    <w:rsid w:val="00013652"/>
    <w:rsid w:val="00013E1C"/>
    <w:rsid w:val="000157FB"/>
    <w:rsid w:val="0002224E"/>
    <w:rsid w:val="000240AE"/>
    <w:rsid w:val="000252ED"/>
    <w:rsid w:val="00026049"/>
    <w:rsid w:val="00026FBC"/>
    <w:rsid w:val="00027934"/>
    <w:rsid w:val="00027C32"/>
    <w:rsid w:val="00030442"/>
    <w:rsid w:val="00030A2B"/>
    <w:rsid w:val="00032A2B"/>
    <w:rsid w:val="000375B3"/>
    <w:rsid w:val="00037BF5"/>
    <w:rsid w:val="00040706"/>
    <w:rsid w:val="00040B0B"/>
    <w:rsid w:val="00041835"/>
    <w:rsid w:val="00042F46"/>
    <w:rsid w:val="00043FFD"/>
    <w:rsid w:val="00044783"/>
    <w:rsid w:val="00044EBC"/>
    <w:rsid w:val="0004561C"/>
    <w:rsid w:val="00046430"/>
    <w:rsid w:val="00046CDB"/>
    <w:rsid w:val="00050886"/>
    <w:rsid w:val="00050B93"/>
    <w:rsid w:val="00051905"/>
    <w:rsid w:val="00055C2E"/>
    <w:rsid w:val="00056286"/>
    <w:rsid w:val="00056483"/>
    <w:rsid w:val="000602D3"/>
    <w:rsid w:val="000632DA"/>
    <w:rsid w:val="000642A6"/>
    <w:rsid w:val="0006468E"/>
    <w:rsid w:val="0006474A"/>
    <w:rsid w:val="00064769"/>
    <w:rsid w:val="00065463"/>
    <w:rsid w:val="0006775E"/>
    <w:rsid w:val="00071409"/>
    <w:rsid w:val="00071FDD"/>
    <w:rsid w:val="00073468"/>
    <w:rsid w:val="000734C5"/>
    <w:rsid w:val="00076BAE"/>
    <w:rsid w:val="00077C3D"/>
    <w:rsid w:val="000808F2"/>
    <w:rsid w:val="00080F61"/>
    <w:rsid w:val="00083D47"/>
    <w:rsid w:val="00086DE2"/>
    <w:rsid w:val="0009073D"/>
    <w:rsid w:val="000909B1"/>
    <w:rsid w:val="000922B6"/>
    <w:rsid w:val="0009352A"/>
    <w:rsid w:val="000953A8"/>
    <w:rsid w:val="000961BB"/>
    <w:rsid w:val="00096293"/>
    <w:rsid w:val="000965B2"/>
    <w:rsid w:val="00097047"/>
    <w:rsid w:val="000970D7"/>
    <w:rsid w:val="0009730A"/>
    <w:rsid w:val="0009792B"/>
    <w:rsid w:val="00097EF8"/>
    <w:rsid w:val="000A0FC6"/>
    <w:rsid w:val="000A15E3"/>
    <w:rsid w:val="000A2DBC"/>
    <w:rsid w:val="000A2E4E"/>
    <w:rsid w:val="000A39AB"/>
    <w:rsid w:val="000A5443"/>
    <w:rsid w:val="000A5E09"/>
    <w:rsid w:val="000A7422"/>
    <w:rsid w:val="000A76EB"/>
    <w:rsid w:val="000B4542"/>
    <w:rsid w:val="000B4E3E"/>
    <w:rsid w:val="000C2BB7"/>
    <w:rsid w:val="000C3512"/>
    <w:rsid w:val="000C3A4F"/>
    <w:rsid w:val="000C4AC2"/>
    <w:rsid w:val="000C5A5E"/>
    <w:rsid w:val="000C6131"/>
    <w:rsid w:val="000C6F35"/>
    <w:rsid w:val="000C6FFD"/>
    <w:rsid w:val="000C74C2"/>
    <w:rsid w:val="000C7BE7"/>
    <w:rsid w:val="000D0110"/>
    <w:rsid w:val="000D220E"/>
    <w:rsid w:val="000D473D"/>
    <w:rsid w:val="000D588B"/>
    <w:rsid w:val="000E17CC"/>
    <w:rsid w:val="000E265F"/>
    <w:rsid w:val="000E32BD"/>
    <w:rsid w:val="000E39A9"/>
    <w:rsid w:val="000E4202"/>
    <w:rsid w:val="000E4FA4"/>
    <w:rsid w:val="000F2E3D"/>
    <w:rsid w:val="000F50F7"/>
    <w:rsid w:val="000F5592"/>
    <w:rsid w:val="000F6A92"/>
    <w:rsid w:val="000F75D3"/>
    <w:rsid w:val="00101A3A"/>
    <w:rsid w:val="001023FB"/>
    <w:rsid w:val="00104102"/>
    <w:rsid w:val="00116F5C"/>
    <w:rsid w:val="00117745"/>
    <w:rsid w:val="00117E49"/>
    <w:rsid w:val="00117E88"/>
    <w:rsid w:val="00121588"/>
    <w:rsid w:val="00121DBB"/>
    <w:rsid w:val="00122689"/>
    <w:rsid w:val="00124A14"/>
    <w:rsid w:val="00124D53"/>
    <w:rsid w:val="001255B8"/>
    <w:rsid w:val="00125C75"/>
    <w:rsid w:val="00126A28"/>
    <w:rsid w:val="0013043C"/>
    <w:rsid w:val="0013174F"/>
    <w:rsid w:val="001320B4"/>
    <w:rsid w:val="0013271E"/>
    <w:rsid w:val="00132F1D"/>
    <w:rsid w:val="0013373A"/>
    <w:rsid w:val="0013665E"/>
    <w:rsid w:val="00136A8A"/>
    <w:rsid w:val="001406AB"/>
    <w:rsid w:val="001417B6"/>
    <w:rsid w:val="00141A91"/>
    <w:rsid w:val="00143348"/>
    <w:rsid w:val="00143593"/>
    <w:rsid w:val="00143FCA"/>
    <w:rsid w:val="00145CDD"/>
    <w:rsid w:val="00146CA4"/>
    <w:rsid w:val="0014780A"/>
    <w:rsid w:val="0014784E"/>
    <w:rsid w:val="00147D6E"/>
    <w:rsid w:val="00150A1E"/>
    <w:rsid w:val="001514AC"/>
    <w:rsid w:val="001538B2"/>
    <w:rsid w:val="00156852"/>
    <w:rsid w:val="00156BD3"/>
    <w:rsid w:val="00160F61"/>
    <w:rsid w:val="00165A78"/>
    <w:rsid w:val="001670D9"/>
    <w:rsid w:val="00170550"/>
    <w:rsid w:val="001714B5"/>
    <w:rsid w:val="00171EA9"/>
    <w:rsid w:val="0017246D"/>
    <w:rsid w:val="001731A4"/>
    <w:rsid w:val="001740DD"/>
    <w:rsid w:val="0017446C"/>
    <w:rsid w:val="00176DDE"/>
    <w:rsid w:val="00177043"/>
    <w:rsid w:val="00181759"/>
    <w:rsid w:val="00182504"/>
    <w:rsid w:val="001828BC"/>
    <w:rsid w:val="00184240"/>
    <w:rsid w:val="001846C9"/>
    <w:rsid w:val="0018484A"/>
    <w:rsid w:val="00184DC6"/>
    <w:rsid w:val="0018557A"/>
    <w:rsid w:val="001869FC"/>
    <w:rsid w:val="00187F4F"/>
    <w:rsid w:val="0019053F"/>
    <w:rsid w:val="00191784"/>
    <w:rsid w:val="00191D26"/>
    <w:rsid w:val="00192694"/>
    <w:rsid w:val="00192EC4"/>
    <w:rsid w:val="00194BCB"/>
    <w:rsid w:val="00196FF2"/>
    <w:rsid w:val="001A1597"/>
    <w:rsid w:val="001A1A81"/>
    <w:rsid w:val="001A3EB8"/>
    <w:rsid w:val="001A4178"/>
    <w:rsid w:val="001A4C14"/>
    <w:rsid w:val="001A6A47"/>
    <w:rsid w:val="001A717E"/>
    <w:rsid w:val="001B1D70"/>
    <w:rsid w:val="001B3753"/>
    <w:rsid w:val="001B37F8"/>
    <w:rsid w:val="001B52F4"/>
    <w:rsid w:val="001B53C7"/>
    <w:rsid w:val="001B5588"/>
    <w:rsid w:val="001C2BB4"/>
    <w:rsid w:val="001C367E"/>
    <w:rsid w:val="001C5814"/>
    <w:rsid w:val="001D2DEF"/>
    <w:rsid w:val="001D37AE"/>
    <w:rsid w:val="001D55A7"/>
    <w:rsid w:val="001D57D5"/>
    <w:rsid w:val="001D61AF"/>
    <w:rsid w:val="001D6481"/>
    <w:rsid w:val="001D6E79"/>
    <w:rsid w:val="001E162A"/>
    <w:rsid w:val="001E1898"/>
    <w:rsid w:val="001E1D78"/>
    <w:rsid w:val="001E2484"/>
    <w:rsid w:val="001E27B5"/>
    <w:rsid w:val="001E4DF0"/>
    <w:rsid w:val="001E4F25"/>
    <w:rsid w:val="001E66AC"/>
    <w:rsid w:val="001E7061"/>
    <w:rsid w:val="001F0212"/>
    <w:rsid w:val="001F16CD"/>
    <w:rsid w:val="001F205A"/>
    <w:rsid w:val="001F252E"/>
    <w:rsid w:val="001F7472"/>
    <w:rsid w:val="002007D0"/>
    <w:rsid w:val="0020118D"/>
    <w:rsid w:val="00202DDB"/>
    <w:rsid w:val="00202F8B"/>
    <w:rsid w:val="00203AFF"/>
    <w:rsid w:val="00205735"/>
    <w:rsid w:val="002062AC"/>
    <w:rsid w:val="00211687"/>
    <w:rsid w:val="00213E64"/>
    <w:rsid w:val="002152C6"/>
    <w:rsid w:val="00215D72"/>
    <w:rsid w:val="0022108C"/>
    <w:rsid w:val="0022236A"/>
    <w:rsid w:val="00222BB4"/>
    <w:rsid w:val="00223CB7"/>
    <w:rsid w:val="002261DF"/>
    <w:rsid w:val="0022673A"/>
    <w:rsid w:val="00226BAB"/>
    <w:rsid w:val="00226D85"/>
    <w:rsid w:val="00230B8B"/>
    <w:rsid w:val="00232843"/>
    <w:rsid w:val="00233D5E"/>
    <w:rsid w:val="00234741"/>
    <w:rsid w:val="002347DA"/>
    <w:rsid w:val="00234FBB"/>
    <w:rsid w:val="00235619"/>
    <w:rsid w:val="00240BBB"/>
    <w:rsid w:val="0024248D"/>
    <w:rsid w:val="00243D3B"/>
    <w:rsid w:val="00243D69"/>
    <w:rsid w:val="00245E82"/>
    <w:rsid w:val="0024752E"/>
    <w:rsid w:val="00247B34"/>
    <w:rsid w:val="0025088C"/>
    <w:rsid w:val="00250CB3"/>
    <w:rsid w:val="00251E27"/>
    <w:rsid w:val="00252079"/>
    <w:rsid w:val="00252B12"/>
    <w:rsid w:val="002551D0"/>
    <w:rsid w:val="00255F41"/>
    <w:rsid w:val="002572E1"/>
    <w:rsid w:val="00257591"/>
    <w:rsid w:val="00257774"/>
    <w:rsid w:val="00257E06"/>
    <w:rsid w:val="00260292"/>
    <w:rsid w:val="0026046A"/>
    <w:rsid w:val="002604E5"/>
    <w:rsid w:val="0026106C"/>
    <w:rsid w:val="00265680"/>
    <w:rsid w:val="00266A6B"/>
    <w:rsid w:val="00270918"/>
    <w:rsid w:val="00270A1D"/>
    <w:rsid w:val="00273595"/>
    <w:rsid w:val="00273AE4"/>
    <w:rsid w:val="002748CA"/>
    <w:rsid w:val="002750E7"/>
    <w:rsid w:val="00277A43"/>
    <w:rsid w:val="00281187"/>
    <w:rsid w:val="0028119F"/>
    <w:rsid w:val="002815F7"/>
    <w:rsid w:val="002846EE"/>
    <w:rsid w:val="002849BE"/>
    <w:rsid w:val="00287837"/>
    <w:rsid w:val="00287B64"/>
    <w:rsid w:val="00290504"/>
    <w:rsid w:val="002919DA"/>
    <w:rsid w:val="00291FCF"/>
    <w:rsid w:val="00295520"/>
    <w:rsid w:val="00295AAB"/>
    <w:rsid w:val="00295E43"/>
    <w:rsid w:val="002A00E5"/>
    <w:rsid w:val="002A03ED"/>
    <w:rsid w:val="002A09BD"/>
    <w:rsid w:val="002A167B"/>
    <w:rsid w:val="002A4E40"/>
    <w:rsid w:val="002A50F3"/>
    <w:rsid w:val="002A56EB"/>
    <w:rsid w:val="002A61F7"/>
    <w:rsid w:val="002A6264"/>
    <w:rsid w:val="002A6752"/>
    <w:rsid w:val="002A7E4D"/>
    <w:rsid w:val="002B25C6"/>
    <w:rsid w:val="002B46C5"/>
    <w:rsid w:val="002B4DC7"/>
    <w:rsid w:val="002B5634"/>
    <w:rsid w:val="002B5F98"/>
    <w:rsid w:val="002B63CC"/>
    <w:rsid w:val="002B6747"/>
    <w:rsid w:val="002B75B1"/>
    <w:rsid w:val="002C0DC3"/>
    <w:rsid w:val="002C1ABD"/>
    <w:rsid w:val="002C3AC4"/>
    <w:rsid w:val="002C4728"/>
    <w:rsid w:val="002C5660"/>
    <w:rsid w:val="002C6354"/>
    <w:rsid w:val="002C7A41"/>
    <w:rsid w:val="002D10C4"/>
    <w:rsid w:val="002D1A75"/>
    <w:rsid w:val="002D6CB3"/>
    <w:rsid w:val="002D7CA6"/>
    <w:rsid w:val="002E04A4"/>
    <w:rsid w:val="002E0745"/>
    <w:rsid w:val="002E0EF1"/>
    <w:rsid w:val="002E1608"/>
    <w:rsid w:val="002E19D5"/>
    <w:rsid w:val="002E5AB3"/>
    <w:rsid w:val="002E6A16"/>
    <w:rsid w:val="002E7AF8"/>
    <w:rsid w:val="002F0D6A"/>
    <w:rsid w:val="002F2341"/>
    <w:rsid w:val="002F2774"/>
    <w:rsid w:val="002F5A0B"/>
    <w:rsid w:val="002F7419"/>
    <w:rsid w:val="002F7434"/>
    <w:rsid w:val="0030096D"/>
    <w:rsid w:val="003029C0"/>
    <w:rsid w:val="003048EF"/>
    <w:rsid w:val="00304E39"/>
    <w:rsid w:val="0030544D"/>
    <w:rsid w:val="0030588A"/>
    <w:rsid w:val="00306C98"/>
    <w:rsid w:val="003105F8"/>
    <w:rsid w:val="00310EF4"/>
    <w:rsid w:val="00312253"/>
    <w:rsid w:val="00312C37"/>
    <w:rsid w:val="0031309C"/>
    <w:rsid w:val="0031358B"/>
    <w:rsid w:val="00314191"/>
    <w:rsid w:val="003141A4"/>
    <w:rsid w:val="00314226"/>
    <w:rsid w:val="003167F4"/>
    <w:rsid w:val="00320AC6"/>
    <w:rsid w:val="0032182E"/>
    <w:rsid w:val="00325317"/>
    <w:rsid w:val="00325F1E"/>
    <w:rsid w:val="00326012"/>
    <w:rsid w:val="00330B59"/>
    <w:rsid w:val="00330BB6"/>
    <w:rsid w:val="00332494"/>
    <w:rsid w:val="00333D62"/>
    <w:rsid w:val="00333F02"/>
    <w:rsid w:val="00334472"/>
    <w:rsid w:val="003379B7"/>
    <w:rsid w:val="003404A7"/>
    <w:rsid w:val="00340CA7"/>
    <w:rsid w:val="00341AD2"/>
    <w:rsid w:val="00343256"/>
    <w:rsid w:val="003440D2"/>
    <w:rsid w:val="0034454E"/>
    <w:rsid w:val="00346CD1"/>
    <w:rsid w:val="00347604"/>
    <w:rsid w:val="00347B0F"/>
    <w:rsid w:val="003510D4"/>
    <w:rsid w:val="00352A63"/>
    <w:rsid w:val="003530D9"/>
    <w:rsid w:val="00355FCB"/>
    <w:rsid w:val="00356E9A"/>
    <w:rsid w:val="00357480"/>
    <w:rsid w:val="003610F4"/>
    <w:rsid w:val="00361A61"/>
    <w:rsid w:val="003628C6"/>
    <w:rsid w:val="00362A1A"/>
    <w:rsid w:val="00364CD0"/>
    <w:rsid w:val="00364D88"/>
    <w:rsid w:val="0036709C"/>
    <w:rsid w:val="00370740"/>
    <w:rsid w:val="00370811"/>
    <w:rsid w:val="00370A70"/>
    <w:rsid w:val="00371966"/>
    <w:rsid w:val="00373E45"/>
    <w:rsid w:val="00383CEE"/>
    <w:rsid w:val="0038534C"/>
    <w:rsid w:val="003871A4"/>
    <w:rsid w:val="003910FC"/>
    <w:rsid w:val="003935D7"/>
    <w:rsid w:val="003947A3"/>
    <w:rsid w:val="00395343"/>
    <w:rsid w:val="00395FB0"/>
    <w:rsid w:val="00396B2B"/>
    <w:rsid w:val="003A36B8"/>
    <w:rsid w:val="003A3C79"/>
    <w:rsid w:val="003A458E"/>
    <w:rsid w:val="003A4FA4"/>
    <w:rsid w:val="003A7147"/>
    <w:rsid w:val="003A7820"/>
    <w:rsid w:val="003A7FC0"/>
    <w:rsid w:val="003B1363"/>
    <w:rsid w:val="003B153E"/>
    <w:rsid w:val="003B17EA"/>
    <w:rsid w:val="003B3227"/>
    <w:rsid w:val="003B3344"/>
    <w:rsid w:val="003B3641"/>
    <w:rsid w:val="003B439A"/>
    <w:rsid w:val="003B4D0B"/>
    <w:rsid w:val="003C3C1C"/>
    <w:rsid w:val="003C3EAB"/>
    <w:rsid w:val="003C4333"/>
    <w:rsid w:val="003C49B9"/>
    <w:rsid w:val="003C4F73"/>
    <w:rsid w:val="003C4F92"/>
    <w:rsid w:val="003C73E1"/>
    <w:rsid w:val="003D038A"/>
    <w:rsid w:val="003D1E97"/>
    <w:rsid w:val="003D2C3C"/>
    <w:rsid w:val="003D6400"/>
    <w:rsid w:val="003D722E"/>
    <w:rsid w:val="003D72CD"/>
    <w:rsid w:val="003E0586"/>
    <w:rsid w:val="003E2AB0"/>
    <w:rsid w:val="003E550B"/>
    <w:rsid w:val="003E5DAC"/>
    <w:rsid w:val="003E6204"/>
    <w:rsid w:val="003E6357"/>
    <w:rsid w:val="003E67A6"/>
    <w:rsid w:val="003E7380"/>
    <w:rsid w:val="003F07AD"/>
    <w:rsid w:val="003F1201"/>
    <w:rsid w:val="003F1939"/>
    <w:rsid w:val="003F2020"/>
    <w:rsid w:val="003F5907"/>
    <w:rsid w:val="003F5CE3"/>
    <w:rsid w:val="003F6585"/>
    <w:rsid w:val="003F6758"/>
    <w:rsid w:val="0040000A"/>
    <w:rsid w:val="004004D0"/>
    <w:rsid w:val="00400516"/>
    <w:rsid w:val="00400D65"/>
    <w:rsid w:val="004028CD"/>
    <w:rsid w:val="00402EBA"/>
    <w:rsid w:val="004048B1"/>
    <w:rsid w:val="0040679E"/>
    <w:rsid w:val="0041044E"/>
    <w:rsid w:val="004116A7"/>
    <w:rsid w:val="00411D32"/>
    <w:rsid w:val="00413DE1"/>
    <w:rsid w:val="0041446D"/>
    <w:rsid w:val="004165FE"/>
    <w:rsid w:val="00417DB9"/>
    <w:rsid w:val="00423688"/>
    <w:rsid w:val="004244F9"/>
    <w:rsid w:val="00427621"/>
    <w:rsid w:val="00430C99"/>
    <w:rsid w:val="0043165F"/>
    <w:rsid w:val="00431762"/>
    <w:rsid w:val="00432CFA"/>
    <w:rsid w:val="0043312A"/>
    <w:rsid w:val="00433700"/>
    <w:rsid w:val="00434BC9"/>
    <w:rsid w:val="0043560E"/>
    <w:rsid w:val="0043720A"/>
    <w:rsid w:val="004375DE"/>
    <w:rsid w:val="004419FD"/>
    <w:rsid w:val="0044333E"/>
    <w:rsid w:val="00444A97"/>
    <w:rsid w:val="00444AB5"/>
    <w:rsid w:val="00444D96"/>
    <w:rsid w:val="00446F32"/>
    <w:rsid w:val="00450041"/>
    <w:rsid w:val="004504BC"/>
    <w:rsid w:val="004515BD"/>
    <w:rsid w:val="004526C5"/>
    <w:rsid w:val="00452A5F"/>
    <w:rsid w:val="00455ED0"/>
    <w:rsid w:val="00457C60"/>
    <w:rsid w:val="004600AE"/>
    <w:rsid w:val="00460ECE"/>
    <w:rsid w:val="0046327D"/>
    <w:rsid w:val="00463854"/>
    <w:rsid w:val="00466844"/>
    <w:rsid w:val="00470A43"/>
    <w:rsid w:val="004712FB"/>
    <w:rsid w:val="0047176C"/>
    <w:rsid w:val="004733DD"/>
    <w:rsid w:val="00477AD7"/>
    <w:rsid w:val="00477C65"/>
    <w:rsid w:val="00480577"/>
    <w:rsid w:val="00481225"/>
    <w:rsid w:val="00482051"/>
    <w:rsid w:val="00482D26"/>
    <w:rsid w:val="00485403"/>
    <w:rsid w:val="004905B0"/>
    <w:rsid w:val="004945A0"/>
    <w:rsid w:val="0049509C"/>
    <w:rsid w:val="00497B58"/>
    <w:rsid w:val="004A0B3E"/>
    <w:rsid w:val="004A0C9D"/>
    <w:rsid w:val="004A1B2D"/>
    <w:rsid w:val="004A6A42"/>
    <w:rsid w:val="004B0817"/>
    <w:rsid w:val="004B13BA"/>
    <w:rsid w:val="004B1445"/>
    <w:rsid w:val="004B1983"/>
    <w:rsid w:val="004B2920"/>
    <w:rsid w:val="004B2A0B"/>
    <w:rsid w:val="004B43C7"/>
    <w:rsid w:val="004B5B1B"/>
    <w:rsid w:val="004B5E77"/>
    <w:rsid w:val="004C04C6"/>
    <w:rsid w:val="004C1BF2"/>
    <w:rsid w:val="004C1DF4"/>
    <w:rsid w:val="004C380F"/>
    <w:rsid w:val="004C49CE"/>
    <w:rsid w:val="004C58D9"/>
    <w:rsid w:val="004C628F"/>
    <w:rsid w:val="004C6B8B"/>
    <w:rsid w:val="004C705A"/>
    <w:rsid w:val="004D2324"/>
    <w:rsid w:val="004D294F"/>
    <w:rsid w:val="004D4BD3"/>
    <w:rsid w:val="004D63A0"/>
    <w:rsid w:val="004D6824"/>
    <w:rsid w:val="004E1DF4"/>
    <w:rsid w:val="004E3B8C"/>
    <w:rsid w:val="004E4497"/>
    <w:rsid w:val="004E549C"/>
    <w:rsid w:val="004E69C5"/>
    <w:rsid w:val="004F0016"/>
    <w:rsid w:val="004F1A6C"/>
    <w:rsid w:val="004F2E5D"/>
    <w:rsid w:val="004F3787"/>
    <w:rsid w:val="004F4E89"/>
    <w:rsid w:val="004F5B1D"/>
    <w:rsid w:val="00500E9F"/>
    <w:rsid w:val="00500F23"/>
    <w:rsid w:val="00502084"/>
    <w:rsid w:val="00502EF5"/>
    <w:rsid w:val="005030A5"/>
    <w:rsid w:val="00503C28"/>
    <w:rsid w:val="00503C81"/>
    <w:rsid w:val="00503F8C"/>
    <w:rsid w:val="0050519E"/>
    <w:rsid w:val="0050536A"/>
    <w:rsid w:val="00506E37"/>
    <w:rsid w:val="005074F4"/>
    <w:rsid w:val="00507D98"/>
    <w:rsid w:val="00511FD7"/>
    <w:rsid w:val="00512433"/>
    <w:rsid w:val="00512CF8"/>
    <w:rsid w:val="00513B9F"/>
    <w:rsid w:val="0051472C"/>
    <w:rsid w:val="005201AF"/>
    <w:rsid w:val="00520B51"/>
    <w:rsid w:val="00521EBA"/>
    <w:rsid w:val="00522E3C"/>
    <w:rsid w:val="0052454E"/>
    <w:rsid w:val="00524D03"/>
    <w:rsid w:val="0052522D"/>
    <w:rsid w:val="005262A3"/>
    <w:rsid w:val="00526952"/>
    <w:rsid w:val="005276B7"/>
    <w:rsid w:val="00530DA3"/>
    <w:rsid w:val="00531A03"/>
    <w:rsid w:val="00532E44"/>
    <w:rsid w:val="00534EBB"/>
    <w:rsid w:val="00536E0B"/>
    <w:rsid w:val="00537799"/>
    <w:rsid w:val="00541AF0"/>
    <w:rsid w:val="00541DD0"/>
    <w:rsid w:val="00541ED4"/>
    <w:rsid w:val="00542EC6"/>
    <w:rsid w:val="00543905"/>
    <w:rsid w:val="00544C04"/>
    <w:rsid w:val="00546B38"/>
    <w:rsid w:val="00547028"/>
    <w:rsid w:val="00547E49"/>
    <w:rsid w:val="00553E9D"/>
    <w:rsid w:val="00556F5D"/>
    <w:rsid w:val="00556FF9"/>
    <w:rsid w:val="005570FE"/>
    <w:rsid w:val="005578E2"/>
    <w:rsid w:val="005601B1"/>
    <w:rsid w:val="005601E3"/>
    <w:rsid w:val="005615E1"/>
    <w:rsid w:val="00561F6D"/>
    <w:rsid w:val="00563002"/>
    <w:rsid w:val="00564549"/>
    <w:rsid w:val="00571EB5"/>
    <w:rsid w:val="005724BA"/>
    <w:rsid w:val="005724DF"/>
    <w:rsid w:val="0057374F"/>
    <w:rsid w:val="0057414D"/>
    <w:rsid w:val="00575E0D"/>
    <w:rsid w:val="005769A6"/>
    <w:rsid w:val="00576A51"/>
    <w:rsid w:val="00576A86"/>
    <w:rsid w:val="00580ED3"/>
    <w:rsid w:val="0058274C"/>
    <w:rsid w:val="00583548"/>
    <w:rsid w:val="0058582B"/>
    <w:rsid w:val="0058595A"/>
    <w:rsid w:val="0058637D"/>
    <w:rsid w:val="0058651D"/>
    <w:rsid w:val="005909C5"/>
    <w:rsid w:val="00590F70"/>
    <w:rsid w:val="005917BA"/>
    <w:rsid w:val="00594199"/>
    <w:rsid w:val="005941F7"/>
    <w:rsid w:val="00594B6B"/>
    <w:rsid w:val="00594CC8"/>
    <w:rsid w:val="00594D06"/>
    <w:rsid w:val="00596EB6"/>
    <w:rsid w:val="005973CA"/>
    <w:rsid w:val="005979AC"/>
    <w:rsid w:val="005A04C5"/>
    <w:rsid w:val="005A3203"/>
    <w:rsid w:val="005A3210"/>
    <w:rsid w:val="005A54E1"/>
    <w:rsid w:val="005A573D"/>
    <w:rsid w:val="005A65F6"/>
    <w:rsid w:val="005B048F"/>
    <w:rsid w:val="005B07BC"/>
    <w:rsid w:val="005B2C7E"/>
    <w:rsid w:val="005B5335"/>
    <w:rsid w:val="005B5A6F"/>
    <w:rsid w:val="005B7E1A"/>
    <w:rsid w:val="005C36CC"/>
    <w:rsid w:val="005C4D74"/>
    <w:rsid w:val="005C54E8"/>
    <w:rsid w:val="005C7338"/>
    <w:rsid w:val="005C74CE"/>
    <w:rsid w:val="005C7E80"/>
    <w:rsid w:val="005D1C3F"/>
    <w:rsid w:val="005D247F"/>
    <w:rsid w:val="005D25D0"/>
    <w:rsid w:val="005D3312"/>
    <w:rsid w:val="005D38B2"/>
    <w:rsid w:val="005D39E4"/>
    <w:rsid w:val="005D5232"/>
    <w:rsid w:val="005D5657"/>
    <w:rsid w:val="005D7151"/>
    <w:rsid w:val="005E0318"/>
    <w:rsid w:val="005E15BC"/>
    <w:rsid w:val="005E2D57"/>
    <w:rsid w:val="005E5358"/>
    <w:rsid w:val="005E5364"/>
    <w:rsid w:val="005F042F"/>
    <w:rsid w:val="005F0513"/>
    <w:rsid w:val="005F22E5"/>
    <w:rsid w:val="005F307B"/>
    <w:rsid w:val="005F4195"/>
    <w:rsid w:val="005F50DE"/>
    <w:rsid w:val="005F5441"/>
    <w:rsid w:val="005F5FAB"/>
    <w:rsid w:val="005F602A"/>
    <w:rsid w:val="005F67CF"/>
    <w:rsid w:val="005F7748"/>
    <w:rsid w:val="00600B09"/>
    <w:rsid w:val="00600E3D"/>
    <w:rsid w:val="006011F4"/>
    <w:rsid w:val="00601288"/>
    <w:rsid w:val="006037AB"/>
    <w:rsid w:val="006066E3"/>
    <w:rsid w:val="00607533"/>
    <w:rsid w:val="00610FAB"/>
    <w:rsid w:val="006149F4"/>
    <w:rsid w:val="006153D8"/>
    <w:rsid w:val="006163BB"/>
    <w:rsid w:val="006165AE"/>
    <w:rsid w:val="006165BC"/>
    <w:rsid w:val="00620BF8"/>
    <w:rsid w:val="006214B5"/>
    <w:rsid w:val="006217CC"/>
    <w:rsid w:val="0062209F"/>
    <w:rsid w:val="00627D42"/>
    <w:rsid w:val="006325AC"/>
    <w:rsid w:val="006332B3"/>
    <w:rsid w:val="00635244"/>
    <w:rsid w:val="00637083"/>
    <w:rsid w:val="00637606"/>
    <w:rsid w:val="00637648"/>
    <w:rsid w:val="006416DB"/>
    <w:rsid w:val="00641A0E"/>
    <w:rsid w:val="006479AB"/>
    <w:rsid w:val="00651683"/>
    <w:rsid w:val="0065178E"/>
    <w:rsid w:val="00651BC0"/>
    <w:rsid w:val="006525AA"/>
    <w:rsid w:val="00655865"/>
    <w:rsid w:val="00655EF3"/>
    <w:rsid w:val="00656BE1"/>
    <w:rsid w:val="00657E1B"/>
    <w:rsid w:val="006608B9"/>
    <w:rsid w:val="006611BD"/>
    <w:rsid w:val="0066364E"/>
    <w:rsid w:val="006648B1"/>
    <w:rsid w:val="006653F8"/>
    <w:rsid w:val="00665B06"/>
    <w:rsid w:val="00666107"/>
    <w:rsid w:val="00670EF2"/>
    <w:rsid w:val="00672838"/>
    <w:rsid w:val="00672F81"/>
    <w:rsid w:val="00673ECE"/>
    <w:rsid w:val="006759BB"/>
    <w:rsid w:val="00676E51"/>
    <w:rsid w:val="006770C9"/>
    <w:rsid w:val="00677186"/>
    <w:rsid w:val="0068089A"/>
    <w:rsid w:val="0068134F"/>
    <w:rsid w:val="0068437C"/>
    <w:rsid w:val="00684718"/>
    <w:rsid w:val="00685542"/>
    <w:rsid w:val="00685819"/>
    <w:rsid w:val="006861DB"/>
    <w:rsid w:val="00691A85"/>
    <w:rsid w:val="006934C1"/>
    <w:rsid w:val="006943F5"/>
    <w:rsid w:val="00694E1E"/>
    <w:rsid w:val="006964B7"/>
    <w:rsid w:val="006966E6"/>
    <w:rsid w:val="00696CA5"/>
    <w:rsid w:val="006A0675"/>
    <w:rsid w:val="006A0913"/>
    <w:rsid w:val="006A0FE5"/>
    <w:rsid w:val="006A21AE"/>
    <w:rsid w:val="006A2EDB"/>
    <w:rsid w:val="006A3690"/>
    <w:rsid w:val="006A7C5F"/>
    <w:rsid w:val="006B1EDD"/>
    <w:rsid w:val="006B1FA0"/>
    <w:rsid w:val="006B2C6B"/>
    <w:rsid w:val="006B4469"/>
    <w:rsid w:val="006B4556"/>
    <w:rsid w:val="006B6454"/>
    <w:rsid w:val="006B67DB"/>
    <w:rsid w:val="006B772B"/>
    <w:rsid w:val="006C0D68"/>
    <w:rsid w:val="006C0F92"/>
    <w:rsid w:val="006C28CB"/>
    <w:rsid w:val="006C4695"/>
    <w:rsid w:val="006C6219"/>
    <w:rsid w:val="006C6EE3"/>
    <w:rsid w:val="006C7229"/>
    <w:rsid w:val="006D24F2"/>
    <w:rsid w:val="006D3222"/>
    <w:rsid w:val="006D39A7"/>
    <w:rsid w:val="006D6759"/>
    <w:rsid w:val="006D7256"/>
    <w:rsid w:val="006E0542"/>
    <w:rsid w:val="006E1C94"/>
    <w:rsid w:val="006E5E90"/>
    <w:rsid w:val="006E60DE"/>
    <w:rsid w:val="006E7C42"/>
    <w:rsid w:val="006E7D79"/>
    <w:rsid w:val="006E7F6E"/>
    <w:rsid w:val="006F30AC"/>
    <w:rsid w:val="006F42DC"/>
    <w:rsid w:val="006F4C6F"/>
    <w:rsid w:val="006F6EC7"/>
    <w:rsid w:val="00700A46"/>
    <w:rsid w:val="00700E81"/>
    <w:rsid w:val="00702712"/>
    <w:rsid w:val="00703742"/>
    <w:rsid w:val="00705311"/>
    <w:rsid w:val="0070683C"/>
    <w:rsid w:val="007079B6"/>
    <w:rsid w:val="00710BE1"/>
    <w:rsid w:val="007114EA"/>
    <w:rsid w:val="00714152"/>
    <w:rsid w:val="00717B07"/>
    <w:rsid w:val="00720A54"/>
    <w:rsid w:val="00722443"/>
    <w:rsid w:val="00722783"/>
    <w:rsid w:val="0072299B"/>
    <w:rsid w:val="00722E46"/>
    <w:rsid w:val="00723601"/>
    <w:rsid w:val="00724023"/>
    <w:rsid w:val="00724AA7"/>
    <w:rsid w:val="00724E20"/>
    <w:rsid w:val="00725631"/>
    <w:rsid w:val="00726568"/>
    <w:rsid w:val="0072659E"/>
    <w:rsid w:val="00726885"/>
    <w:rsid w:val="00727A4A"/>
    <w:rsid w:val="0073468A"/>
    <w:rsid w:val="00736496"/>
    <w:rsid w:val="00737FA7"/>
    <w:rsid w:val="007414B8"/>
    <w:rsid w:val="00744E67"/>
    <w:rsid w:val="007452B6"/>
    <w:rsid w:val="007454B9"/>
    <w:rsid w:val="00746B28"/>
    <w:rsid w:val="0074713D"/>
    <w:rsid w:val="00750B69"/>
    <w:rsid w:val="00750D13"/>
    <w:rsid w:val="0075334D"/>
    <w:rsid w:val="007539A9"/>
    <w:rsid w:val="00754E51"/>
    <w:rsid w:val="00755F15"/>
    <w:rsid w:val="0076233E"/>
    <w:rsid w:val="00762CE3"/>
    <w:rsid w:val="00763EC6"/>
    <w:rsid w:val="00764195"/>
    <w:rsid w:val="00764220"/>
    <w:rsid w:val="00773ADC"/>
    <w:rsid w:val="00774154"/>
    <w:rsid w:val="00774B7F"/>
    <w:rsid w:val="00775555"/>
    <w:rsid w:val="00775F01"/>
    <w:rsid w:val="00776458"/>
    <w:rsid w:val="00776600"/>
    <w:rsid w:val="0077713A"/>
    <w:rsid w:val="00780A4A"/>
    <w:rsid w:val="00780EDB"/>
    <w:rsid w:val="00783FC4"/>
    <w:rsid w:val="007849CD"/>
    <w:rsid w:val="007921F7"/>
    <w:rsid w:val="00794F3A"/>
    <w:rsid w:val="00797022"/>
    <w:rsid w:val="00797DAF"/>
    <w:rsid w:val="007A0847"/>
    <w:rsid w:val="007A1469"/>
    <w:rsid w:val="007A37EE"/>
    <w:rsid w:val="007A389F"/>
    <w:rsid w:val="007A3AF6"/>
    <w:rsid w:val="007A4226"/>
    <w:rsid w:val="007A7612"/>
    <w:rsid w:val="007B0962"/>
    <w:rsid w:val="007B0DD1"/>
    <w:rsid w:val="007B1F53"/>
    <w:rsid w:val="007B27EA"/>
    <w:rsid w:val="007B2B3A"/>
    <w:rsid w:val="007B30D0"/>
    <w:rsid w:val="007B3FBC"/>
    <w:rsid w:val="007B66E1"/>
    <w:rsid w:val="007B7AF2"/>
    <w:rsid w:val="007C00A4"/>
    <w:rsid w:val="007C4817"/>
    <w:rsid w:val="007C5164"/>
    <w:rsid w:val="007C7F84"/>
    <w:rsid w:val="007D1A50"/>
    <w:rsid w:val="007D2A64"/>
    <w:rsid w:val="007D2EE3"/>
    <w:rsid w:val="007D6EAB"/>
    <w:rsid w:val="007E04CC"/>
    <w:rsid w:val="007E10A1"/>
    <w:rsid w:val="007E3A6B"/>
    <w:rsid w:val="007E3B3E"/>
    <w:rsid w:val="007E422E"/>
    <w:rsid w:val="007E48EF"/>
    <w:rsid w:val="007E49CD"/>
    <w:rsid w:val="007E5754"/>
    <w:rsid w:val="007E61A6"/>
    <w:rsid w:val="007E63EA"/>
    <w:rsid w:val="007F0FEA"/>
    <w:rsid w:val="007F1939"/>
    <w:rsid w:val="007F2CEE"/>
    <w:rsid w:val="007F4692"/>
    <w:rsid w:val="007F58B0"/>
    <w:rsid w:val="007F62C8"/>
    <w:rsid w:val="007F6857"/>
    <w:rsid w:val="007F70AF"/>
    <w:rsid w:val="007F7497"/>
    <w:rsid w:val="007F74F1"/>
    <w:rsid w:val="00800E1D"/>
    <w:rsid w:val="0080510D"/>
    <w:rsid w:val="00805AEB"/>
    <w:rsid w:val="00805FA2"/>
    <w:rsid w:val="00807543"/>
    <w:rsid w:val="00811093"/>
    <w:rsid w:val="0081317D"/>
    <w:rsid w:val="00813B72"/>
    <w:rsid w:val="008166D6"/>
    <w:rsid w:val="00820E1C"/>
    <w:rsid w:val="00820FB6"/>
    <w:rsid w:val="00821200"/>
    <w:rsid w:val="008216A1"/>
    <w:rsid w:val="00821ECB"/>
    <w:rsid w:val="00822100"/>
    <w:rsid w:val="008222E9"/>
    <w:rsid w:val="00822C9A"/>
    <w:rsid w:val="0082322C"/>
    <w:rsid w:val="00823F1E"/>
    <w:rsid w:val="008267C8"/>
    <w:rsid w:val="00830880"/>
    <w:rsid w:val="00830A80"/>
    <w:rsid w:val="00830BCB"/>
    <w:rsid w:val="0083168B"/>
    <w:rsid w:val="0083262A"/>
    <w:rsid w:val="00833398"/>
    <w:rsid w:val="008351BD"/>
    <w:rsid w:val="00835943"/>
    <w:rsid w:val="0084081F"/>
    <w:rsid w:val="00840E6B"/>
    <w:rsid w:val="00841A8B"/>
    <w:rsid w:val="008428A9"/>
    <w:rsid w:val="0084363D"/>
    <w:rsid w:val="00844DC6"/>
    <w:rsid w:val="008453E6"/>
    <w:rsid w:val="00846ADA"/>
    <w:rsid w:val="00850676"/>
    <w:rsid w:val="00851494"/>
    <w:rsid w:val="008525DB"/>
    <w:rsid w:val="00854215"/>
    <w:rsid w:val="00855A3A"/>
    <w:rsid w:val="008563FE"/>
    <w:rsid w:val="00856420"/>
    <w:rsid w:val="00857F6A"/>
    <w:rsid w:val="00860CFE"/>
    <w:rsid w:val="00863C34"/>
    <w:rsid w:val="00864C73"/>
    <w:rsid w:val="00867841"/>
    <w:rsid w:val="0087062F"/>
    <w:rsid w:val="008708B3"/>
    <w:rsid w:val="0087227B"/>
    <w:rsid w:val="00873DCB"/>
    <w:rsid w:val="00874480"/>
    <w:rsid w:val="00875F56"/>
    <w:rsid w:val="008764E2"/>
    <w:rsid w:val="00876BE5"/>
    <w:rsid w:val="0088042B"/>
    <w:rsid w:val="00882B1F"/>
    <w:rsid w:val="0088454F"/>
    <w:rsid w:val="00885AB4"/>
    <w:rsid w:val="00886A94"/>
    <w:rsid w:val="00890730"/>
    <w:rsid w:val="00891A04"/>
    <w:rsid w:val="008920A5"/>
    <w:rsid w:val="008929F2"/>
    <w:rsid w:val="00893500"/>
    <w:rsid w:val="00893AAB"/>
    <w:rsid w:val="008949F0"/>
    <w:rsid w:val="00895518"/>
    <w:rsid w:val="00897DAC"/>
    <w:rsid w:val="008A2732"/>
    <w:rsid w:val="008A3556"/>
    <w:rsid w:val="008A5049"/>
    <w:rsid w:val="008A53F5"/>
    <w:rsid w:val="008A63AC"/>
    <w:rsid w:val="008A64A3"/>
    <w:rsid w:val="008A6C31"/>
    <w:rsid w:val="008A7139"/>
    <w:rsid w:val="008A7EB5"/>
    <w:rsid w:val="008B03D7"/>
    <w:rsid w:val="008B0EEB"/>
    <w:rsid w:val="008B10BE"/>
    <w:rsid w:val="008B1E9B"/>
    <w:rsid w:val="008B2016"/>
    <w:rsid w:val="008B27BA"/>
    <w:rsid w:val="008B2E7D"/>
    <w:rsid w:val="008B4440"/>
    <w:rsid w:val="008B4AAA"/>
    <w:rsid w:val="008B64B2"/>
    <w:rsid w:val="008C0643"/>
    <w:rsid w:val="008C1127"/>
    <w:rsid w:val="008C31C8"/>
    <w:rsid w:val="008C3B7B"/>
    <w:rsid w:val="008C4C92"/>
    <w:rsid w:val="008C50C6"/>
    <w:rsid w:val="008C55BB"/>
    <w:rsid w:val="008C589E"/>
    <w:rsid w:val="008D05A3"/>
    <w:rsid w:val="008D13FA"/>
    <w:rsid w:val="008D161B"/>
    <w:rsid w:val="008D2EF7"/>
    <w:rsid w:val="008D320A"/>
    <w:rsid w:val="008D3CC2"/>
    <w:rsid w:val="008D59AA"/>
    <w:rsid w:val="008E17D8"/>
    <w:rsid w:val="008E2F64"/>
    <w:rsid w:val="008E3039"/>
    <w:rsid w:val="008E377F"/>
    <w:rsid w:val="008E48CC"/>
    <w:rsid w:val="008E4B7E"/>
    <w:rsid w:val="008E4F99"/>
    <w:rsid w:val="008E55AE"/>
    <w:rsid w:val="008F13B5"/>
    <w:rsid w:val="008F3554"/>
    <w:rsid w:val="008F533C"/>
    <w:rsid w:val="008F6CAF"/>
    <w:rsid w:val="009012C5"/>
    <w:rsid w:val="00901888"/>
    <w:rsid w:val="00901AED"/>
    <w:rsid w:val="0090352A"/>
    <w:rsid w:val="00904B62"/>
    <w:rsid w:val="0090598D"/>
    <w:rsid w:val="00906089"/>
    <w:rsid w:val="0090645C"/>
    <w:rsid w:val="00906ECC"/>
    <w:rsid w:val="00910AB9"/>
    <w:rsid w:val="009118D0"/>
    <w:rsid w:val="00911F15"/>
    <w:rsid w:val="009121E2"/>
    <w:rsid w:val="00912C6E"/>
    <w:rsid w:val="00913612"/>
    <w:rsid w:val="00914209"/>
    <w:rsid w:val="0091681A"/>
    <w:rsid w:val="00920818"/>
    <w:rsid w:val="00921162"/>
    <w:rsid w:val="009217A0"/>
    <w:rsid w:val="00921E11"/>
    <w:rsid w:val="009221E7"/>
    <w:rsid w:val="00930B82"/>
    <w:rsid w:val="0093149A"/>
    <w:rsid w:val="00932826"/>
    <w:rsid w:val="00933826"/>
    <w:rsid w:val="009354F3"/>
    <w:rsid w:val="00936EDA"/>
    <w:rsid w:val="00941337"/>
    <w:rsid w:val="00941F8F"/>
    <w:rsid w:val="00944569"/>
    <w:rsid w:val="0094544D"/>
    <w:rsid w:val="009514FC"/>
    <w:rsid w:val="0095154D"/>
    <w:rsid w:val="00951BD7"/>
    <w:rsid w:val="00955052"/>
    <w:rsid w:val="00955F7B"/>
    <w:rsid w:val="00955FDC"/>
    <w:rsid w:val="00957C39"/>
    <w:rsid w:val="00957F69"/>
    <w:rsid w:val="00960EBE"/>
    <w:rsid w:val="00962307"/>
    <w:rsid w:val="00962BF9"/>
    <w:rsid w:val="00962D16"/>
    <w:rsid w:val="00963578"/>
    <w:rsid w:val="00963F64"/>
    <w:rsid w:val="009646F5"/>
    <w:rsid w:val="00970077"/>
    <w:rsid w:val="009702F3"/>
    <w:rsid w:val="0097036E"/>
    <w:rsid w:val="0097265F"/>
    <w:rsid w:val="00972925"/>
    <w:rsid w:val="00972C77"/>
    <w:rsid w:val="00972D54"/>
    <w:rsid w:val="009731C3"/>
    <w:rsid w:val="00974DD4"/>
    <w:rsid w:val="00975119"/>
    <w:rsid w:val="00975785"/>
    <w:rsid w:val="00977331"/>
    <w:rsid w:val="00977569"/>
    <w:rsid w:val="00980162"/>
    <w:rsid w:val="009823B3"/>
    <w:rsid w:val="00982587"/>
    <w:rsid w:val="0098383D"/>
    <w:rsid w:val="00986DC0"/>
    <w:rsid w:val="00987DB8"/>
    <w:rsid w:val="0099016D"/>
    <w:rsid w:val="00990532"/>
    <w:rsid w:val="00990E8D"/>
    <w:rsid w:val="009918C9"/>
    <w:rsid w:val="009919CC"/>
    <w:rsid w:val="009928D8"/>
    <w:rsid w:val="00993BF6"/>
    <w:rsid w:val="00996418"/>
    <w:rsid w:val="009A0FB2"/>
    <w:rsid w:val="009A24DA"/>
    <w:rsid w:val="009A2C27"/>
    <w:rsid w:val="009A3E84"/>
    <w:rsid w:val="009A47F7"/>
    <w:rsid w:val="009A5CFB"/>
    <w:rsid w:val="009B14BF"/>
    <w:rsid w:val="009B16B0"/>
    <w:rsid w:val="009B24AA"/>
    <w:rsid w:val="009B35E1"/>
    <w:rsid w:val="009B37B6"/>
    <w:rsid w:val="009B4308"/>
    <w:rsid w:val="009B5AE8"/>
    <w:rsid w:val="009B5F93"/>
    <w:rsid w:val="009B646C"/>
    <w:rsid w:val="009B740E"/>
    <w:rsid w:val="009C0E88"/>
    <w:rsid w:val="009C0F63"/>
    <w:rsid w:val="009C20E1"/>
    <w:rsid w:val="009C2367"/>
    <w:rsid w:val="009C29A3"/>
    <w:rsid w:val="009C3E58"/>
    <w:rsid w:val="009C4302"/>
    <w:rsid w:val="009C4F07"/>
    <w:rsid w:val="009C7A01"/>
    <w:rsid w:val="009D03A3"/>
    <w:rsid w:val="009D38F3"/>
    <w:rsid w:val="009D41D5"/>
    <w:rsid w:val="009D624A"/>
    <w:rsid w:val="009D62BA"/>
    <w:rsid w:val="009D6746"/>
    <w:rsid w:val="009E01DA"/>
    <w:rsid w:val="009E274E"/>
    <w:rsid w:val="009E31EB"/>
    <w:rsid w:val="009E4B2B"/>
    <w:rsid w:val="009E5397"/>
    <w:rsid w:val="009F027B"/>
    <w:rsid w:val="009F0EF2"/>
    <w:rsid w:val="009F1605"/>
    <w:rsid w:val="009F17A0"/>
    <w:rsid w:val="009F1B4A"/>
    <w:rsid w:val="009F3B9F"/>
    <w:rsid w:val="009F5224"/>
    <w:rsid w:val="009F52EF"/>
    <w:rsid w:val="009F57F8"/>
    <w:rsid w:val="009F68B5"/>
    <w:rsid w:val="00A05002"/>
    <w:rsid w:val="00A1084B"/>
    <w:rsid w:val="00A124C1"/>
    <w:rsid w:val="00A12EC0"/>
    <w:rsid w:val="00A1335F"/>
    <w:rsid w:val="00A158B4"/>
    <w:rsid w:val="00A15C44"/>
    <w:rsid w:val="00A21311"/>
    <w:rsid w:val="00A22A2B"/>
    <w:rsid w:val="00A22FA3"/>
    <w:rsid w:val="00A25DA4"/>
    <w:rsid w:val="00A260F5"/>
    <w:rsid w:val="00A26A09"/>
    <w:rsid w:val="00A26A33"/>
    <w:rsid w:val="00A274CE"/>
    <w:rsid w:val="00A2772E"/>
    <w:rsid w:val="00A311C8"/>
    <w:rsid w:val="00A31F59"/>
    <w:rsid w:val="00A325E0"/>
    <w:rsid w:val="00A32A82"/>
    <w:rsid w:val="00A3587E"/>
    <w:rsid w:val="00A40789"/>
    <w:rsid w:val="00A411FB"/>
    <w:rsid w:val="00A425B6"/>
    <w:rsid w:val="00A4448E"/>
    <w:rsid w:val="00A4610F"/>
    <w:rsid w:val="00A50D0F"/>
    <w:rsid w:val="00A5146C"/>
    <w:rsid w:val="00A51B36"/>
    <w:rsid w:val="00A51C64"/>
    <w:rsid w:val="00A5313A"/>
    <w:rsid w:val="00A554AF"/>
    <w:rsid w:val="00A6039B"/>
    <w:rsid w:val="00A603F5"/>
    <w:rsid w:val="00A60ED5"/>
    <w:rsid w:val="00A6416E"/>
    <w:rsid w:val="00A6427F"/>
    <w:rsid w:val="00A6575F"/>
    <w:rsid w:val="00A66385"/>
    <w:rsid w:val="00A6675C"/>
    <w:rsid w:val="00A6717B"/>
    <w:rsid w:val="00A70C8C"/>
    <w:rsid w:val="00A71209"/>
    <w:rsid w:val="00A719F1"/>
    <w:rsid w:val="00A71DF0"/>
    <w:rsid w:val="00A720BB"/>
    <w:rsid w:val="00A72820"/>
    <w:rsid w:val="00A736FA"/>
    <w:rsid w:val="00A755A2"/>
    <w:rsid w:val="00A80C78"/>
    <w:rsid w:val="00A8332E"/>
    <w:rsid w:val="00A850B3"/>
    <w:rsid w:val="00A86FC5"/>
    <w:rsid w:val="00A87184"/>
    <w:rsid w:val="00A90233"/>
    <w:rsid w:val="00A922C6"/>
    <w:rsid w:val="00A92F08"/>
    <w:rsid w:val="00A937C6"/>
    <w:rsid w:val="00A95400"/>
    <w:rsid w:val="00AA041A"/>
    <w:rsid w:val="00AA23F2"/>
    <w:rsid w:val="00AA3472"/>
    <w:rsid w:val="00AA7345"/>
    <w:rsid w:val="00AA7E62"/>
    <w:rsid w:val="00AB292B"/>
    <w:rsid w:val="00AB2938"/>
    <w:rsid w:val="00AB7268"/>
    <w:rsid w:val="00AB793C"/>
    <w:rsid w:val="00AB7A01"/>
    <w:rsid w:val="00AC03D4"/>
    <w:rsid w:val="00AC29E1"/>
    <w:rsid w:val="00AC3797"/>
    <w:rsid w:val="00AC5893"/>
    <w:rsid w:val="00AC5F09"/>
    <w:rsid w:val="00AC69F4"/>
    <w:rsid w:val="00AC6B5A"/>
    <w:rsid w:val="00AD189D"/>
    <w:rsid w:val="00AD398A"/>
    <w:rsid w:val="00AD5D66"/>
    <w:rsid w:val="00AD7D84"/>
    <w:rsid w:val="00AE112A"/>
    <w:rsid w:val="00AE128F"/>
    <w:rsid w:val="00AE15C0"/>
    <w:rsid w:val="00AE2B25"/>
    <w:rsid w:val="00AE2CB0"/>
    <w:rsid w:val="00AE2F8A"/>
    <w:rsid w:val="00AE2FF1"/>
    <w:rsid w:val="00AE33C7"/>
    <w:rsid w:val="00AE419D"/>
    <w:rsid w:val="00AE425E"/>
    <w:rsid w:val="00AE4652"/>
    <w:rsid w:val="00AE6050"/>
    <w:rsid w:val="00AE7DB6"/>
    <w:rsid w:val="00AF05CE"/>
    <w:rsid w:val="00AF0FD2"/>
    <w:rsid w:val="00AF1A92"/>
    <w:rsid w:val="00AF2054"/>
    <w:rsid w:val="00AF4A55"/>
    <w:rsid w:val="00AF4AF4"/>
    <w:rsid w:val="00AF7061"/>
    <w:rsid w:val="00AF7946"/>
    <w:rsid w:val="00B003AE"/>
    <w:rsid w:val="00B00A99"/>
    <w:rsid w:val="00B00FEC"/>
    <w:rsid w:val="00B01597"/>
    <w:rsid w:val="00B0319F"/>
    <w:rsid w:val="00B0462E"/>
    <w:rsid w:val="00B04A48"/>
    <w:rsid w:val="00B05DFB"/>
    <w:rsid w:val="00B06105"/>
    <w:rsid w:val="00B06858"/>
    <w:rsid w:val="00B070B9"/>
    <w:rsid w:val="00B07123"/>
    <w:rsid w:val="00B10B86"/>
    <w:rsid w:val="00B11D29"/>
    <w:rsid w:val="00B134E6"/>
    <w:rsid w:val="00B139CD"/>
    <w:rsid w:val="00B14BE8"/>
    <w:rsid w:val="00B15ECE"/>
    <w:rsid w:val="00B16390"/>
    <w:rsid w:val="00B16625"/>
    <w:rsid w:val="00B1668E"/>
    <w:rsid w:val="00B16E07"/>
    <w:rsid w:val="00B225BE"/>
    <w:rsid w:val="00B2405F"/>
    <w:rsid w:val="00B2539D"/>
    <w:rsid w:val="00B30E55"/>
    <w:rsid w:val="00B31565"/>
    <w:rsid w:val="00B31ABC"/>
    <w:rsid w:val="00B3264A"/>
    <w:rsid w:val="00B356B5"/>
    <w:rsid w:val="00B37FFB"/>
    <w:rsid w:val="00B413C1"/>
    <w:rsid w:val="00B41702"/>
    <w:rsid w:val="00B420F6"/>
    <w:rsid w:val="00B42443"/>
    <w:rsid w:val="00B438C5"/>
    <w:rsid w:val="00B44163"/>
    <w:rsid w:val="00B46353"/>
    <w:rsid w:val="00B46C87"/>
    <w:rsid w:val="00B4702E"/>
    <w:rsid w:val="00B478FF"/>
    <w:rsid w:val="00B47939"/>
    <w:rsid w:val="00B47C0E"/>
    <w:rsid w:val="00B51663"/>
    <w:rsid w:val="00B51D57"/>
    <w:rsid w:val="00B536B8"/>
    <w:rsid w:val="00B60EFD"/>
    <w:rsid w:val="00B614DA"/>
    <w:rsid w:val="00B62D5D"/>
    <w:rsid w:val="00B63019"/>
    <w:rsid w:val="00B65D07"/>
    <w:rsid w:val="00B66E0B"/>
    <w:rsid w:val="00B713D4"/>
    <w:rsid w:val="00B728E1"/>
    <w:rsid w:val="00B75BB2"/>
    <w:rsid w:val="00B76145"/>
    <w:rsid w:val="00B761D7"/>
    <w:rsid w:val="00B76A32"/>
    <w:rsid w:val="00B7745A"/>
    <w:rsid w:val="00B77FD8"/>
    <w:rsid w:val="00B80DA3"/>
    <w:rsid w:val="00B82106"/>
    <w:rsid w:val="00B82192"/>
    <w:rsid w:val="00B829C9"/>
    <w:rsid w:val="00B854BD"/>
    <w:rsid w:val="00B854DC"/>
    <w:rsid w:val="00B87732"/>
    <w:rsid w:val="00B87990"/>
    <w:rsid w:val="00B901F9"/>
    <w:rsid w:val="00B92567"/>
    <w:rsid w:val="00B938F3"/>
    <w:rsid w:val="00B939C0"/>
    <w:rsid w:val="00B95539"/>
    <w:rsid w:val="00B97A55"/>
    <w:rsid w:val="00BA055A"/>
    <w:rsid w:val="00BA116B"/>
    <w:rsid w:val="00BA12BF"/>
    <w:rsid w:val="00BA13D3"/>
    <w:rsid w:val="00BA2F61"/>
    <w:rsid w:val="00BB009D"/>
    <w:rsid w:val="00BB2390"/>
    <w:rsid w:val="00BB26BB"/>
    <w:rsid w:val="00BB2872"/>
    <w:rsid w:val="00BB2945"/>
    <w:rsid w:val="00BB2F92"/>
    <w:rsid w:val="00BC173A"/>
    <w:rsid w:val="00BC1CC7"/>
    <w:rsid w:val="00BC4CAF"/>
    <w:rsid w:val="00BC61F9"/>
    <w:rsid w:val="00BC7719"/>
    <w:rsid w:val="00BC7AF7"/>
    <w:rsid w:val="00BD1523"/>
    <w:rsid w:val="00BD1959"/>
    <w:rsid w:val="00BD29CA"/>
    <w:rsid w:val="00BD40BF"/>
    <w:rsid w:val="00BD50F4"/>
    <w:rsid w:val="00BD6D4E"/>
    <w:rsid w:val="00BE0BAD"/>
    <w:rsid w:val="00BE22CD"/>
    <w:rsid w:val="00BE269F"/>
    <w:rsid w:val="00BE3CAD"/>
    <w:rsid w:val="00BE3CC1"/>
    <w:rsid w:val="00BE4061"/>
    <w:rsid w:val="00BE411C"/>
    <w:rsid w:val="00BE50ED"/>
    <w:rsid w:val="00BE5400"/>
    <w:rsid w:val="00BE6DAD"/>
    <w:rsid w:val="00BE7B6F"/>
    <w:rsid w:val="00BF1103"/>
    <w:rsid w:val="00BF312B"/>
    <w:rsid w:val="00BF3796"/>
    <w:rsid w:val="00BF42C5"/>
    <w:rsid w:val="00BF44C1"/>
    <w:rsid w:val="00BF44E7"/>
    <w:rsid w:val="00BF4E23"/>
    <w:rsid w:val="00BF4EE3"/>
    <w:rsid w:val="00C00962"/>
    <w:rsid w:val="00C010F4"/>
    <w:rsid w:val="00C0120A"/>
    <w:rsid w:val="00C023F6"/>
    <w:rsid w:val="00C02619"/>
    <w:rsid w:val="00C02B7D"/>
    <w:rsid w:val="00C0340C"/>
    <w:rsid w:val="00C03FA5"/>
    <w:rsid w:val="00C04753"/>
    <w:rsid w:val="00C05474"/>
    <w:rsid w:val="00C05EAA"/>
    <w:rsid w:val="00C063CE"/>
    <w:rsid w:val="00C068FC"/>
    <w:rsid w:val="00C06D20"/>
    <w:rsid w:val="00C06F10"/>
    <w:rsid w:val="00C10022"/>
    <w:rsid w:val="00C11A35"/>
    <w:rsid w:val="00C125C3"/>
    <w:rsid w:val="00C133FA"/>
    <w:rsid w:val="00C13A86"/>
    <w:rsid w:val="00C13BC3"/>
    <w:rsid w:val="00C13EA7"/>
    <w:rsid w:val="00C152DE"/>
    <w:rsid w:val="00C156AD"/>
    <w:rsid w:val="00C16F01"/>
    <w:rsid w:val="00C17BF6"/>
    <w:rsid w:val="00C21BEB"/>
    <w:rsid w:val="00C30CB0"/>
    <w:rsid w:val="00C318E8"/>
    <w:rsid w:val="00C32F83"/>
    <w:rsid w:val="00C356C8"/>
    <w:rsid w:val="00C36E3B"/>
    <w:rsid w:val="00C376A8"/>
    <w:rsid w:val="00C41B27"/>
    <w:rsid w:val="00C425BD"/>
    <w:rsid w:val="00C4411F"/>
    <w:rsid w:val="00C44D59"/>
    <w:rsid w:val="00C454B5"/>
    <w:rsid w:val="00C466DF"/>
    <w:rsid w:val="00C46F46"/>
    <w:rsid w:val="00C479D7"/>
    <w:rsid w:val="00C5190C"/>
    <w:rsid w:val="00C523DF"/>
    <w:rsid w:val="00C52F63"/>
    <w:rsid w:val="00C53A52"/>
    <w:rsid w:val="00C53D17"/>
    <w:rsid w:val="00C54574"/>
    <w:rsid w:val="00C5638F"/>
    <w:rsid w:val="00C571D3"/>
    <w:rsid w:val="00C57D79"/>
    <w:rsid w:val="00C622AC"/>
    <w:rsid w:val="00C62EB8"/>
    <w:rsid w:val="00C631F9"/>
    <w:rsid w:val="00C64DDE"/>
    <w:rsid w:val="00C670BB"/>
    <w:rsid w:val="00C70A5F"/>
    <w:rsid w:val="00C71302"/>
    <w:rsid w:val="00C7236C"/>
    <w:rsid w:val="00C72450"/>
    <w:rsid w:val="00C73010"/>
    <w:rsid w:val="00C734C3"/>
    <w:rsid w:val="00C73E9E"/>
    <w:rsid w:val="00C741FB"/>
    <w:rsid w:val="00C75696"/>
    <w:rsid w:val="00C76452"/>
    <w:rsid w:val="00C769D4"/>
    <w:rsid w:val="00C77BF8"/>
    <w:rsid w:val="00C834EE"/>
    <w:rsid w:val="00C836F8"/>
    <w:rsid w:val="00C840DC"/>
    <w:rsid w:val="00C85E20"/>
    <w:rsid w:val="00C8632C"/>
    <w:rsid w:val="00C87191"/>
    <w:rsid w:val="00C874C6"/>
    <w:rsid w:val="00C87ACA"/>
    <w:rsid w:val="00C90091"/>
    <w:rsid w:val="00C9206B"/>
    <w:rsid w:val="00C935D4"/>
    <w:rsid w:val="00C93888"/>
    <w:rsid w:val="00C93F92"/>
    <w:rsid w:val="00C93FCA"/>
    <w:rsid w:val="00CA0954"/>
    <w:rsid w:val="00CA0AE2"/>
    <w:rsid w:val="00CA0BD3"/>
    <w:rsid w:val="00CA0F3E"/>
    <w:rsid w:val="00CA2466"/>
    <w:rsid w:val="00CA41A0"/>
    <w:rsid w:val="00CA561F"/>
    <w:rsid w:val="00CA62C5"/>
    <w:rsid w:val="00CB3881"/>
    <w:rsid w:val="00CB435F"/>
    <w:rsid w:val="00CB5F1F"/>
    <w:rsid w:val="00CB6BFA"/>
    <w:rsid w:val="00CB6E62"/>
    <w:rsid w:val="00CB72B3"/>
    <w:rsid w:val="00CB7964"/>
    <w:rsid w:val="00CC032E"/>
    <w:rsid w:val="00CC046A"/>
    <w:rsid w:val="00CC0607"/>
    <w:rsid w:val="00CC2214"/>
    <w:rsid w:val="00CC30A1"/>
    <w:rsid w:val="00CC3693"/>
    <w:rsid w:val="00CC3EF2"/>
    <w:rsid w:val="00CC4219"/>
    <w:rsid w:val="00CC55E8"/>
    <w:rsid w:val="00CC5A65"/>
    <w:rsid w:val="00CC61CD"/>
    <w:rsid w:val="00CD0801"/>
    <w:rsid w:val="00CD0ADA"/>
    <w:rsid w:val="00CD0B45"/>
    <w:rsid w:val="00CD1110"/>
    <w:rsid w:val="00CD1F89"/>
    <w:rsid w:val="00CD276B"/>
    <w:rsid w:val="00CD2D39"/>
    <w:rsid w:val="00CD36AC"/>
    <w:rsid w:val="00CD4FE9"/>
    <w:rsid w:val="00CD7A56"/>
    <w:rsid w:val="00CD7FFC"/>
    <w:rsid w:val="00CE1297"/>
    <w:rsid w:val="00CE1E25"/>
    <w:rsid w:val="00CE2023"/>
    <w:rsid w:val="00CE329C"/>
    <w:rsid w:val="00CE39EB"/>
    <w:rsid w:val="00CE56B9"/>
    <w:rsid w:val="00CE689F"/>
    <w:rsid w:val="00CF216A"/>
    <w:rsid w:val="00CF3FD5"/>
    <w:rsid w:val="00CF4685"/>
    <w:rsid w:val="00CF4914"/>
    <w:rsid w:val="00CF64F3"/>
    <w:rsid w:val="00CF6970"/>
    <w:rsid w:val="00D00376"/>
    <w:rsid w:val="00D004BC"/>
    <w:rsid w:val="00D00E19"/>
    <w:rsid w:val="00D06AA0"/>
    <w:rsid w:val="00D06F31"/>
    <w:rsid w:val="00D106FA"/>
    <w:rsid w:val="00D11106"/>
    <w:rsid w:val="00D15812"/>
    <w:rsid w:val="00D159B7"/>
    <w:rsid w:val="00D15A26"/>
    <w:rsid w:val="00D22189"/>
    <w:rsid w:val="00D24419"/>
    <w:rsid w:val="00D24C80"/>
    <w:rsid w:val="00D26622"/>
    <w:rsid w:val="00D30489"/>
    <w:rsid w:val="00D30E4A"/>
    <w:rsid w:val="00D32E8B"/>
    <w:rsid w:val="00D34927"/>
    <w:rsid w:val="00D4028F"/>
    <w:rsid w:val="00D41976"/>
    <w:rsid w:val="00D4397D"/>
    <w:rsid w:val="00D43C12"/>
    <w:rsid w:val="00D43E45"/>
    <w:rsid w:val="00D456A1"/>
    <w:rsid w:val="00D45E4A"/>
    <w:rsid w:val="00D47858"/>
    <w:rsid w:val="00D501D6"/>
    <w:rsid w:val="00D5418B"/>
    <w:rsid w:val="00D5422B"/>
    <w:rsid w:val="00D54353"/>
    <w:rsid w:val="00D5673B"/>
    <w:rsid w:val="00D567C3"/>
    <w:rsid w:val="00D60D61"/>
    <w:rsid w:val="00D616F2"/>
    <w:rsid w:val="00D64ADE"/>
    <w:rsid w:val="00D6505E"/>
    <w:rsid w:val="00D65227"/>
    <w:rsid w:val="00D65B9B"/>
    <w:rsid w:val="00D67AAF"/>
    <w:rsid w:val="00D67B71"/>
    <w:rsid w:val="00D706C7"/>
    <w:rsid w:val="00D70965"/>
    <w:rsid w:val="00D71B20"/>
    <w:rsid w:val="00D74A0B"/>
    <w:rsid w:val="00D763E6"/>
    <w:rsid w:val="00D76B67"/>
    <w:rsid w:val="00D76F7F"/>
    <w:rsid w:val="00D77AB5"/>
    <w:rsid w:val="00D803D9"/>
    <w:rsid w:val="00D84979"/>
    <w:rsid w:val="00D859A3"/>
    <w:rsid w:val="00D92237"/>
    <w:rsid w:val="00D93D5A"/>
    <w:rsid w:val="00D94470"/>
    <w:rsid w:val="00D950C0"/>
    <w:rsid w:val="00D9655C"/>
    <w:rsid w:val="00D97156"/>
    <w:rsid w:val="00DA053D"/>
    <w:rsid w:val="00DA0B3D"/>
    <w:rsid w:val="00DA2A57"/>
    <w:rsid w:val="00DA2BA1"/>
    <w:rsid w:val="00DA636F"/>
    <w:rsid w:val="00DB0420"/>
    <w:rsid w:val="00DB36F5"/>
    <w:rsid w:val="00DB485D"/>
    <w:rsid w:val="00DB4CFB"/>
    <w:rsid w:val="00DB5F0F"/>
    <w:rsid w:val="00DC0010"/>
    <w:rsid w:val="00DC00D2"/>
    <w:rsid w:val="00DC16C6"/>
    <w:rsid w:val="00DC28BA"/>
    <w:rsid w:val="00DC2B5B"/>
    <w:rsid w:val="00DC7A2F"/>
    <w:rsid w:val="00DC7E79"/>
    <w:rsid w:val="00DD1008"/>
    <w:rsid w:val="00DD1D4F"/>
    <w:rsid w:val="00DD1F01"/>
    <w:rsid w:val="00DD24B9"/>
    <w:rsid w:val="00DD30CB"/>
    <w:rsid w:val="00DD3A32"/>
    <w:rsid w:val="00DD3FF4"/>
    <w:rsid w:val="00DD6129"/>
    <w:rsid w:val="00DD7A95"/>
    <w:rsid w:val="00DE0705"/>
    <w:rsid w:val="00DE09F9"/>
    <w:rsid w:val="00DE0C25"/>
    <w:rsid w:val="00DE0F43"/>
    <w:rsid w:val="00DE150F"/>
    <w:rsid w:val="00DE1944"/>
    <w:rsid w:val="00DE256E"/>
    <w:rsid w:val="00DE367A"/>
    <w:rsid w:val="00DE3AAC"/>
    <w:rsid w:val="00DE40F3"/>
    <w:rsid w:val="00DE4A47"/>
    <w:rsid w:val="00DE5BB9"/>
    <w:rsid w:val="00DF2189"/>
    <w:rsid w:val="00DF2633"/>
    <w:rsid w:val="00DF30AF"/>
    <w:rsid w:val="00DF7450"/>
    <w:rsid w:val="00DF7A64"/>
    <w:rsid w:val="00DF7DA8"/>
    <w:rsid w:val="00E009D9"/>
    <w:rsid w:val="00E01032"/>
    <w:rsid w:val="00E017E8"/>
    <w:rsid w:val="00E01AD6"/>
    <w:rsid w:val="00E048CC"/>
    <w:rsid w:val="00E04A90"/>
    <w:rsid w:val="00E05762"/>
    <w:rsid w:val="00E057AC"/>
    <w:rsid w:val="00E06A13"/>
    <w:rsid w:val="00E108D8"/>
    <w:rsid w:val="00E10ABD"/>
    <w:rsid w:val="00E111FC"/>
    <w:rsid w:val="00E13EA0"/>
    <w:rsid w:val="00E14970"/>
    <w:rsid w:val="00E20026"/>
    <w:rsid w:val="00E20BB4"/>
    <w:rsid w:val="00E214A2"/>
    <w:rsid w:val="00E223CA"/>
    <w:rsid w:val="00E243FC"/>
    <w:rsid w:val="00E25955"/>
    <w:rsid w:val="00E265F7"/>
    <w:rsid w:val="00E26AE0"/>
    <w:rsid w:val="00E26C0B"/>
    <w:rsid w:val="00E277CB"/>
    <w:rsid w:val="00E27882"/>
    <w:rsid w:val="00E30DD5"/>
    <w:rsid w:val="00E37A6F"/>
    <w:rsid w:val="00E37C05"/>
    <w:rsid w:val="00E40142"/>
    <w:rsid w:val="00E40771"/>
    <w:rsid w:val="00E41DBD"/>
    <w:rsid w:val="00E4368D"/>
    <w:rsid w:val="00E446D8"/>
    <w:rsid w:val="00E45116"/>
    <w:rsid w:val="00E47AD0"/>
    <w:rsid w:val="00E47F15"/>
    <w:rsid w:val="00E50F28"/>
    <w:rsid w:val="00E514B1"/>
    <w:rsid w:val="00E5279B"/>
    <w:rsid w:val="00E53DED"/>
    <w:rsid w:val="00E54FE3"/>
    <w:rsid w:val="00E56639"/>
    <w:rsid w:val="00E62C9B"/>
    <w:rsid w:val="00E62DED"/>
    <w:rsid w:val="00E648C1"/>
    <w:rsid w:val="00E64CFD"/>
    <w:rsid w:val="00E654F3"/>
    <w:rsid w:val="00E658EA"/>
    <w:rsid w:val="00E67C49"/>
    <w:rsid w:val="00E70D01"/>
    <w:rsid w:val="00E74EA9"/>
    <w:rsid w:val="00E7787E"/>
    <w:rsid w:val="00E80DC2"/>
    <w:rsid w:val="00E8326C"/>
    <w:rsid w:val="00E8722F"/>
    <w:rsid w:val="00E901D0"/>
    <w:rsid w:val="00E90D0B"/>
    <w:rsid w:val="00E91186"/>
    <w:rsid w:val="00E915CB"/>
    <w:rsid w:val="00E922DC"/>
    <w:rsid w:val="00E93513"/>
    <w:rsid w:val="00E94180"/>
    <w:rsid w:val="00E955D4"/>
    <w:rsid w:val="00E96119"/>
    <w:rsid w:val="00E96999"/>
    <w:rsid w:val="00EA1FD9"/>
    <w:rsid w:val="00EA2F47"/>
    <w:rsid w:val="00EA4A47"/>
    <w:rsid w:val="00EA61D4"/>
    <w:rsid w:val="00EB200F"/>
    <w:rsid w:val="00EB2A61"/>
    <w:rsid w:val="00EB2D7D"/>
    <w:rsid w:val="00EB4292"/>
    <w:rsid w:val="00EB42EF"/>
    <w:rsid w:val="00EB4C8C"/>
    <w:rsid w:val="00EB58EB"/>
    <w:rsid w:val="00EB6256"/>
    <w:rsid w:val="00EB717B"/>
    <w:rsid w:val="00EC02F1"/>
    <w:rsid w:val="00EC14C9"/>
    <w:rsid w:val="00EC1A6E"/>
    <w:rsid w:val="00EC1A95"/>
    <w:rsid w:val="00EC2CEE"/>
    <w:rsid w:val="00EC2EF3"/>
    <w:rsid w:val="00EC472E"/>
    <w:rsid w:val="00EC4956"/>
    <w:rsid w:val="00EC4C01"/>
    <w:rsid w:val="00EC6E4F"/>
    <w:rsid w:val="00EC773F"/>
    <w:rsid w:val="00EC7E2F"/>
    <w:rsid w:val="00ED02B4"/>
    <w:rsid w:val="00ED07CC"/>
    <w:rsid w:val="00ED17C0"/>
    <w:rsid w:val="00ED51E4"/>
    <w:rsid w:val="00ED6133"/>
    <w:rsid w:val="00ED7CE9"/>
    <w:rsid w:val="00ED7D96"/>
    <w:rsid w:val="00EE19E9"/>
    <w:rsid w:val="00EE254D"/>
    <w:rsid w:val="00EE26AC"/>
    <w:rsid w:val="00EE3797"/>
    <w:rsid w:val="00EE3FCF"/>
    <w:rsid w:val="00EE4E65"/>
    <w:rsid w:val="00EE5636"/>
    <w:rsid w:val="00EE6B5D"/>
    <w:rsid w:val="00EE6CDC"/>
    <w:rsid w:val="00EE7E7A"/>
    <w:rsid w:val="00EE7E8B"/>
    <w:rsid w:val="00EF0461"/>
    <w:rsid w:val="00EF0AA8"/>
    <w:rsid w:val="00EF0BD5"/>
    <w:rsid w:val="00EF2061"/>
    <w:rsid w:val="00EF2164"/>
    <w:rsid w:val="00EF75D7"/>
    <w:rsid w:val="00EF7D9B"/>
    <w:rsid w:val="00F01CD1"/>
    <w:rsid w:val="00F02464"/>
    <w:rsid w:val="00F044AF"/>
    <w:rsid w:val="00F04D1A"/>
    <w:rsid w:val="00F06014"/>
    <w:rsid w:val="00F10DB9"/>
    <w:rsid w:val="00F11813"/>
    <w:rsid w:val="00F129B3"/>
    <w:rsid w:val="00F151B8"/>
    <w:rsid w:val="00F17DB1"/>
    <w:rsid w:val="00F20764"/>
    <w:rsid w:val="00F20CC2"/>
    <w:rsid w:val="00F21D4E"/>
    <w:rsid w:val="00F25110"/>
    <w:rsid w:val="00F254DE"/>
    <w:rsid w:val="00F263DB"/>
    <w:rsid w:val="00F26A8C"/>
    <w:rsid w:val="00F3059F"/>
    <w:rsid w:val="00F31F85"/>
    <w:rsid w:val="00F326A7"/>
    <w:rsid w:val="00F35356"/>
    <w:rsid w:val="00F35C6B"/>
    <w:rsid w:val="00F4061E"/>
    <w:rsid w:val="00F414D9"/>
    <w:rsid w:val="00F42BC2"/>
    <w:rsid w:val="00F42E48"/>
    <w:rsid w:val="00F43805"/>
    <w:rsid w:val="00F44271"/>
    <w:rsid w:val="00F4571A"/>
    <w:rsid w:val="00F47400"/>
    <w:rsid w:val="00F51139"/>
    <w:rsid w:val="00F514E6"/>
    <w:rsid w:val="00F561D1"/>
    <w:rsid w:val="00F615F9"/>
    <w:rsid w:val="00F625D4"/>
    <w:rsid w:val="00F63653"/>
    <w:rsid w:val="00F63706"/>
    <w:rsid w:val="00F63DC0"/>
    <w:rsid w:val="00F647C6"/>
    <w:rsid w:val="00F71731"/>
    <w:rsid w:val="00F71ADE"/>
    <w:rsid w:val="00F720F1"/>
    <w:rsid w:val="00F72E3D"/>
    <w:rsid w:val="00F72FF0"/>
    <w:rsid w:val="00F73C27"/>
    <w:rsid w:val="00F7411F"/>
    <w:rsid w:val="00F75AD5"/>
    <w:rsid w:val="00F800C6"/>
    <w:rsid w:val="00F82608"/>
    <w:rsid w:val="00F829C3"/>
    <w:rsid w:val="00F8385E"/>
    <w:rsid w:val="00F843CC"/>
    <w:rsid w:val="00F844E2"/>
    <w:rsid w:val="00F85A48"/>
    <w:rsid w:val="00F87A76"/>
    <w:rsid w:val="00F92C23"/>
    <w:rsid w:val="00F92E58"/>
    <w:rsid w:val="00F94D6D"/>
    <w:rsid w:val="00F958AA"/>
    <w:rsid w:val="00F96403"/>
    <w:rsid w:val="00F9764F"/>
    <w:rsid w:val="00F97815"/>
    <w:rsid w:val="00FA026C"/>
    <w:rsid w:val="00FA0286"/>
    <w:rsid w:val="00FA02D7"/>
    <w:rsid w:val="00FA0A3A"/>
    <w:rsid w:val="00FA2C43"/>
    <w:rsid w:val="00FA2D7A"/>
    <w:rsid w:val="00FA35BE"/>
    <w:rsid w:val="00FA42D0"/>
    <w:rsid w:val="00FA791E"/>
    <w:rsid w:val="00FB010F"/>
    <w:rsid w:val="00FB03AE"/>
    <w:rsid w:val="00FB0EC4"/>
    <w:rsid w:val="00FB1FE1"/>
    <w:rsid w:val="00FB32F3"/>
    <w:rsid w:val="00FB429E"/>
    <w:rsid w:val="00FB4B6F"/>
    <w:rsid w:val="00FB52FF"/>
    <w:rsid w:val="00FB7D75"/>
    <w:rsid w:val="00FC0244"/>
    <w:rsid w:val="00FC0783"/>
    <w:rsid w:val="00FC155C"/>
    <w:rsid w:val="00FC1D05"/>
    <w:rsid w:val="00FC30DC"/>
    <w:rsid w:val="00FC3425"/>
    <w:rsid w:val="00FD1CA2"/>
    <w:rsid w:val="00FD2039"/>
    <w:rsid w:val="00FD2E33"/>
    <w:rsid w:val="00FD4B7B"/>
    <w:rsid w:val="00FE23DB"/>
    <w:rsid w:val="00FE340D"/>
    <w:rsid w:val="00FE459C"/>
    <w:rsid w:val="00FE4D10"/>
    <w:rsid w:val="00FE5404"/>
    <w:rsid w:val="00FE5589"/>
    <w:rsid w:val="00FE5E7A"/>
    <w:rsid w:val="00FE61F1"/>
    <w:rsid w:val="00FE67F6"/>
    <w:rsid w:val="00FF0168"/>
    <w:rsid w:val="00FF0B1D"/>
    <w:rsid w:val="00FF27F4"/>
    <w:rsid w:val="00FF4BF4"/>
    <w:rsid w:val="00FF7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7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6">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rsid w:val="00A32A82"/>
    <w:pPr>
      <w:suppressAutoHyphens w:val="0"/>
      <w:spacing w:after="200"/>
    </w:pPr>
    <w:rPr>
      <w:rFonts w:eastAsiaTheme="minorHAnsi" w:cstheme="minorBidi"/>
      <w:sz w:val="24"/>
      <w:szCs w:val="22"/>
      <w:lang w:eastAsia="en-US"/>
    </w:rPr>
  </w:style>
  <w:style w:type="paragraph" w:styleId="11">
    <w:name w:val="heading 1"/>
    <w:basedOn w:val="a5"/>
    <w:next w:val="a5"/>
    <w:link w:val="14"/>
    <w:uiPriority w:val="9"/>
    <w:rsid w:val="00647B9C"/>
    <w:pPr>
      <w:keepNext/>
      <w:keepLines/>
      <w:numPr>
        <w:numId w:val="2"/>
      </w:numPr>
      <w:spacing w:before="480" w:after="0"/>
      <w:outlineLvl w:val="0"/>
    </w:pPr>
    <w:rPr>
      <w:rFonts w:ascii="Arial" w:hAnsi="Arial"/>
      <w:b/>
      <w:bCs/>
      <w:color w:val="365F91"/>
      <w:sz w:val="28"/>
      <w:szCs w:val="28"/>
    </w:rPr>
  </w:style>
  <w:style w:type="paragraph" w:styleId="22">
    <w:name w:val="heading 2"/>
    <w:basedOn w:val="a5"/>
    <w:next w:val="a5"/>
    <w:link w:val="27"/>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0">
    <w:name w:val="heading 3"/>
    <w:basedOn w:val="a5"/>
    <w:next w:val="a5"/>
    <w:link w:val="34"/>
    <w:uiPriority w:val="9"/>
    <w:unhideWhenUsed/>
    <w:rsid w:val="00647B9C"/>
    <w:pPr>
      <w:keepNext/>
      <w:keepLines/>
      <w:numPr>
        <w:ilvl w:val="2"/>
        <w:numId w:val="2"/>
      </w:numPr>
      <w:spacing w:before="200" w:after="0"/>
      <w:ind w:left="6816"/>
      <w:outlineLvl w:val="2"/>
    </w:pPr>
    <w:rPr>
      <w:rFonts w:ascii="Arial" w:hAnsi="Arial"/>
      <w:b/>
      <w:bCs/>
      <w:color w:val="4F81BD"/>
    </w:rPr>
  </w:style>
  <w:style w:type="paragraph" w:styleId="40">
    <w:name w:val="heading 4"/>
    <w:basedOn w:val="a5"/>
    <w:next w:val="a5"/>
    <w:link w:val="43"/>
    <w:uiPriority w:val="9"/>
    <w:unhideWhenUsed/>
    <w:rsid w:val="00647B9C"/>
    <w:pPr>
      <w:keepNext/>
      <w:keepLines/>
      <w:numPr>
        <w:ilvl w:val="3"/>
        <w:numId w:val="2"/>
      </w:numPr>
      <w:spacing w:before="200" w:after="0"/>
      <w:ind w:left="4267"/>
      <w:outlineLvl w:val="3"/>
    </w:pPr>
    <w:rPr>
      <w:rFonts w:ascii="Arial" w:hAnsi="Arial"/>
      <w:b/>
      <w:bCs/>
      <w:i/>
      <w:iCs/>
      <w:color w:val="4F81BD"/>
    </w:rPr>
  </w:style>
  <w:style w:type="paragraph" w:styleId="5">
    <w:name w:val="heading 5"/>
    <w:basedOn w:val="a5"/>
    <w:next w:val="a5"/>
    <w:link w:val="53"/>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5"/>
    <w:next w:val="a5"/>
    <w:link w:val="61"/>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5"/>
    <w:next w:val="a5"/>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5"/>
    <w:next w:val="a5"/>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5"/>
    <w:next w:val="a5"/>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Заголовок 1 Знак"/>
    <w:link w:val="11"/>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9">
    <w:name w:val="page number"/>
    <w:basedOn w:val="a6"/>
    <w:rsid w:val="00FA2894"/>
  </w:style>
  <w:style w:type="character" w:styleId="aa">
    <w:name w:val="annotation reference"/>
    <w:uiPriority w:val="99"/>
    <w:rsid w:val="00826008"/>
    <w:rPr>
      <w:sz w:val="16"/>
      <w:szCs w:val="16"/>
    </w:rPr>
  </w:style>
  <w:style w:type="character" w:customStyle="1" w:styleId="ab">
    <w:name w:val="Текст сноски Знак"/>
    <w:basedOn w:val="a6"/>
    <w:uiPriority w:val="99"/>
    <w:rsid w:val="00DC06A4"/>
  </w:style>
  <w:style w:type="character" w:customStyle="1" w:styleId="ac">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d">
    <w:name w:val="Текст концевой сноски Знак"/>
    <w:basedOn w:val="a6"/>
    <w:rsid w:val="00C20A04"/>
  </w:style>
  <w:style w:type="character" w:customStyle="1" w:styleId="ae">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f">
    <w:name w:val="Верхний колонтитул Знак"/>
    <w:uiPriority w:val="99"/>
    <w:rsid w:val="008A6089"/>
    <w:rPr>
      <w:sz w:val="24"/>
      <w:szCs w:val="24"/>
    </w:rPr>
  </w:style>
  <w:style w:type="character" w:customStyle="1" w:styleId="15">
    <w:name w:val="Текст сноски Знак1 Знак"/>
    <w:rsid w:val="008F260E"/>
    <w:rPr>
      <w:lang w:val="ru-RU" w:eastAsia="ru-RU" w:bidi="ar-SA"/>
    </w:rPr>
  </w:style>
  <w:style w:type="character" w:customStyle="1" w:styleId="af0">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1">
    <w:name w:val="Strong"/>
    <w:uiPriority w:val="22"/>
    <w:rsid w:val="00647B9C"/>
    <w:rPr>
      <w:b/>
      <w:bCs/>
    </w:rPr>
  </w:style>
  <w:style w:type="character" w:customStyle="1" w:styleId="27">
    <w:name w:val="Заголовок 2 Знак"/>
    <w:link w:val="22"/>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0"/>
    <w:uiPriority w:val="9"/>
    <w:qFormat/>
    <w:rsid w:val="00647B9C"/>
    <w:rPr>
      <w:rFonts w:ascii="Arial" w:eastAsiaTheme="minorHAnsi" w:hAnsi="Arial" w:cstheme="minorBidi"/>
      <w:b/>
      <w:bCs/>
      <w:color w:val="4F81BD"/>
      <w:sz w:val="24"/>
      <w:szCs w:val="22"/>
      <w:lang w:eastAsia="en-US"/>
    </w:rPr>
  </w:style>
  <w:style w:type="character" w:customStyle="1" w:styleId="43">
    <w:name w:val="Заголовок 4 Знак"/>
    <w:link w:val="40"/>
    <w:uiPriority w:val="9"/>
    <w:qFormat/>
    <w:rsid w:val="00647B9C"/>
    <w:rPr>
      <w:rFonts w:ascii="Arial" w:eastAsiaTheme="minorHAnsi" w:hAnsi="Arial" w:cstheme="minorBidi"/>
      <w:b/>
      <w:bCs/>
      <w:i/>
      <w:iCs/>
      <w:color w:val="4F81BD"/>
      <w:sz w:val="24"/>
      <w:szCs w:val="22"/>
      <w:lang w:eastAsia="en-US"/>
    </w:rPr>
  </w:style>
  <w:style w:type="character" w:customStyle="1" w:styleId="53">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1">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2">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3">
    <w:name w:val="Подзаголовок Знак"/>
    <w:uiPriority w:val="11"/>
    <w:rsid w:val="00647B9C"/>
    <w:rPr>
      <w:rFonts w:ascii="Arial" w:eastAsia="Times New Roman" w:hAnsi="Arial" w:cs="Times New Roman"/>
      <w:i/>
      <w:iCs/>
      <w:color w:val="4F81BD"/>
      <w:spacing w:val="15"/>
      <w:sz w:val="24"/>
      <w:szCs w:val="24"/>
    </w:rPr>
  </w:style>
  <w:style w:type="character" w:styleId="af4">
    <w:name w:val="Emphasis"/>
    <w:rsid w:val="00647B9C"/>
    <w:rPr>
      <w:i/>
      <w:iCs/>
    </w:rPr>
  </w:style>
  <w:style w:type="character" w:customStyle="1" w:styleId="28">
    <w:name w:val="Цитата 2 Знак"/>
    <w:link w:val="29"/>
    <w:uiPriority w:val="29"/>
    <w:qFormat/>
    <w:rsid w:val="00647B9C"/>
    <w:rPr>
      <w:i/>
      <w:iCs/>
      <w:color w:val="000000"/>
    </w:rPr>
  </w:style>
  <w:style w:type="character" w:customStyle="1" w:styleId="af5">
    <w:name w:val="Выделенная цитата Знак"/>
    <w:uiPriority w:val="30"/>
    <w:rsid w:val="00647B9C"/>
    <w:rPr>
      <w:b/>
      <w:bCs/>
      <w:i/>
      <w:iCs/>
      <w:color w:val="4F81BD"/>
    </w:rPr>
  </w:style>
  <w:style w:type="character" w:styleId="af6">
    <w:name w:val="Subtle Emphasis"/>
    <w:uiPriority w:val="19"/>
    <w:rsid w:val="00647B9C"/>
    <w:rPr>
      <w:i/>
      <w:iCs/>
      <w:color w:val="808080"/>
    </w:rPr>
  </w:style>
  <w:style w:type="character" w:styleId="af7">
    <w:name w:val="Intense Emphasis"/>
    <w:uiPriority w:val="21"/>
    <w:rsid w:val="00647B9C"/>
    <w:rPr>
      <w:b/>
      <w:bCs/>
      <w:i/>
      <w:iCs/>
      <w:color w:val="4F81BD"/>
    </w:rPr>
  </w:style>
  <w:style w:type="character" w:styleId="af8">
    <w:name w:val="Subtle Reference"/>
    <w:uiPriority w:val="31"/>
    <w:rsid w:val="00647B9C"/>
    <w:rPr>
      <w:smallCaps/>
      <w:color w:val="C0504D"/>
      <w:u w:val="single"/>
    </w:rPr>
  </w:style>
  <w:style w:type="character" w:styleId="af9">
    <w:name w:val="Intense Reference"/>
    <w:uiPriority w:val="32"/>
    <w:rsid w:val="00647B9C"/>
    <w:rPr>
      <w:b/>
      <w:bCs/>
      <w:smallCaps/>
      <w:color w:val="C0504D"/>
      <w:spacing w:val="5"/>
      <w:u w:val="single"/>
    </w:rPr>
  </w:style>
  <w:style w:type="character" w:styleId="afa">
    <w:name w:val="Book Title"/>
    <w:uiPriority w:val="33"/>
    <w:rsid w:val="00647B9C"/>
    <w:rPr>
      <w:b/>
      <w:bCs/>
      <w:smallCaps/>
      <w:spacing w:val="5"/>
    </w:rPr>
  </w:style>
  <w:style w:type="character" w:customStyle="1" w:styleId="16">
    <w:name w:val="Основной текст Знак1"/>
    <w:link w:val="afb"/>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a">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6"/>
    <w:link w:val="2b"/>
    <w:qFormat/>
    <w:rsid w:val="007E5270"/>
  </w:style>
  <w:style w:type="character" w:customStyle="1" w:styleId="afc">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6"/>
    <w:uiPriority w:val="34"/>
    <w:qFormat/>
    <w:locked/>
    <w:rsid w:val="00FF492B"/>
    <w:rPr>
      <w:sz w:val="22"/>
      <w:szCs w:val="22"/>
    </w:rPr>
  </w:style>
  <w:style w:type="character" w:customStyle="1" w:styleId="afd">
    <w:name w:val="Основной текст_"/>
    <w:link w:val="72"/>
    <w:qFormat/>
    <w:locked/>
    <w:rsid w:val="002D342F"/>
    <w:rPr>
      <w:sz w:val="21"/>
      <w:szCs w:val="21"/>
      <w:shd w:val="clear" w:color="auto" w:fill="FFFFFF"/>
    </w:rPr>
  </w:style>
  <w:style w:type="character" w:customStyle="1" w:styleId="ikzvalue">
    <w:name w:val="ikzvalue"/>
    <w:basedOn w:val="a6"/>
    <w:rsid w:val="00B3754C"/>
  </w:style>
  <w:style w:type="character" w:customStyle="1" w:styleId="ConsPlusNormal">
    <w:name w:val="ConsPlusNormal Знак"/>
    <w:locked/>
    <w:rsid w:val="0014678C"/>
    <w:rPr>
      <w:rFonts w:ascii="Arial" w:hAnsi="Arial" w:cs="Arial"/>
      <w:sz w:val="22"/>
      <w:szCs w:val="22"/>
    </w:rPr>
  </w:style>
  <w:style w:type="character" w:customStyle="1" w:styleId="afe">
    <w:name w:val="Символ сноски"/>
  </w:style>
  <w:style w:type="character" w:customStyle="1" w:styleId="aff">
    <w:name w:val="Символ концевой сноски"/>
  </w:style>
  <w:style w:type="character" w:customStyle="1" w:styleId="aff0">
    <w:name w:val="Символ нумерации"/>
    <w:rPr>
      <w:rFonts w:ascii="Times New Roman" w:hAnsi="Times New Roman"/>
      <w:b/>
      <w:bCs/>
      <w:sz w:val="24"/>
      <w:szCs w:val="24"/>
    </w:rPr>
  </w:style>
  <w:style w:type="character" w:customStyle="1" w:styleId="aff1">
    <w:name w:val="Табл. шапка Знак"/>
    <w:rPr>
      <w:rFonts w:eastAsia="Times New Roman"/>
      <w:b/>
      <w:sz w:val="20"/>
      <w:szCs w:val="20"/>
    </w:rPr>
  </w:style>
  <w:style w:type="character" w:customStyle="1" w:styleId="111">
    <w:name w:val="1. Стиль 1 порядка Знак"/>
    <w:rPr>
      <w:rFonts w:eastAsia="0" w:cs="Times New Roman"/>
      <w:b/>
      <w:lang w:eastAsia="zh-CN"/>
    </w:rPr>
  </w:style>
  <w:style w:type="character" w:customStyle="1" w:styleId="17">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4">
    <w:name w:val="_Заголовок 5 Знак"/>
    <w:basedOn w:val="53"/>
    <w:link w:val="55"/>
    <w:qFormat/>
    <w:rsid w:val="00A6717B"/>
    <w:rPr>
      <w:rFonts w:ascii="Arial" w:eastAsiaTheme="minorHAnsi" w:hAnsi="Arial" w:cstheme="minorBidi"/>
      <w:b/>
      <w:color w:val="000000" w:themeColor="text1"/>
      <w:sz w:val="28"/>
      <w:szCs w:val="24"/>
      <w:lang w:eastAsia="en-US"/>
    </w:rPr>
  </w:style>
  <w:style w:type="character" w:customStyle="1" w:styleId="44">
    <w:name w:val="_Заголовок 4 Знак"/>
    <w:basedOn w:val="43"/>
    <w:link w:val="45"/>
    <w:qFormat/>
    <w:rsid w:val="00CC4219"/>
    <w:rPr>
      <w:rFonts w:ascii="Times New Roman Полужирный" w:eastAsia="Calibri" w:hAnsi="Times New Roman Полужирный" w:cstheme="minorBidi"/>
      <w:b/>
      <w:bCs w:val="0"/>
      <w:i w:val="0"/>
      <w:iCs w:val="0"/>
      <w:color w:val="4F81BD"/>
      <w:sz w:val="28"/>
      <w:szCs w:val="28"/>
      <w:lang w:eastAsia="en-US"/>
    </w:rPr>
  </w:style>
  <w:style w:type="character" w:customStyle="1" w:styleId="112">
    <w:name w:val="_Нумерованный 1 Знак1"/>
    <w:rsid w:val="00C41B27"/>
    <w:rPr>
      <w:rFonts w:ascii="Times New Roman" w:eastAsia="Times New Roman" w:hAnsi="Times New Roman" w:cs="Times New Roman"/>
      <w:sz w:val="24"/>
      <w:szCs w:val="24"/>
    </w:rPr>
  </w:style>
  <w:style w:type="character" w:customStyle="1" w:styleId="aff2">
    <w:name w:val="_Основной с красной строки Знак"/>
    <w:rsid w:val="00C41B27"/>
    <w:rPr>
      <w:rFonts w:ascii="Times New Roman" w:eastAsia="Times New Roman" w:hAnsi="Times New Roman" w:cs="Times New Roman"/>
      <w:sz w:val="24"/>
      <w:szCs w:val="24"/>
    </w:rPr>
  </w:style>
  <w:style w:type="character" w:customStyle="1" w:styleId="18">
    <w:name w:val="_Список таблицы (1 уровень) Знак"/>
    <w:rsid w:val="00C41B27"/>
    <w:rPr>
      <w:spacing w:val="2"/>
      <w:sz w:val="20"/>
    </w:rPr>
  </w:style>
  <w:style w:type="character" w:customStyle="1" w:styleId="aff3">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1">
    <w:name w:val="Заголовок 1 Знак2"/>
    <w:rPr>
      <w:sz w:val="28"/>
    </w:rPr>
  </w:style>
  <w:style w:type="character" w:customStyle="1" w:styleId="113">
    <w:name w:val="Заголовок 1 Знак1"/>
    <w:rPr>
      <w:rFonts w:cs="Times New Roman"/>
      <w:b/>
      <w:sz w:val="32"/>
    </w:rPr>
  </w:style>
  <w:style w:type="character" w:customStyle="1" w:styleId="aff4">
    <w:name w:val="Обычный_ТТ Знак"/>
    <w:rPr>
      <w:rFonts w:cs="Times New Roman"/>
      <w:szCs w:val="24"/>
    </w:rPr>
  </w:style>
  <w:style w:type="character" w:customStyle="1" w:styleId="46">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c">
    <w:name w:val="Стиль2 Знак"/>
    <w:rPr>
      <w:rFonts w:cs="Times New Roman"/>
      <w:b/>
      <w:sz w:val="32"/>
      <w:szCs w:val="32"/>
    </w:rPr>
  </w:style>
  <w:style w:type="character" w:customStyle="1" w:styleId="19">
    <w:name w:val="Стиль1 Знак"/>
    <w:rPr>
      <w:rFonts w:cs="Times New Roman"/>
      <w:b/>
      <w:sz w:val="32"/>
      <w:szCs w:val="32"/>
    </w:rPr>
  </w:style>
  <w:style w:type="character" w:customStyle="1" w:styleId="aff5">
    <w:name w:val="Тема примечания Знак"/>
    <w:uiPriority w:val="99"/>
    <w:rPr>
      <w:b/>
      <w:bCs/>
      <w:sz w:val="20"/>
      <w:szCs w:val="20"/>
    </w:rPr>
  </w:style>
  <w:style w:type="character" w:customStyle="1" w:styleId="aff6">
    <w:name w:val="Текст примечания Знак"/>
    <w:uiPriority w:val="99"/>
    <w:qFormat/>
    <w:rPr>
      <w:sz w:val="20"/>
      <w:szCs w:val="20"/>
    </w:rPr>
  </w:style>
  <w:style w:type="character" w:customStyle="1" w:styleId="aff7">
    <w:name w:val="_Основной Знак"/>
    <w:basedOn w:val="a6"/>
    <w:link w:val="aff8"/>
    <w:qFormat/>
    <w:rsid w:val="00702712"/>
    <w:rPr>
      <w:rFonts w:eastAsiaTheme="minorHAnsi" w:cstheme="minorBidi"/>
      <w:sz w:val="28"/>
      <w:szCs w:val="24"/>
      <w:lang w:eastAsia="en-US"/>
    </w:rPr>
  </w:style>
  <w:style w:type="character" w:customStyle="1" w:styleId="aff9">
    <w:name w:val="Основной текст Знак"/>
    <w:uiPriority w:val="99"/>
    <w:rPr>
      <w:rFonts w:cs="Times New Roman"/>
      <w:sz w:val="28"/>
    </w:rPr>
  </w:style>
  <w:style w:type="character" w:customStyle="1" w:styleId="affa">
    <w:name w:val="Текст выноски Знак"/>
    <w:uiPriority w:val="99"/>
    <w:rPr>
      <w:rFonts w:ascii="Tahoma" w:hAnsi="Tahoma" w:cs="Tahoma"/>
      <w:sz w:val="16"/>
      <w:szCs w:val="16"/>
    </w:rPr>
  </w:style>
  <w:style w:type="character" w:customStyle="1" w:styleId="affb">
    <w:name w:val="Маркеры"/>
    <w:rPr>
      <w:rFonts w:ascii="OpenSymbol" w:eastAsia="OpenSymbol" w:hAnsi="OpenSymbol" w:cs="OpenSymbol"/>
    </w:rPr>
  </w:style>
  <w:style w:type="character" w:customStyle="1" w:styleId="affc">
    <w:name w:val="Ссылка указателя"/>
  </w:style>
  <w:style w:type="character" w:customStyle="1" w:styleId="affd">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b">
    <w:name w:val="Основной текст с отступом 2 Знак"/>
    <w:link w:val="2a"/>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e">
    <w:name w:val="Основной текст с отступом Знак"/>
    <w:rPr>
      <w:sz w:val="22"/>
      <w:szCs w:val="22"/>
    </w:rPr>
  </w:style>
  <w:style w:type="paragraph" w:customStyle="1" w:styleId="1a">
    <w:name w:val="Заголовок1"/>
    <w:basedOn w:val="a5"/>
    <w:next w:val="afb"/>
    <w:pPr>
      <w:keepNext/>
      <w:spacing w:before="240" w:after="120"/>
    </w:pPr>
    <w:rPr>
      <w:rFonts w:ascii="Liberation Sans" w:eastAsia="Microsoft YaHei" w:hAnsi="Liberation Sans" w:cs="Arial"/>
      <w:sz w:val="28"/>
      <w:szCs w:val="28"/>
    </w:rPr>
  </w:style>
  <w:style w:type="paragraph" w:styleId="afb">
    <w:name w:val="Body Text"/>
    <w:basedOn w:val="a5"/>
    <w:link w:val="16"/>
    <w:uiPriority w:val="99"/>
    <w:rsid w:val="008F260E"/>
    <w:pPr>
      <w:spacing w:after="120"/>
    </w:pPr>
  </w:style>
  <w:style w:type="paragraph" w:styleId="afff">
    <w:name w:val="List"/>
    <w:basedOn w:val="afb"/>
    <w:rPr>
      <w:rFonts w:cs="Arial"/>
    </w:rPr>
  </w:style>
  <w:style w:type="paragraph" w:styleId="afff0">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5"/>
    <w:next w:val="a5"/>
    <w:link w:val="afff1"/>
    <w:uiPriority w:val="35"/>
    <w:unhideWhenUsed/>
    <w:rsid w:val="00647B9C"/>
    <w:rPr>
      <w:b/>
      <w:bCs/>
      <w:color w:val="4F81BD"/>
      <w:sz w:val="18"/>
      <w:szCs w:val="18"/>
    </w:rPr>
  </w:style>
  <w:style w:type="paragraph" w:styleId="afff2">
    <w:name w:val="index heading"/>
    <w:basedOn w:val="a5"/>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b">
    <w:name w:val="toc 1"/>
    <w:aliases w:val="_Оглавление 1"/>
    <w:basedOn w:val="a5"/>
    <w:next w:val="a5"/>
    <w:autoRedefine/>
    <w:uiPriority w:val="39"/>
    <w:rsid w:val="000E39A9"/>
    <w:pPr>
      <w:tabs>
        <w:tab w:val="left" w:pos="440"/>
        <w:tab w:val="right" w:leader="dot" w:pos="9354"/>
      </w:tabs>
      <w:spacing w:before="120" w:after="120"/>
    </w:pPr>
    <w:rPr>
      <w:b/>
      <w:bCs/>
      <w:smallCaps/>
      <w:noProof/>
      <w:sz w:val="20"/>
      <w:szCs w:val="20"/>
    </w:rPr>
  </w:style>
  <w:style w:type="paragraph" w:styleId="2d">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5"/>
    <w:next w:val="a5"/>
    <w:autoRedefine/>
    <w:uiPriority w:val="39"/>
    <w:rsid w:val="00496BD8"/>
    <w:pPr>
      <w:spacing w:after="0"/>
      <w:ind w:left="240"/>
    </w:pPr>
    <w:rPr>
      <w:smallCaps/>
      <w:sz w:val="20"/>
      <w:szCs w:val="20"/>
    </w:rPr>
  </w:style>
  <w:style w:type="paragraph" w:customStyle="1" w:styleId="1c">
    <w:name w:val="Стиль1"/>
    <w:basedOn w:val="a5"/>
    <w:rsid w:val="00066045"/>
    <w:pPr>
      <w:keepNext/>
      <w:keepLines/>
      <w:widowControl w:val="0"/>
      <w:suppressLineNumbers/>
      <w:tabs>
        <w:tab w:val="num" w:pos="432"/>
      </w:tabs>
      <w:suppressAutoHyphens/>
      <w:ind w:left="432" w:hanging="432"/>
    </w:pPr>
    <w:rPr>
      <w:b/>
      <w:sz w:val="28"/>
    </w:rPr>
  </w:style>
  <w:style w:type="paragraph" w:customStyle="1" w:styleId="2e">
    <w:name w:val="Стиль2"/>
    <w:basedOn w:val="2f"/>
    <w:rsid w:val="00066045"/>
    <w:pPr>
      <w:keepNext/>
      <w:keepLines/>
      <w:widowControl w:val="0"/>
      <w:suppressLineNumbers/>
      <w:suppressAutoHyphens/>
    </w:pPr>
    <w:rPr>
      <w:b/>
      <w:szCs w:val="20"/>
    </w:rPr>
  </w:style>
  <w:style w:type="paragraph" w:customStyle="1" w:styleId="311">
    <w:name w:val="Стиль3 Знак1"/>
    <w:basedOn w:val="2f0"/>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f0"/>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f0"/>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066045"/>
    <w:pPr>
      <w:spacing w:beforeAutospacing="1" w:afterAutospacing="1"/>
    </w:pPr>
    <w:rPr>
      <w:rFonts w:ascii="Tahoma" w:hAnsi="Tahoma"/>
      <w:sz w:val="20"/>
      <w:szCs w:val="20"/>
      <w:lang w:val="en-US"/>
    </w:rPr>
  </w:style>
  <w:style w:type="paragraph" w:styleId="2f">
    <w:name w:val="List Number 2"/>
    <w:basedOn w:val="a5"/>
    <w:rsid w:val="00066045"/>
    <w:pPr>
      <w:tabs>
        <w:tab w:val="left" w:pos="432"/>
      </w:tabs>
      <w:ind w:left="432" w:hanging="432"/>
    </w:pPr>
  </w:style>
  <w:style w:type="paragraph" w:styleId="2f0">
    <w:name w:val="Body Text Indent 2"/>
    <w:basedOn w:val="a5"/>
    <w:link w:val="211"/>
    <w:rsid w:val="00066045"/>
    <w:pPr>
      <w:spacing w:after="120" w:line="480" w:lineRule="auto"/>
      <w:ind w:left="283"/>
    </w:pPr>
  </w:style>
  <w:style w:type="paragraph" w:styleId="2f1">
    <w:name w:val="List Bullet 2"/>
    <w:basedOn w:val="a5"/>
    <w:autoRedefine/>
    <w:rsid w:val="00A85AF7"/>
    <w:pPr>
      <w:tabs>
        <w:tab w:val="num" w:pos="643"/>
      </w:tabs>
      <w:ind w:left="643" w:hanging="360"/>
    </w:pPr>
  </w:style>
  <w:style w:type="paragraph" w:customStyle="1" w:styleId="afff3">
    <w:name w:val="Верхний и нижний колонтитулы"/>
    <w:basedOn w:val="a5"/>
  </w:style>
  <w:style w:type="paragraph" w:styleId="afff4">
    <w:name w:val="footer"/>
    <w:basedOn w:val="a5"/>
    <w:link w:val="1d"/>
    <w:uiPriority w:val="99"/>
    <w:rsid w:val="00FA2894"/>
    <w:pPr>
      <w:tabs>
        <w:tab w:val="center" w:pos="4677"/>
        <w:tab w:val="right" w:pos="9355"/>
      </w:tabs>
    </w:pPr>
  </w:style>
  <w:style w:type="paragraph" w:styleId="2f2">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5"/>
    <w:rsid w:val="006E5E0B"/>
    <w:pPr>
      <w:spacing w:after="120" w:line="480" w:lineRule="auto"/>
    </w:pPr>
  </w:style>
  <w:style w:type="paragraph" w:styleId="3b">
    <w:name w:val="Body Text 3"/>
    <w:basedOn w:val="a5"/>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5"/>
    <w:rsid w:val="00610C0A"/>
    <w:pPr>
      <w:spacing w:after="0"/>
    </w:pPr>
    <w:rPr>
      <w:sz w:val="28"/>
      <w:szCs w:val="20"/>
    </w:rPr>
  </w:style>
  <w:style w:type="paragraph" w:styleId="afff5">
    <w:name w:val="Date"/>
    <w:basedOn w:val="a5"/>
    <w:next w:val="a5"/>
    <w:link w:val="afff6"/>
    <w:rsid w:val="0058136B"/>
  </w:style>
  <w:style w:type="paragraph" w:styleId="afff7">
    <w:name w:val="Normal (Web)"/>
    <w:basedOn w:val="a5"/>
    <w:uiPriority w:val="99"/>
    <w:rsid w:val="0058136B"/>
    <w:pPr>
      <w:spacing w:beforeAutospacing="1" w:afterAutospacing="1"/>
    </w:pPr>
  </w:style>
  <w:style w:type="paragraph" w:styleId="afff8">
    <w:name w:val="annotation text"/>
    <w:basedOn w:val="a5"/>
    <w:link w:val="1e"/>
    <w:uiPriority w:val="99"/>
    <w:rsid w:val="00826008"/>
    <w:rPr>
      <w:sz w:val="20"/>
      <w:szCs w:val="20"/>
    </w:rPr>
  </w:style>
  <w:style w:type="paragraph" w:styleId="afff9">
    <w:name w:val="annotation subject"/>
    <w:basedOn w:val="afff8"/>
    <w:next w:val="afff8"/>
    <w:link w:val="1f"/>
    <w:uiPriority w:val="99"/>
    <w:semiHidden/>
    <w:qFormat/>
    <w:rsid w:val="00826008"/>
    <w:rPr>
      <w:b/>
      <w:bCs/>
    </w:rPr>
  </w:style>
  <w:style w:type="paragraph" w:styleId="afffa">
    <w:name w:val="Balloon Text"/>
    <w:basedOn w:val="a5"/>
    <w:link w:val="1f0"/>
    <w:uiPriority w:val="99"/>
    <w:semiHidden/>
    <w:qFormat/>
    <w:rsid w:val="00826008"/>
    <w:rPr>
      <w:rFonts w:ascii="Tahoma" w:hAnsi="Tahoma" w:cs="Tahoma"/>
      <w:sz w:val="16"/>
      <w:szCs w:val="16"/>
    </w:rPr>
  </w:style>
  <w:style w:type="paragraph" w:styleId="afffb">
    <w:name w:val="footnote text"/>
    <w:basedOn w:val="a5"/>
    <w:link w:val="1f1"/>
    <w:uiPriority w:val="99"/>
    <w:unhideWhenUsed/>
    <w:rsid w:val="00DC06A4"/>
    <w:rPr>
      <w:sz w:val="20"/>
      <w:szCs w:val="20"/>
    </w:rPr>
  </w:style>
  <w:style w:type="paragraph" w:styleId="afffc">
    <w:name w:val="endnote text"/>
    <w:basedOn w:val="a5"/>
    <w:link w:val="1f2"/>
    <w:rsid w:val="00C20A04"/>
    <w:rPr>
      <w:sz w:val="20"/>
      <w:szCs w:val="20"/>
    </w:rPr>
  </w:style>
  <w:style w:type="paragraph" w:styleId="afffd">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5"/>
    <w:uiPriority w:val="34"/>
    <w:qFormat/>
    <w:rsid w:val="00647B9C"/>
    <w:pPr>
      <w:ind w:left="720"/>
      <w:contextualSpacing/>
    </w:pPr>
  </w:style>
  <w:style w:type="paragraph" w:styleId="afffe">
    <w:name w:val="header"/>
    <w:basedOn w:val="a5"/>
    <w:link w:val="1f3"/>
    <w:uiPriority w:val="99"/>
    <w:rsid w:val="008A6089"/>
    <w:pPr>
      <w:tabs>
        <w:tab w:val="center" w:pos="4677"/>
        <w:tab w:val="right" w:pos="9355"/>
      </w:tabs>
    </w:pPr>
  </w:style>
  <w:style w:type="paragraph" w:styleId="affff">
    <w:name w:val="Body Text Indent"/>
    <w:basedOn w:val="a5"/>
    <w:link w:val="1f4"/>
    <w:rsid w:val="00113FAB"/>
    <w:pPr>
      <w:spacing w:after="120"/>
      <w:ind w:left="283"/>
    </w:pPr>
  </w:style>
  <w:style w:type="paragraph" w:styleId="3c">
    <w:name w:val="List Bullet 3"/>
    <w:basedOn w:val="a5"/>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f0">
    <w:name w:val="текст сноски"/>
    <w:basedOn w:val="a5"/>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5"/>
    <w:rsid w:val="008F260E"/>
    <w:pPr>
      <w:widowControl w:val="0"/>
      <w:suppressAutoHyphens/>
      <w:spacing w:after="0"/>
    </w:pPr>
    <w:rPr>
      <w:i/>
      <w:szCs w:val="20"/>
      <w:lang w:val="en-US" w:eastAsia="ar-SA"/>
    </w:rPr>
  </w:style>
  <w:style w:type="paragraph" w:customStyle="1" w:styleId="221">
    <w:name w:val="Основной текст 22"/>
    <w:basedOn w:val="a5"/>
    <w:rsid w:val="008F260E"/>
    <w:pPr>
      <w:suppressAutoHyphens/>
      <w:spacing w:after="120" w:line="480" w:lineRule="auto"/>
    </w:pPr>
    <w:rPr>
      <w:sz w:val="20"/>
      <w:szCs w:val="20"/>
      <w:lang w:eastAsia="ar-SA"/>
    </w:rPr>
  </w:style>
  <w:style w:type="paragraph" w:customStyle="1" w:styleId="affff1">
    <w:name w:val="Дашков"/>
    <w:basedOn w:val="a5"/>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5"/>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5"/>
    <w:rsid w:val="00CE7947"/>
    <w:pPr>
      <w:spacing w:beforeAutospacing="1" w:afterAutospacing="1"/>
    </w:pPr>
  </w:style>
  <w:style w:type="paragraph" w:customStyle="1" w:styleId="1f5">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5"/>
    <w:rsid w:val="00CE7947"/>
    <w:pPr>
      <w:spacing w:beforeAutospacing="1" w:afterAutospacing="1"/>
    </w:pPr>
  </w:style>
  <w:style w:type="paragraph" w:customStyle="1" w:styleId="style13292191560000000524msolistparagraph">
    <w:name w:val="style13292191560000000524msolistparagraph"/>
    <w:basedOn w:val="a5"/>
    <w:rsid w:val="00CE7947"/>
    <w:pPr>
      <w:spacing w:beforeAutospacing="1" w:afterAutospacing="1"/>
    </w:pPr>
  </w:style>
  <w:style w:type="paragraph" w:styleId="affff2">
    <w:name w:val="Title"/>
    <w:basedOn w:val="a5"/>
    <w:next w:val="a5"/>
    <w:link w:val="affff3"/>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4">
    <w:name w:val="Subtitle"/>
    <w:basedOn w:val="a5"/>
    <w:next w:val="a5"/>
    <w:link w:val="1f6"/>
    <w:uiPriority w:val="11"/>
    <w:rsid w:val="00647B9C"/>
    <w:rPr>
      <w:rFonts w:ascii="Arial" w:hAnsi="Arial"/>
      <w:i/>
      <w:iCs/>
      <w:color w:val="4F81BD"/>
      <w:spacing w:val="15"/>
      <w:szCs w:val="24"/>
    </w:rPr>
  </w:style>
  <w:style w:type="paragraph" w:styleId="affff5">
    <w:name w:val="No Spacing"/>
    <w:uiPriority w:val="1"/>
    <w:rsid w:val="00647B9C"/>
    <w:rPr>
      <w:sz w:val="22"/>
      <w:szCs w:val="22"/>
    </w:rPr>
  </w:style>
  <w:style w:type="paragraph" w:styleId="2f3">
    <w:name w:val="Quote"/>
    <w:basedOn w:val="a5"/>
    <w:next w:val="a5"/>
    <w:link w:val="214"/>
    <w:uiPriority w:val="29"/>
    <w:rsid w:val="00647B9C"/>
    <w:rPr>
      <w:i/>
      <w:iCs/>
      <w:color w:val="000000"/>
    </w:rPr>
  </w:style>
  <w:style w:type="paragraph" w:styleId="affff6">
    <w:name w:val="Intense Quote"/>
    <w:basedOn w:val="a5"/>
    <w:next w:val="a5"/>
    <w:link w:val="1f7"/>
    <w:uiPriority w:val="30"/>
    <w:rsid w:val="00647B9C"/>
    <w:pPr>
      <w:pBdr>
        <w:bottom w:val="single" w:sz="4" w:space="4" w:color="4F81BD"/>
      </w:pBdr>
      <w:spacing w:before="200" w:after="280"/>
      <w:ind w:left="936" w:right="936"/>
    </w:pPr>
    <w:rPr>
      <w:b/>
      <w:bCs/>
      <w:i/>
      <w:iCs/>
      <w:color w:val="4F81BD"/>
    </w:rPr>
  </w:style>
  <w:style w:type="paragraph" w:styleId="affff7">
    <w:name w:val="TOC Heading"/>
    <w:basedOn w:val="11"/>
    <w:next w:val="a5"/>
    <w:uiPriority w:val="39"/>
    <w:unhideWhenUsed/>
    <w:rsid w:val="00647B9C"/>
  </w:style>
  <w:style w:type="paragraph" w:customStyle="1" w:styleId="1f8">
    <w:name w:val="Обычный1"/>
    <w:rsid w:val="00E63496"/>
    <w:rPr>
      <w:sz w:val="28"/>
      <w:lang w:eastAsia="en-US"/>
    </w:rPr>
  </w:style>
  <w:style w:type="paragraph" w:customStyle="1" w:styleId="affff8">
    <w:name w:val="Словарная статья"/>
    <w:basedOn w:val="a5"/>
    <w:next w:val="a5"/>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9">
    <w:name w:val="Обычный2"/>
    <w:link w:val="28"/>
    <w:uiPriority w:val="29"/>
    <w:rsid w:val="00762637"/>
    <w:pPr>
      <w:widowControl w:val="0"/>
      <w:snapToGrid w:val="0"/>
      <w:spacing w:line="300" w:lineRule="auto"/>
      <w:ind w:firstLine="720"/>
      <w:jc w:val="both"/>
    </w:pPr>
    <w:rPr>
      <w:sz w:val="24"/>
    </w:rPr>
  </w:style>
  <w:style w:type="paragraph" w:styleId="3d">
    <w:name w:val="Body Text Indent 3"/>
    <w:basedOn w:val="a5"/>
    <w:link w:val="312"/>
    <w:unhideWhenUsed/>
    <w:rsid w:val="00AE45C2"/>
    <w:pPr>
      <w:spacing w:after="120"/>
      <w:ind w:left="283"/>
    </w:pPr>
    <w:rPr>
      <w:sz w:val="16"/>
      <w:szCs w:val="16"/>
    </w:rPr>
  </w:style>
  <w:style w:type="paragraph" w:styleId="HTML0">
    <w:name w:val="HTML Preformatted"/>
    <w:basedOn w:val="a5"/>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5"/>
    <w:rsid w:val="00534DC6"/>
    <w:pPr>
      <w:spacing w:beforeAutospacing="1" w:afterAutospacing="1"/>
    </w:pPr>
    <w:rPr>
      <w:szCs w:val="24"/>
    </w:rPr>
  </w:style>
  <w:style w:type="paragraph" w:customStyle="1" w:styleId="72">
    <w:name w:val="Основной текст7"/>
    <w:basedOn w:val="a5"/>
    <w:link w:val="afd"/>
    <w:rsid w:val="002D342F"/>
    <w:pPr>
      <w:shd w:val="clear" w:color="auto" w:fill="FFFFFF"/>
      <w:spacing w:before="6660" w:after="0" w:line="254" w:lineRule="exact"/>
      <w:jc w:val="center"/>
    </w:pPr>
    <w:rPr>
      <w:sz w:val="21"/>
      <w:szCs w:val="21"/>
    </w:rPr>
  </w:style>
  <w:style w:type="paragraph" w:customStyle="1" w:styleId="affff9">
    <w:name w:val="Содержимое таблицы"/>
    <w:basedOn w:val="a5"/>
    <w:pPr>
      <w:widowControl w:val="0"/>
      <w:suppressLineNumbers/>
    </w:pPr>
  </w:style>
  <w:style w:type="paragraph" w:customStyle="1" w:styleId="affffa">
    <w:name w:val="Заголовок таблицы"/>
    <w:basedOn w:val="affff9"/>
    <w:pPr>
      <w:jc w:val="center"/>
    </w:pPr>
    <w:rPr>
      <w:b/>
      <w:bCs/>
    </w:rPr>
  </w:style>
  <w:style w:type="paragraph" w:customStyle="1" w:styleId="s1">
    <w:name w:val="s_1"/>
    <w:basedOn w:val="a5"/>
    <w:pPr>
      <w:spacing w:beforeAutospacing="1" w:afterAutospacing="1"/>
    </w:pPr>
    <w:rPr>
      <w:szCs w:val="24"/>
    </w:rPr>
  </w:style>
  <w:style w:type="paragraph" w:customStyle="1" w:styleId="headertext">
    <w:name w:val="headertext"/>
    <w:basedOn w:val="a5"/>
    <w:pPr>
      <w:spacing w:beforeAutospacing="1" w:afterAutospacing="1"/>
    </w:pPr>
    <w:rPr>
      <w:szCs w:val="24"/>
    </w:rPr>
  </w:style>
  <w:style w:type="paragraph" w:customStyle="1" w:styleId="affffb">
    <w:name w:val="Табл. шапка"/>
    <w:basedOn w:val="a5"/>
    <w:pPr>
      <w:keepNext/>
      <w:tabs>
        <w:tab w:val="left" w:pos="1134"/>
      </w:tabs>
      <w:spacing w:before="60" w:after="60"/>
      <w:ind w:left="57" w:right="57"/>
      <w:jc w:val="center"/>
    </w:pPr>
    <w:rPr>
      <w:rFonts w:ascii="Calibri" w:hAnsi="Calibri"/>
      <w:b/>
      <w:sz w:val="20"/>
      <w:szCs w:val="20"/>
    </w:rPr>
  </w:style>
  <w:style w:type="paragraph" w:customStyle="1" w:styleId="122">
    <w:name w:val="Список &quot;1.&quot; 2"/>
    <w:basedOn w:val="a5"/>
    <w:pPr>
      <w:tabs>
        <w:tab w:val="left" w:pos="1134"/>
      </w:tabs>
      <w:spacing w:after="0" w:line="360" w:lineRule="exact"/>
    </w:pPr>
    <w:rPr>
      <w:rFonts w:ascii="Calibri" w:hAnsi="Calibri"/>
    </w:rPr>
  </w:style>
  <w:style w:type="paragraph" w:customStyle="1" w:styleId="114">
    <w:name w:val="1. Стиль 1 порядка"/>
    <w:basedOn w:val="11"/>
    <w:pPr>
      <w:widowControl w:val="0"/>
      <w:tabs>
        <w:tab w:val="left" w:pos="720"/>
      </w:tabs>
      <w:spacing w:before="240" w:after="240" w:line="276" w:lineRule="exact"/>
      <w:ind w:left="5252"/>
    </w:pPr>
    <w:rPr>
      <w:rFonts w:eastAsia="0"/>
      <w:lang w:eastAsia="zh-CN"/>
    </w:rPr>
  </w:style>
  <w:style w:type="paragraph" w:customStyle="1" w:styleId="MainText">
    <w:name w:val="MainText"/>
    <w:basedOn w:val="a5"/>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5"/>
    <w:pPr>
      <w:tabs>
        <w:tab w:val="left" w:pos="2410"/>
      </w:tabs>
      <w:spacing w:after="0" w:line="360" w:lineRule="exact"/>
      <w:ind w:firstLine="2127"/>
      <w:contextualSpacing/>
    </w:pPr>
    <w:rPr>
      <w:sz w:val="28"/>
      <w:szCs w:val="28"/>
    </w:rPr>
  </w:style>
  <w:style w:type="paragraph" w:customStyle="1" w:styleId="2f4">
    <w:name w:val="Список 2."/>
    <w:basedOn w:val="a5"/>
    <w:pPr>
      <w:tabs>
        <w:tab w:val="left" w:pos="1701"/>
      </w:tabs>
      <w:spacing w:after="0" w:line="360" w:lineRule="exact"/>
      <w:ind w:firstLine="1418"/>
      <w:contextualSpacing/>
    </w:pPr>
    <w:rPr>
      <w:sz w:val="28"/>
      <w:szCs w:val="28"/>
    </w:rPr>
  </w:style>
  <w:style w:type="paragraph" w:customStyle="1" w:styleId="affffc">
    <w:name w:val="_Текст программы"/>
    <w:basedOn w:val="a5"/>
    <w:rsid w:val="00C41B27"/>
    <w:pPr>
      <w:spacing w:before="60" w:after="60"/>
      <w:ind w:firstLine="624"/>
    </w:pPr>
    <w:rPr>
      <w:i/>
      <w:spacing w:val="-2"/>
    </w:rPr>
  </w:style>
  <w:style w:type="paragraph" w:customStyle="1" w:styleId="47">
    <w:name w:val="_Список 4 уровня"/>
    <w:link w:val="48"/>
    <w:rsid w:val="00C41B27"/>
    <w:pPr>
      <w:spacing w:after="100"/>
      <w:ind w:left="2858" w:hanging="360"/>
    </w:pPr>
    <w:rPr>
      <w:rFonts w:eastAsia="0"/>
    </w:rPr>
  </w:style>
  <w:style w:type="paragraph" w:customStyle="1" w:styleId="3f0">
    <w:name w:val="_Список таблицы (3 уровень)"/>
    <w:basedOn w:val="a5"/>
    <w:rsid w:val="00C41B27"/>
    <w:pPr>
      <w:spacing w:before="40" w:after="40"/>
      <w:ind w:firstLine="454"/>
    </w:pPr>
    <w:rPr>
      <w:spacing w:val="2"/>
      <w:sz w:val="20"/>
    </w:rPr>
  </w:style>
  <w:style w:type="paragraph" w:styleId="affffd">
    <w:name w:val="Bibliography"/>
    <w:basedOn w:val="a5"/>
  </w:style>
  <w:style w:type="paragraph" w:customStyle="1" w:styleId="affffe">
    <w:name w:val="_Титул Город"/>
    <w:basedOn w:val="a5"/>
    <w:uiPriority w:val="99"/>
    <w:rsid w:val="00C41B27"/>
    <w:pPr>
      <w:keepLines/>
      <w:jc w:val="center"/>
    </w:pPr>
    <w:rPr>
      <w:b/>
    </w:rPr>
  </w:style>
  <w:style w:type="paragraph" w:customStyle="1" w:styleId="afffff">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f0">
    <w:name w:val="_Название титул"/>
    <w:basedOn w:val="a5"/>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f1">
    <w:name w:val="_Основной с красной строки"/>
    <w:basedOn w:val="a5"/>
    <w:rsid w:val="00C41B27"/>
    <w:pPr>
      <w:spacing w:after="0" w:line="360" w:lineRule="exact"/>
      <w:ind w:firstLine="709"/>
    </w:pPr>
    <w:rPr>
      <w:szCs w:val="24"/>
    </w:rPr>
  </w:style>
  <w:style w:type="paragraph" w:customStyle="1" w:styleId="afffff2">
    <w:name w:val="_Строки таблицы (ц)"/>
    <w:basedOn w:val="a5"/>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5">
    <w:name w:val="_Строки таблицы (2 уровень)"/>
    <w:rsid w:val="00C41B27"/>
    <w:pPr>
      <w:spacing w:before="40" w:after="40" w:line="288" w:lineRule="exact"/>
    </w:pPr>
    <w:rPr>
      <w:spacing w:val="2"/>
    </w:rPr>
  </w:style>
  <w:style w:type="paragraph" w:customStyle="1" w:styleId="1f9">
    <w:name w:val="_Строки таблицы (1 уровень)"/>
    <w:rsid w:val="00C41B27"/>
    <w:pPr>
      <w:spacing w:before="40" w:after="40" w:line="288" w:lineRule="exact"/>
    </w:pPr>
    <w:rPr>
      <w:spacing w:val="2"/>
    </w:rPr>
  </w:style>
  <w:style w:type="paragraph" w:customStyle="1" w:styleId="afffff3">
    <w:name w:val="_Строки таблицы (л)"/>
    <w:basedOn w:val="a5"/>
    <w:rsid w:val="00C41B27"/>
    <w:pPr>
      <w:spacing w:before="40" w:after="40" w:line="288" w:lineRule="exact"/>
    </w:pPr>
    <w:rPr>
      <w:spacing w:val="2"/>
      <w:sz w:val="20"/>
    </w:rPr>
  </w:style>
  <w:style w:type="paragraph" w:customStyle="1" w:styleId="afffff4">
    <w:name w:val="_Шапка таблицы"/>
    <w:basedOn w:val="a5"/>
    <w:rsid w:val="00C41B27"/>
    <w:pPr>
      <w:spacing w:before="40" w:after="40" w:line="288" w:lineRule="exact"/>
      <w:jc w:val="center"/>
    </w:pPr>
    <w:rPr>
      <w:b/>
      <w:spacing w:val="2"/>
      <w:sz w:val="20"/>
    </w:rPr>
  </w:style>
  <w:style w:type="paragraph" w:customStyle="1" w:styleId="afffff5">
    <w:name w:val="_Столбцы таблицы"/>
    <w:basedOn w:val="a5"/>
    <w:link w:val="afffff6"/>
    <w:qFormat/>
    <w:rsid w:val="00191D26"/>
    <w:pPr>
      <w:keepNext/>
      <w:spacing w:after="0"/>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a">
    <w:name w:val="_Список таблицы (1 уровень)"/>
    <w:basedOn w:val="a5"/>
    <w:rsid w:val="00C41B27"/>
    <w:pPr>
      <w:spacing w:before="40" w:after="40"/>
    </w:pPr>
    <w:rPr>
      <w:spacing w:val="2"/>
      <w:sz w:val="20"/>
    </w:rPr>
  </w:style>
  <w:style w:type="paragraph" w:customStyle="1" w:styleId="2f6">
    <w:name w:val="_Список таблицы (2 уровень)"/>
    <w:basedOn w:val="a5"/>
    <w:rsid w:val="00C41B27"/>
    <w:pPr>
      <w:spacing w:before="40" w:after="40"/>
      <w:ind w:firstLine="709"/>
    </w:pPr>
    <w:rPr>
      <w:spacing w:val="2"/>
      <w:sz w:val="20"/>
    </w:rPr>
  </w:style>
  <w:style w:type="paragraph" w:customStyle="1" w:styleId="afffff7">
    <w:name w:val="_Название таблицы"/>
    <w:basedOn w:val="a5"/>
    <w:uiPriority w:val="1"/>
    <w:rsid w:val="00C41B27"/>
    <w:pPr>
      <w:tabs>
        <w:tab w:val="left" w:pos="1134"/>
      </w:tabs>
      <w:spacing w:line="288" w:lineRule="exact"/>
      <w:jc w:val="right"/>
    </w:pPr>
    <w:rPr>
      <w:spacing w:val="2"/>
    </w:rPr>
  </w:style>
  <w:style w:type="paragraph" w:customStyle="1" w:styleId="55">
    <w:name w:val="_Заголовок 5"/>
    <w:basedOn w:val="5"/>
    <w:link w:val="54"/>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5">
    <w:name w:val="_Заголовок 4"/>
    <w:basedOn w:val="40"/>
    <w:link w:val="44"/>
    <w:qFormat/>
    <w:rsid w:val="00CC4219"/>
    <w:pPr>
      <w:tabs>
        <w:tab w:val="left" w:pos="0"/>
        <w:tab w:val="left" w:pos="426"/>
        <w:tab w:val="left" w:pos="1560"/>
      </w:tabs>
      <w:suppressAutoHyphens/>
      <w:spacing w:before="240" w:after="240" w:line="276" w:lineRule="auto"/>
      <w:ind w:left="709" w:firstLine="0"/>
      <w:contextualSpacing/>
      <w:jc w:val="both"/>
    </w:pPr>
    <w:rPr>
      <w:rFonts w:ascii="Times New Roman Полужирный" w:eastAsia="Calibri" w:hAnsi="Times New Roman Полужирный"/>
      <w:bCs w:val="0"/>
      <w:i w:val="0"/>
      <w:iCs w:val="0"/>
      <w:color w:val="auto"/>
      <w:sz w:val="28"/>
      <w:szCs w:val="28"/>
    </w:rPr>
  </w:style>
  <w:style w:type="paragraph" w:customStyle="1" w:styleId="2f7">
    <w:name w:val="_Список 2 уровня"/>
    <w:link w:val="2f8"/>
    <w:qFormat/>
    <w:rsid w:val="00C41B27"/>
    <w:pPr>
      <w:spacing w:after="100"/>
      <w:ind w:firstLine="709"/>
    </w:pPr>
    <w:rPr>
      <w:rFonts w:eastAsia="0"/>
    </w:rPr>
  </w:style>
  <w:style w:type="paragraph" w:customStyle="1" w:styleId="1fb">
    <w:name w:val="_Список 1 уровня"/>
    <w:basedOn w:val="a5"/>
    <w:link w:val="1fc"/>
    <w:qFormat/>
    <w:rsid w:val="00C41B27"/>
    <w:pPr>
      <w:spacing w:after="0"/>
      <w:ind w:firstLine="709"/>
    </w:pPr>
    <w:rPr>
      <w:spacing w:val="2"/>
    </w:rPr>
  </w:style>
  <w:style w:type="paragraph" w:customStyle="1" w:styleId="afffff8">
    <w:name w:val="_Основной текст"/>
    <w:qFormat/>
    <w:rsid w:val="00C41B27"/>
    <w:pPr>
      <w:spacing w:after="100"/>
      <w:ind w:firstLine="709"/>
    </w:pPr>
    <w:rPr>
      <w:rFonts w:eastAsia="0"/>
    </w:rPr>
  </w:style>
  <w:style w:type="paragraph" w:customStyle="1" w:styleId="2f9">
    <w:name w:val="заголовок 2"/>
    <w:basedOn w:val="a5"/>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a">
    <w:name w:val="_Нумерованный 2"/>
    <w:rsid w:val="00C41B27"/>
    <w:pPr>
      <w:widowControl w:val="0"/>
      <w:spacing w:line="360" w:lineRule="atLeast"/>
      <w:ind w:firstLine="709"/>
      <w:textAlignment w:val="baseline"/>
    </w:pPr>
    <w:rPr>
      <w:szCs w:val="24"/>
    </w:rPr>
  </w:style>
  <w:style w:type="paragraph" w:customStyle="1" w:styleId="1fd">
    <w:name w:val="_Нумерованный 1"/>
    <w:basedOn w:val="a5"/>
    <w:rsid w:val="00C41B27"/>
    <w:pPr>
      <w:widowControl w:val="0"/>
      <w:spacing w:after="0" w:line="360" w:lineRule="atLeast"/>
      <w:ind w:firstLine="709"/>
      <w:textAlignment w:val="baseline"/>
    </w:pPr>
    <w:rPr>
      <w:szCs w:val="24"/>
    </w:rPr>
  </w:style>
  <w:style w:type="paragraph" w:styleId="afffff9">
    <w:name w:val="Document Map"/>
    <w:basedOn w:val="a5"/>
    <w:link w:val="1fe"/>
    <w:pPr>
      <w:widowControl w:val="0"/>
      <w:spacing w:after="0" w:line="360" w:lineRule="atLeast"/>
      <w:textAlignment w:val="baseline"/>
    </w:pPr>
    <w:rPr>
      <w:rFonts w:ascii="Tahoma" w:hAnsi="Tahoma"/>
      <w:sz w:val="16"/>
      <w:szCs w:val="16"/>
    </w:rPr>
  </w:style>
  <w:style w:type="paragraph" w:customStyle="1" w:styleId="afffffa">
    <w:name w:val="Обычный_ТТ"/>
    <w:pPr>
      <w:spacing w:line="240" w:lineRule="atLeast"/>
      <w:ind w:firstLine="720"/>
    </w:pPr>
    <w:rPr>
      <w:szCs w:val="24"/>
    </w:rPr>
  </w:style>
  <w:style w:type="paragraph" w:customStyle="1" w:styleId="49">
    <w:name w:val="Стиль4"/>
    <w:pPr>
      <w:tabs>
        <w:tab w:val="left" w:pos="1080"/>
      </w:tabs>
      <w:ind w:firstLine="425"/>
    </w:pPr>
    <w:rPr>
      <w:b/>
      <w:sz w:val="32"/>
      <w:szCs w:val="32"/>
    </w:rPr>
  </w:style>
  <w:style w:type="paragraph" w:styleId="afffffb">
    <w:name w:val="Revision"/>
    <w:rPr>
      <w:rFonts w:ascii="Calibri" w:eastAsia="Calibri" w:hAnsi="Calibri" w:cs="0"/>
      <w:sz w:val="22"/>
      <w:szCs w:val="22"/>
      <w:lang w:eastAsia="en-US"/>
    </w:rPr>
  </w:style>
  <w:style w:type="paragraph" w:customStyle="1" w:styleId="aff8">
    <w:name w:val="_Основной"/>
    <w:basedOn w:val="a5"/>
    <w:link w:val="aff7"/>
    <w:qFormat/>
    <w:rsid w:val="00702712"/>
    <w:pPr>
      <w:tabs>
        <w:tab w:val="left" w:pos="426"/>
      </w:tabs>
      <w:spacing w:after="60"/>
      <w:ind w:firstLine="709"/>
      <w:contextualSpacing/>
      <w:jc w:val="both"/>
    </w:pPr>
    <w:rPr>
      <w:sz w:val="28"/>
      <w:szCs w:val="24"/>
    </w:rPr>
  </w:style>
  <w:style w:type="paragraph" w:customStyle="1" w:styleId="LO-normal">
    <w:name w:val="LO-normal"/>
    <w:pPr>
      <w:spacing w:after="60"/>
      <w:jc w:val="both"/>
    </w:pPr>
  </w:style>
  <w:style w:type="paragraph" w:styleId="afffffc">
    <w:name w:val="Plain Text"/>
    <w:basedOn w:val="a5"/>
    <w:link w:val="1ff"/>
    <w:pPr>
      <w:spacing w:after="0" w:line="240" w:lineRule="exact"/>
    </w:pPr>
    <w:rPr>
      <w:rFonts w:ascii="Courier New" w:hAnsi="Courier New" w:cs="Courier New"/>
      <w:sz w:val="20"/>
      <w:szCs w:val="20"/>
    </w:rPr>
  </w:style>
  <w:style w:type="paragraph" w:customStyle="1" w:styleId="1ff0">
    <w:name w:val="Текст1"/>
    <w:basedOn w:val="a5"/>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d">
    <w:name w:val="А. часть_раздела"/>
    <w:basedOn w:val="22"/>
    <w:pPr>
      <w:tabs>
        <w:tab w:val="left" w:pos="1080"/>
      </w:tabs>
      <w:spacing w:before="240" w:after="60" w:line="240" w:lineRule="exact"/>
      <w:jc w:val="center"/>
    </w:pPr>
    <w:rPr>
      <w:sz w:val="28"/>
      <w:szCs w:val="28"/>
    </w:rPr>
  </w:style>
  <w:style w:type="paragraph" w:customStyle="1" w:styleId="314">
    <w:name w:val="Основной текст с отступом 31"/>
    <w:basedOn w:val="a5"/>
    <w:pPr>
      <w:tabs>
        <w:tab w:val="left" w:pos="7088"/>
      </w:tabs>
      <w:spacing w:after="0" w:line="280" w:lineRule="exact"/>
      <w:ind w:firstLine="851"/>
      <w:jc w:val="both"/>
    </w:pPr>
    <w:rPr>
      <w:szCs w:val="20"/>
    </w:rPr>
  </w:style>
  <w:style w:type="paragraph" w:customStyle="1" w:styleId="afffffe">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f">
    <w:name w:val="Table Grid"/>
    <w:aliases w:val="Сетка таблицы GR,Моя таблица"/>
    <w:basedOn w:val="a7"/>
    <w:uiPriority w:val="39"/>
    <w:qFormat/>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Сетка таблицы1"/>
    <w:basedOn w:val="a7"/>
    <w:uiPriority w:val="59"/>
    <w:rsid w:val="00EC30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b">
    <w:name w:val="Сетка таблицы2"/>
    <w:basedOn w:val="a7"/>
    <w:uiPriority w:val="59"/>
    <w:rsid w:val="0064047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5">
    <w:name w:val="Сетка таблицы3"/>
    <w:basedOn w:val="a7"/>
    <w:uiPriority w:val="59"/>
    <w:rsid w:val="00571E1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a">
    <w:name w:val="Сетка таблицы4"/>
    <w:basedOn w:val="a7"/>
    <w:uiPriority w:val="59"/>
    <w:rsid w:val="00D36D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7"/>
    <w:uiPriority w:val="59"/>
    <w:rsid w:val="000436F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7"/>
    <w:uiPriority w:val="59"/>
    <w:rsid w:val="0013085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7"/>
    <w:uiPriority w:val="59"/>
    <w:rsid w:val="00FC7FF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7"/>
    <w:uiPriority w:val="59"/>
    <w:rsid w:val="00D131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0">
    <w:name w:val="footnote reference"/>
    <w:basedOn w:val="a6"/>
    <w:uiPriority w:val="99"/>
    <w:unhideWhenUsed/>
    <w:rsid w:val="00B95539"/>
    <w:rPr>
      <w:vertAlign w:val="superscript"/>
    </w:rPr>
  </w:style>
  <w:style w:type="character" w:styleId="affffff1">
    <w:name w:val="endnote reference"/>
    <w:basedOn w:val="a6"/>
    <w:uiPriority w:val="99"/>
    <w:semiHidden/>
    <w:unhideWhenUsed/>
    <w:rsid w:val="00B95539"/>
    <w:rPr>
      <w:vertAlign w:val="superscript"/>
    </w:rPr>
  </w:style>
  <w:style w:type="paragraph" w:customStyle="1" w:styleId="1SLA">
    <w:name w:val="Заголовок 1 SLA"/>
    <w:next w:val="a5"/>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5"/>
    <w:uiPriority w:val="1"/>
    <w:rsid w:val="00A95400"/>
    <w:pPr>
      <w:numPr>
        <w:ilvl w:val="1"/>
      </w:numPr>
      <w:outlineLvl w:val="2"/>
    </w:pPr>
  </w:style>
  <w:style w:type="paragraph" w:customStyle="1" w:styleId="3SLA">
    <w:name w:val="Заголовок 3 SLA"/>
    <w:basedOn w:val="2SLA"/>
    <w:next w:val="a5"/>
    <w:uiPriority w:val="1"/>
    <w:rsid w:val="00A95400"/>
    <w:pPr>
      <w:numPr>
        <w:ilvl w:val="3"/>
      </w:numPr>
      <w:outlineLvl w:val="3"/>
    </w:pPr>
  </w:style>
  <w:style w:type="character" w:styleId="affffff2">
    <w:name w:val="Hyperlink"/>
    <w:basedOn w:val="a6"/>
    <w:uiPriority w:val="99"/>
    <w:unhideWhenUsed/>
    <w:rsid w:val="00A95400"/>
    <w:rPr>
      <w:color w:val="0000FF" w:themeColor="hyperlink"/>
      <w:u w:val="single"/>
    </w:rPr>
  </w:style>
  <w:style w:type="character" w:customStyle="1" w:styleId="2fc">
    <w:name w:val="Неразрешенное упоминание2"/>
    <w:basedOn w:val="a6"/>
    <w:uiPriority w:val="99"/>
    <w:semiHidden/>
    <w:unhideWhenUsed/>
    <w:rsid w:val="00A95400"/>
    <w:rPr>
      <w:color w:val="605E5C"/>
      <w:shd w:val="clear" w:color="auto" w:fill="E1DFDD"/>
    </w:rPr>
  </w:style>
  <w:style w:type="character" w:styleId="affffff3">
    <w:name w:val="FollowedHyperlink"/>
    <w:basedOn w:val="a6"/>
    <w:semiHidden/>
    <w:unhideWhenUsed/>
    <w:rsid w:val="005E15BC"/>
    <w:rPr>
      <w:color w:val="800080" w:themeColor="followedHyperlink"/>
      <w:u w:val="single"/>
    </w:rPr>
  </w:style>
  <w:style w:type="table" w:customStyle="1" w:styleId="421">
    <w:name w:val="Сетка таблицы421"/>
    <w:basedOn w:val="a7"/>
    <w:next w:val="affffff"/>
    <w:uiPriority w:val="99"/>
    <w:rsid w:val="00455ED0"/>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6"/>
    <w:rsid w:val="00455ED0"/>
  </w:style>
  <w:style w:type="table" w:customStyle="1" w:styleId="4211">
    <w:name w:val="Сетка таблицы4211"/>
    <w:basedOn w:val="a7"/>
    <w:next w:val="affffff"/>
    <w:uiPriority w:val="99"/>
    <w:rsid w:val="00700E81"/>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2">
    <w:name w:val="index 1"/>
    <w:basedOn w:val="a5"/>
    <w:next w:val="a5"/>
    <w:autoRedefine/>
    <w:uiPriority w:val="99"/>
    <w:semiHidden/>
    <w:unhideWhenUsed/>
    <w:qFormat/>
    <w:rsid w:val="000C2BB7"/>
    <w:pPr>
      <w:spacing w:after="0"/>
      <w:ind w:left="220" w:hanging="220"/>
    </w:pPr>
  </w:style>
  <w:style w:type="paragraph" w:styleId="3f6">
    <w:name w:val="toc 3"/>
    <w:aliases w:val="_Оглавление 3"/>
    <w:basedOn w:val="a5"/>
    <w:next w:val="a5"/>
    <w:autoRedefine/>
    <w:uiPriority w:val="39"/>
    <w:unhideWhenUsed/>
    <w:rsid w:val="000C2BB7"/>
    <w:pPr>
      <w:spacing w:after="100"/>
      <w:ind w:left="440"/>
    </w:pPr>
  </w:style>
  <w:style w:type="character" w:customStyle="1" w:styleId="afff6">
    <w:name w:val="Дата Знак"/>
    <w:basedOn w:val="a6"/>
    <w:link w:val="afff5"/>
    <w:rsid w:val="000C2BB7"/>
    <w:rPr>
      <w:sz w:val="22"/>
      <w:szCs w:val="22"/>
    </w:rPr>
  </w:style>
  <w:style w:type="character" w:customStyle="1" w:styleId="2fd">
    <w:name w:val="Основной текст Знак2"/>
    <w:basedOn w:val="a6"/>
    <w:uiPriority w:val="99"/>
    <w:semiHidden/>
    <w:rsid w:val="000C2BB7"/>
    <w:rPr>
      <w:sz w:val="22"/>
      <w:szCs w:val="22"/>
    </w:rPr>
  </w:style>
  <w:style w:type="character" w:customStyle="1" w:styleId="211">
    <w:name w:val="Основной текст с отступом 2 Знак1"/>
    <w:basedOn w:val="a6"/>
    <w:link w:val="2f0"/>
    <w:locked/>
    <w:rsid w:val="000C2BB7"/>
    <w:rPr>
      <w:sz w:val="22"/>
      <w:szCs w:val="22"/>
    </w:rPr>
  </w:style>
  <w:style w:type="character" w:customStyle="1" w:styleId="1d">
    <w:name w:val="Нижний колонтитул Знак1"/>
    <w:basedOn w:val="a6"/>
    <w:link w:val="afff4"/>
    <w:uiPriority w:val="99"/>
    <w:locked/>
    <w:rsid w:val="000C2BB7"/>
    <w:rPr>
      <w:sz w:val="22"/>
      <w:szCs w:val="22"/>
    </w:rPr>
  </w:style>
  <w:style w:type="character" w:customStyle="1" w:styleId="222">
    <w:name w:val="Основной текст 2 Знак2"/>
    <w:basedOn w:val="a6"/>
    <w:rsid w:val="000C2BB7"/>
    <w:rPr>
      <w:sz w:val="22"/>
      <w:szCs w:val="22"/>
    </w:rPr>
  </w:style>
  <w:style w:type="character" w:customStyle="1" w:styleId="320">
    <w:name w:val="Основной текст 3 Знак2"/>
    <w:basedOn w:val="a6"/>
    <w:link w:val="3b"/>
    <w:locked/>
    <w:rsid w:val="000C2BB7"/>
    <w:rPr>
      <w:sz w:val="16"/>
      <w:szCs w:val="16"/>
    </w:rPr>
  </w:style>
  <w:style w:type="character" w:customStyle="1" w:styleId="1e">
    <w:name w:val="Текст примечания Знак1"/>
    <w:basedOn w:val="a6"/>
    <w:link w:val="afff8"/>
    <w:uiPriority w:val="99"/>
    <w:locked/>
    <w:rsid w:val="000C2BB7"/>
  </w:style>
  <w:style w:type="character" w:customStyle="1" w:styleId="1f">
    <w:name w:val="Тема примечания Знак1"/>
    <w:basedOn w:val="1e"/>
    <w:link w:val="afff9"/>
    <w:semiHidden/>
    <w:locked/>
    <w:rsid w:val="000C2BB7"/>
    <w:rPr>
      <w:b/>
      <w:bCs/>
    </w:rPr>
  </w:style>
  <w:style w:type="character" w:customStyle="1" w:styleId="1f0">
    <w:name w:val="Текст выноски Знак1"/>
    <w:basedOn w:val="a6"/>
    <w:link w:val="afffa"/>
    <w:semiHidden/>
    <w:locked/>
    <w:rsid w:val="000C2BB7"/>
    <w:rPr>
      <w:rFonts w:ascii="Tahoma" w:hAnsi="Tahoma" w:cs="Tahoma"/>
      <w:sz w:val="16"/>
      <w:szCs w:val="16"/>
    </w:rPr>
  </w:style>
  <w:style w:type="character" w:customStyle="1" w:styleId="1f1">
    <w:name w:val="Текст сноски Знак1"/>
    <w:basedOn w:val="a6"/>
    <w:link w:val="afffb"/>
    <w:uiPriority w:val="99"/>
    <w:locked/>
    <w:rsid w:val="000C2BB7"/>
  </w:style>
  <w:style w:type="character" w:customStyle="1" w:styleId="1f2">
    <w:name w:val="Текст концевой сноски Знак1"/>
    <w:basedOn w:val="a6"/>
    <w:link w:val="afffc"/>
    <w:locked/>
    <w:rsid w:val="000C2BB7"/>
  </w:style>
  <w:style w:type="character" w:customStyle="1" w:styleId="1f3">
    <w:name w:val="Верхний колонтитул Знак1"/>
    <w:basedOn w:val="a6"/>
    <w:link w:val="afffe"/>
    <w:uiPriority w:val="99"/>
    <w:locked/>
    <w:rsid w:val="000C2BB7"/>
    <w:rPr>
      <w:sz w:val="22"/>
      <w:szCs w:val="22"/>
    </w:rPr>
  </w:style>
  <w:style w:type="character" w:customStyle="1" w:styleId="1f4">
    <w:name w:val="Основной текст с отступом Знак1"/>
    <w:basedOn w:val="a6"/>
    <w:link w:val="affff"/>
    <w:locked/>
    <w:rsid w:val="000C2BB7"/>
    <w:rPr>
      <w:sz w:val="22"/>
      <w:szCs w:val="22"/>
    </w:rPr>
  </w:style>
  <w:style w:type="character" w:customStyle="1" w:styleId="affff3">
    <w:name w:val="Заголовок Знак"/>
    <w:basedOn w:val="a6"/>
    <w:link w:val="affff2"/>
    <w:uiPriority w:val="10"/>
    <w:locked/>
    <w:rsid w:val="000C2BB7"/>
    <w:rPr>
      <w:rFonts w:ascii="Arial" w:hAnsi="Arial"/>
      <w:color w:val="17365D"/>
      <w:spacing w:val="5"/>
      <w:kern w:val="2"/>
      <w:sz w:val="52"/>
      <w:szCs w:val="52"/>
    </w:rPr>
  </w:style>
  <w:style w:type="character" w:customStyle="1" w:styleId="1f6">
    <w:name w:val="Подзаголовок Знак1"/>
    <w:basedOn w:val="a6"/>
    <w:link w:val="affff4"/>
    <w:uiPriority w:val="11"/>
    <w:locked/>
    <w:rsid w:val="000C2BB7"/>
    <w:rPr>
      <w:rFonts w:ascii="Arial" w:hAnsi="Arial"/>
      <w:i/>
      <w:iCs/>
      <w:color w:val="4F81BD"/>
      <w:spacing w:val="15"/>
      <w:sz w:val="24"/>
      <w:szCs w:val="24"/>
    </w:rPr>
  </w:style>
  <w:style w:type="character" w:customStyle="1" w:styleId="214">
    <w:name w:val="Цитата 2 Знак1"/>
    <w:basedOn w:val="a6"/>
    <w:link w:val="2f3"/>
    <w:uiPriority w:val="29"/>
    <w:locked/>
    <w:rsid w:val="000C2BB7"/>
    <w:rPr>
      <w:i/>
      <w:iCs/>
      <w:color w:val="000000"/>
      <w:sz w:val="22"/>
      <w:szCs w:val="22"/>
    </w:rPr>
  </w:style>
  <w:style w:type="character" w:customStyle="1" w:styleId="1f7">
    <w:name w:val="Выделенная цитата Знак1"/>
    <w:basedOn w:val="a6"/>
    <w:link w:val="affff6"/>
    <w:uiPriority w:val="30"/>
    <w:locked/>
    <w:rsid w:val="000C2BB7"/>
    <w:rPr>
      <w:b/>
      <w:bCs/>
      <w:i/>
      <w:iCs/>
      <w:color w:val="4F81BD"/>
      <w:sz w:val="22"/>
      <w:szCs w:val="22"/>
    </w:rPr>
  </w:style>
  <w:style w:type="character" w:customStyle="1" w:styleId="312">
    <w:name w:val="Основной текст с отступом 3 Знак1"/>
    <w:basedOn w:val="a6"/>
    <w:link w:val="3d"/>
    <w:locked/>
    <w:rsid w:val="000C2BB7"/>
    <w:rPr>
      <w:sz w:val="16"/>
      <w:szCs w:val="16"/>
    </w:rPr>
  </w:style>
  <w:style w:type="character" w:customStyle="1" w:styleId="HTML2">
    <w:name w:val="Стандартный HTML Знак2"/>
    <w:basedOn w:val="a6"/>
    <w:uiPriority w:val="99"/>
    <w:semiHidden/>
    <w:rsid w:val="000C2BB7"/>
    <w:rPr>
      <w:rFonts w:ascii="Consolas" w:hAnsi="Consolas" w:cs="Consolas" w:hint="default"/>
    </w:rPr>
  </w:style>
  <w:style w:type="character" w:customStyle="1" w:styleId="1fe">
    <w:name w:val="Схема документа Знак1"/>
    <w:basedOn w:val="a6"/>
    <w:link w:val="afffff9"/>
    <w:locked/>
    <w:rsid w:val="000C2BB7"/>
    <w:rPr>
      <w:rFonts w:ascii="Tahoma" w:hAnsi="Tahoma"/>
      <w:sz w:val="16"/>
      <w:szCs w:val="16"/>
    </w:rPr>
  </w:style>
  <w:style w:type="character" w:customStyle="1" w:styleId="1ff">
    <w:name w:val="Текст Знак1"/>
    <w:basedOn w:val="a6"/>
    <w:link w:val="afffffc"/>
    <w:locked/>
    <w:rsid w:val="000C2BB7"/>
    <w:rPr>
      <w:rFonts w:ascii="Courier New" w:hAnsi="Courier New" w:cs="Courier New"/>
    </w:rPr>
  </w:style>
  <w:style w:type="table" w:customStyle="1" w:styleId="4212">
    <w:name w:val="Сетка таблицы4212"/>
    <w:basedOn w:val="a7"/>
    <w:uiPriority w:val="99"/>
    <w:rsid w:val="000C2BB7"/>
    <w:pPr>
      <w:suppressAutoHyphens w:val="0"/>
    </w:pPr>
    <w:rPr>
      <w:rFonts w:ascii="Calibri" w:eastAsia="Calibri" w:hAnsi="Calibri" w:cs="Cordia Ne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_Деньги в таблице"/>
    <w:basedOn w:val="a5"/>
    <w:link w:val="affffff5"/>
    <w:qFormat/>
    <w:rsid w:val="00C41B27"/>
    <w:pPr>
      <w:spacing w:after="0"/>
      <w:contextualSpacing/>
      <w:jc w:val="right"/>
    </w:pPr>
  </w:style>
  <w:style w:type="character" w:customStyle="1" w:styleId="affffff5">
    <w:name w:val="_Деньги в таблице Знак"/>
    <w:basedOn w:val="a6"/>
    <w:link w:val="affffff4"/>
    <w:rsid w:val="00C41B27"/>
    <w:rPr>
      <w:rFonts w:eastAsiaTheme="minorHAnsi" w:cstheme="minorBidi"/>
      <w:sz w:val="24"/>
      <w:szCs w:val="22"/>
      <w:lang w:eastAsia="en-US"/>
    </w:rPr>
  </w:style>
  <w:style w:type="paragraph" w:customStyle="1" w:styleId="affffff6">
    <w:name w:val="_Деньги Итог в таблице"/>
    <w:basedOn w:val="affffff4"/>
    <w:link w:val="affffff7"/>
    <w:qFormat/>
    <w:rsid w:val="00C41B27"/>
    <w:rPr>
      <w:b/>
    </w:rPr>
  </w:style>
  <w:style w:type="character" w:customStyle="1" w:styleId="affffff7">
    <w:name w:val="_Деньги Итог в таблице Знак"/>
    <w:basedOn w:val="affffff5"/>
    <w:link w:val="affffff6"/>
    <w:rsid w:val="00C41B27"/>
    <w:rPr>
      <w:rFonts w:eastAsiaTheme="minorHAnsi" w:cstheme="minorBidi"/>
      <w:b/>
      <w:sz w:val="24"/>
      <w:szCs w:val="22"/>
      <w:lang w:eastAsia="en-US"/>
    </w:rPr>
  </w:style>
  <w:style w:type="paragraph" w:customStyle="1" w:styleId="1ff3">
    <w:name w:val="_Заголовок 1"/>
    <w:basedOn w:val="11"/>
    <w:link w:val="1ff4"/>
    <w:uiPriority w:val="99"/>
    <w:qFormat/>
    <w:rsid w:val="00691A85"/>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character" w:customStyle="1" w:styleId="1ff4">
    <w:name w:val="_Заголовок 1 Знак"/>
    <w:basedOn w:val="14"/>
    <w:link w:val="1ff3"/>
    <w:uiPriority w:val="99"/>
    <w:rsid w:val="00691A85"/>
    <w:rPr>
      <w:rFonts w:ascii="Times New Roman Полужирный" w:eastAsiaTheme="minorHAnsi" w:hAnsi="Times New Roman Полужирный" w:cstheme="minorBidi"/>
      <w:b/>
      <w:bCs w:val="0"/>
      <w:caps/>
      <w:color w:val="365F91"/>
      <w:sz w:val="28"/>
      <w:szCs w:val="28"/>
      <w:lang w:eastAsia="en-US"/>
    </w:rPr>
  </w:style>
  <w:style w:type="paragraph" w:customStyle="1" w:styleId="2fe">
    <w:name w:val="_Заголовок 2"/>
    <w:basedOn w:val="22"/>
    <w:link w:val="2ff"/>
    <w:qFormat/>
    <w:rsid w:val="00CD1F89"/>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Полужирный" w:eastAsia="Arial Unicode MS" w:hAnsi="Times New Roman Полужирный"/>
      <w:bCs w:val="0"/>
      <w:color w:val="auto"/>
      <w:sz w:val="28"/>
      <w:szCs w:val="24"/>
    </w:rPr>
  </w:style>
  <w:style w:type="character" w:customStyle="1" w:styleId="2ff">
    <w:name w:val="_Заголовок 2 Знак"/>
    <w:basedOn w:val="27"/>
    <w:link w:val="2fe"/>
    <w:rsid w:val="00CD1F89"/>
    <w:rPr>
      <w:rFonts w:ascii="Times New Roman Полужирный" w:eastAsia="Arial Unicode MS" w:hAnsi="Times New Roman Полужирный" w:cstheme="minorBidi"/>
      <w:b/>
      <w:bCs w:val="0"/>
      <w:color w:val="4F81BD"/>
      <w:sz w:val="28"/>
      <w:szCs w:val="24"/>
      <w:lang w:eastAsia="en-US"/>
    </w:rPr>
  </w:style>
  <w:style w:type="paragraph" w:customStyle="1" w:styleId="3f7">
    <w:name w:val="_Заголовок 3"/>
    <w:basedOn w:val="30"/>
    <w:link w:val="3f8"/>
    <w:qFormat/>
    <w:rsid w:val="004F2E5D"/>
    <w:pPr>
      <w:tabs>
        <w:tab w:val="left" w:pos="993"/>
      </w:tabs>
      <w:suppressAutoHyphens/>
      <w:spacing w:before="240" w:after="240" w:line="276" w:lineRule="auto"/>
      <w:ind w:left="709" w:firstLine="0"/>
      <w:contextualSpacing/>
      <w:jc w:val="both"/>
    </w:pPr>
    <w:rPr>
      <w:rFonts w:ascii="Times New Roman" w:hAnsi="Times New Roman"/>
      <w:bCs w:val="0"/>
      <w:color w:val="auto"/>
      <w:sz w:val="28"/>
      <w:szCs w:val="24"/>
    </w:rPr>
  </w:style>
  <w:style w:type="character" w:customStyle="1" w:styleId="3f8">
    <w:name w:val="_Заголовок 3 Знак"/>
    <w:basedOn w:val="34"/>
    <w:link w:val="3f7"/>
    <w:rsid w:val="004F2E5D"/>
    <w:rPr>
      <w:rFonts w:ascii="Arial" w:eastAsiaTheme="minorHAnsi" w:hAnsi="Arial" w:cstheme="minorBidi"/>
      <w:b/>
      <w:bCs w:val="0"/>
      <w:color w:val="4F81BD"/>
      <w:sz w:val="28"/>
      <w:szCs w:val="24"/>
      <w:lang w:eastAsia="en-US"/>
    </w:rPr>
  </w:style>
  <w:style w:type="paragraph" w:customStyle="1" w:styleId="affffff8">
    <w:name w:val="_Заголовок без номера"/>
    <w:basedOn w:val="11"/>
    <w:link w:val="affffff9"/>
    <w:qFormat/>
    <w:rsid w:val="00C41B27"/>
    <w:pPr>
      <w:numPr>
        <w:numId w:val="0"/>
      </w:numPr>
      <w:tabs>
        <w:tab w:val="left" w:pos="0"/>
        <w:tab w:val="left" w:pos="284"/>
        <w:tab w:val="left" w:pos="568"/>
        <w:tab w:val="left" w:pos="851"/>
        <w:tab w:val="left" w:pos="1418"/>
        <w:tab w:val="left" w:pos="1701"/>
        <w:tab w:val="left" w:pos="1985"/>
      </w:tabs>
      <w:suppressAutoHyphens/>
      <w:spacing w:before="100" w:after="100"/>
      <w:contextualSpacing/>
      <w:jc w:val="both"/>
    </w:pPr>
    <w:rPr>
      <w:rFonts w:ascii="Times New Roman Полужирный" w:hAnsi="Times New Roman Полужирный"/>
      <w:bCs w:val="0"/>
      <w:caps/>
      <w:color w:val="auto"/>
    </w:rPr>
  </w:style>
  <w:style w:type="paragraph" w:customStyle="1" w:styleId="25">
    <w:name w:val="_Заголовок_Приложение 2"/>
    <w:basedOn w:val="45"/>
    <w:link w:val="2ff0"/>
    <w:qFormat/>
    <w:rsid w:val="00C41B27"/>
    <w:pPr>
      <w:numPr>
        <w:ilvl w:val="1"/>
        <w:numId w:val="3"/>
      </w:numPr>
    </w:pPr>
  </w:style>
  <w:style w:type="character" w:customStyle="1" w:styleId="2ff0">
    <w:name w:val="_Заголовок_Приложение 2 Знак"/>
    <w:basedOn w:val="44"/>
    <w:link w:val="25"/>
    <w:rsid w:val="00C41B27"/>
    <w:rPr>
      <w:rFonts w:ascii="Times New Roman Полужирный" w:eastAsia="Calibri" w:hAnsi="Times New Roman Полужирный" w:cstheme="minorBidi"/>
      <w:b/>
      <w:bCs w:val="0"/>
      <w:i w:val="0"/>
      <w:iCs w:val="0"/>
      <w:color w:val="4F81BD"/>
      <w:sz w:val="28"/>
      <w:szCs w:val="28"/>
      <w:lang w:eastAsia="en-US"/>
    </w:rPr>
  </w:style>
  <w:style w:type="paragraph" w:customStyle="1" w:styleId="a1">
    <w:name w:val="_Заголовок_Приложения"/>
    <w:basedOn w:val="3f7"/>
    <w:link w:val="affffffa"/>
    <w:qFormat/>
    <w:rsid w:val="00C41B27"/>
    <w:pPr>
      <w:numPr>
        <w:ilvl w:val="0"/>
        <w:numId w:val="3"/>
      </w:numPr>
    </w:pPr>
  </w:style>
  <w:style w:type="character" w:customStyle="1" w:styleId="affffffa">
    <w:name w:val="_Заголовок_Приложения Знак"/>
    <w:basedOn w:val="3f8"/>
    <w:link w:val="a1"/>
    <w:rsid w:val="00C41B27"/>
    <w:rPr>
      <w:rFonts w:ascii="Arial" w:eastAsiaTheme="minorHAnsi" w:hAnsi="Arial" w:cstheme="minorBidi"/>
      <w:b/>
      <w:bCs w:val="0"/>
      <w:color w:val="4F81BD"/>
      <w:sz w:val="28"/>
      <w:szCs w:val="24"/>
      <w:lang w:eastAsia="en-US"/>
    </w:rPr>
  </w:style>
  <w:style w:type="paragraph" w:customStyle="1" w:styleId="affffffb">
    <w:name w:val="_Запись в таблице"/>
    <w:basedOn w:val="a5"/>
    <w:link w:val="affffffc"/>
    <w:uiPriority w:val="99"/>
    <w:qFormat/>
    <w:rsid w:val="000B4E3E"/>
    <w:pPr>
      <w:spacing w:before="40" w:after="80"/>
      <w:jc w:val="both"/>
    </w:pPr>
  </w:style>
  <w:style w:type="character" w:customStyle="1" w:styleId="affffffc">
    <w:name w:val="_Запись в таблице Знак"/>
    <w:basedOn w:val="a6"/>
    <w:link w:val="affffffb"/>
    <w:uiPriority w:val="99"/>
    <w:locked/>
    <w:rsid w:val="000B4E3E"/>
    <w:rPr>
      <w:rFonts w:eastAsiaTheme="minorHAnsi" w:cstheme="minorBidi"/>
      <w:sz w:val="24"/>
      <w:szCs w:val="22"/>
      <w:lang w:eastAsia="en-US"/>
    </w:rPr>
  </w:style>
  <w:style w:type="paragraph" w:customStyle="1" w:styleId="affffffd">
    <w:name w:val="_Описание рисунка"/>
    <w:basedOn w:val="afff0"/>
    <w:link w:val="affffffe"/>
    <w:qFormat/>
    <w:rsid w:val="004F2E5D"/>
    <w:pPr>
      <w:tabs>
        <w:tab w:val="left" w:pos="426"/>
      </w:tabs>
      <w:spacing w:after="60"/>
      <w:contextualSpacing/>
      <w:jc w:val="center"/>
    </w:pPr>
    <w:rPr>
      <w:b w:val="0"/>
      <w:bCs w:val="0"/>
      <w:iCs/>
      <w:color w:val="auto"/>
      <w:sz w:val="28"/>
      <w:szCs w:val="24"/>
    </w:rPr>
  </w:style>
  <w:style w:type="character" w:customStyle="1" w:styleId="affffffe">
    <w:name w:val="_Описание рисунка Знак"/>
    <w:basedOn w:val="a6"/>
    <w:link w:val="affffffd"/>
    <w:qFormat/>
    <w:rsid w:val="004F2E5D"/>
    <w:rPr>
      <w:rFonts w:eastAsiaTheme="minorHAnsi" w:cstheme="minorBidi"/>
      <w:iCs/>
      <w:sz w:val="28"/>
      <w:szCs w:val="24"/>
      <w:lang w:eastAsia="en-US"/>
    </w:rPr>
  </w:style>
  <w:style w:type="paragraph" w:customStyle="1" w:styleId="afffffff">
    <w:name w:val="_Описание таблицы"/>
    <w:basedOn w:val="afff0"/>
    <w:qFormat/>
    <w:rsid w:val="00B16390"/>
    <w:pPr>
      <w:tabs>
        <w:tab w:val="left" w:pos="426"/>
      </w:tabs>
      <w:spacing w:after="60"/>
      <w:contextualSpacing/>
      <w:jc w:val="both"/>
    </w:pPr>
    <w:rPr>
      <w:b w:val="0"/>
      <w:bCs w:val="0"/>
      <w:iCs/>
      <w:color w:val="auto"/>
      <w:sz w:val="28"/>
      <w:szCs w:val="20"/>
    </w:rPr>
  </w:style>
  <w:style w:type="paragraph" w:customStyle="1" w:styleId="1">
    <w:name w:val="_Пункты в таблице (1 уровень)"/>
    <w:basedOn w:val="a5"/>
    <w:link w:val="1ff5"/>
    <w:rsid w:val="00C41B27"/>
    <w:pPr>
      <w:numPr>
        <w:numId w:val="4"/>
      </w:numPr>
      <w:spacing w:before="80" w:after="80"/>
    </w:pPr>
    <w:rPr>
      <w:spacing w:val="2"/>
    </w:rPr>
  </w:style>
  <w:style w:type="character" w:customStyle="1" w:styleId="1ff5">
    <w:name w:val="_Пункты в таблице (1 уровень) Знак"/>
    <w:basedOn w:val="a6"/>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1"/>
    <w:rsid w:val="00C41B27"/>
    <w:pPr>
      <w:numPr>
        <w:ilvl w:val="1"/>
      </w:numPr>
    </w:pPr>
  </w:style>
  <w:style w:type="paragraph" w:customStyle="1" w:styleId="3">
    <w:name w:val="_Пункты в таблице (3 уровень)"/>
    <w:basedOn w:val="2"/>
    <w:link w:val="3f9"/>
    <w:rsid w:val="00C41B27"/>
    <w:pPr>
      <w:numPr>
        <w:ilvl w:val="2"/>
      </w:numPr>
      <w:tabs>
        <w:tab w:val="clear" w:pos="0"/>
      </w:tabs>
    </w:pPr>
  </w:style>
  <w:style w:type="character" w:customStyle="1" w:styleId="2f8">
    <w:name w:val="_Список 2 уровня Знак"/>
    <w:link w:val="2f7"/>
    <w:qFormat/>
    <w:rsid w:val="00C41B27"/>
    <w:rPr>
      <w:rFonts w:eastAsia="0"/>
    </w:rPr>
  </w:style>
  <w:style w:type="character" w:customStyle="1" w:styleId="48">
    <w:name w:val="_Список 4 уровня Знак"/>
    <w:link w:val="47"/>
    <w:locked/>
    <w:rsid w:val="00C41B27"/>
    <w:rPr>
      <w:rFonts w:eastAsia="0"/>
    </w:rPr>
  </w:style>
  <w:style w:type="paragraph" w:customStyle="1" w:styleId="50">
    <w:name w:val="_Список 5 уровня"/>
    <w:basedOn w:val="2f7"/>
    <w:link w:val="57"/>
    <w:rsid w:val="00C41B27"/>
    <w:pPr>
      <w:numPr>
        <w:ilvl w:val="1"/>
        <w:numId w:val="5"/>
      </w:numPr>
      <w:suppressAutoHyphens w:val="0"/>
      <w:spacing w:before="120" w:after="0"/>
      <w:jc w:val="both"/>
    </w:pPr>
    <w:rPr>
      <w:rFonts w:cstheme="minorBidi"/>
      <w:spacing w:val="2"/>
      <w:sz w:val="24"/>
      <w:szCs w:val="22"/>
    </w:rPr>
  </w:style>
  <w:style w:type="character" w:customStyle="1" w:styleId="57">
    <w:name w:val="_Список 5 уровня Знак"/>
    <w:basedOn w:val="37"/>
    <w:link w:val="50"/>
    <w:rsid w:val="00C41B27"/>
    <w:rPr>
      <w:rFonts w:eastAsia="0" w:cstheme="minorBidi"/>
      <w:spacing w:val="2"/>
      <w:sz w:val="24"/>
      <w:szCs w:val="22"/>
      <w:lang w:eastAsia="ru-RU"/>
    </w:rPr>
  </w:style>
  <w:style w:type="character" w:customStyle="1" w:styleId="afffff6">
    <w:name w:val="_Столбцы таблицы Знак"/>
    <w:basedOn w:val="a6"/>
    <w:link w:val="afffff5"/>
    <w:qFormat/>
    <w:locked/>
    <w:rsid w:val="00191D26"/>
    <w:rPr>
      <w:rFonts w:eastAsiaTheme="minorHAnsi" w:cstheme="minorBidi"/>
      <w:b/>
      <w:sz w:val="24"/>
      <w:szCs w:val="24"/>
      <w:lang w:eastAsia="en-US"/>
    </w:rPr>
  </w:style>
  <w:style w:type="paragraph" w:customStyle="1" w:styleId="afffffff0">
    <w:name w:val="_Текст сноски"/>
    <w:basedOn w:val="afffb"/>
    <w:link w:val="afffffff1"/>
    <w:qFormat/>
    <w:rsid w:val="00C41B27"/>
    <w:pPr>
      <w:spacing w:after="0"/>
    </w:pPr>
  </w:style>
  <w:style w:type="character" w:customStyle="1" w:styleId="afffffff1">
    <w:name w:val="_Текст сноски Знак"/>
    <w:basedOn w:val="ab"/>
    <w:link w:val="afffffff0"/>
    <w:rsid w:val="00C41B27"/>
    <w:rPr>
      <w:rFonts w:eastAsiaTheme="minorHAnsi" w:cstheme="minorBidi"/>
      <w:lang w:eastAsia="en-US"/>
    </w:rPr>
  </w:style>
  <w:style w:type="paragraph" w:customStyle="1" w:styleId="afffffff2">
    <w:name w:val="_Текст таблицы"/>
    <w:basedOn w:val="a5"/>
    <w:link w:val="afffffff3"/>
    <w:qFormat/>
    <w:rsid w:val="00C41B27"/>
    <w:pPr>
      <w:tabs>
        <w:tab w:val="left" w:pos="426"/>
      </w:tabs>
      <w:spacing w:before="40" w:after="80"/>
      <w:contextualSpacing/>
      <w:jc w:val="both"/>
    </w:pPr>
    <w:rPr>
      <w:bCs/>
      <w:szCs w:val="24"/>
    </w:rPr>
  </w:style>
  <w:style w:type="character" w:customStyle="1" w:styleId="afffffff3">
    <w:name w:val="_Текст таблицы Знак"/>
    <w:basedOn w:val="a6"/>
    <w:link w:val="afffffff2"/>
    <w:qFormat/>
    <w:rsid w:val="00C41B27"/>
    <w:rPr>
      <w:bCs/>
      <w:sz w:val="24"/>
      <w:szCs w:val="24"/>
    </w:rPr>
  </w:style>
  <w:style w:type="paragraph" w:customStyle="1" w:styleId="afffffff4">
    <w:name w:val="_Текст таблицы Заголовок"/>
    <w:basedOn w:val="afffffff2"/>
    <w:link w:val="afffffff5"/>
    <w:qFormat/>
    <w:rsid w:val="00C41B27"/>
    <w:pPr>
      <w:spacing w:before="0" w:after="0"/>
      <w:jc w:val="center"/>
    </w:pPr>
    <w:rPr>
      <w:b/>
    </w:rPr>
  </w:style>
  <w:style w:type="paragraph" w:customStyle="1" w:styleId="12">
    <w:name w:val="_Уровень 1"/>
    <w:basedOn w:val="a5"/>
    <w:link w:val="1ff6"/>
    <w:qFormat/>
    <w:rsid w:val="00A937C6"/>
    <w:pPr>
      <w:numPr>
        <w:numId w:val="18"/>
      </w:numPr>
      <w:spacing w:before="100" w:after="100"/>
      <w:jc w:val="both"/>
    </w:pPr>
    <w:rPr>
      <w:sz w:val="28"/>
    </w:rPr>
  </w:style>
  <w:style w:type="character" w:customStyle="1" w:styleId="1ff6">
    <w:name w:val="_Уровень 1 Знак"/>
    <w:basedOn w:val="a6"/>
    <w:link w:val="12"/>
    <w:qFormat/>
    <w:rsid w:val="00A937C6"/>
    <w:rPr>
      <w:rFonts w:eastAsiaTheme="minorHAnsi" w:cstheme="minorBidi"/>
      <w:sz w:val="28"/>
      <w:szCs w:val="22"/>
      <w:lang w:eastAsia="en-US"/>
    </w:rPr>
  </w:style>
  <w:style w:type="paragraph" w:customStyle="1" w:styleId="20">
    <w:name w:val="_Уровень 2"/>
    <w:basedOn w:val="a5"/>
    <w:link w:val="2ff2"/>
    <w:qFormat/>
    <w:rsid w:val="00503F8C"/>
    <w:pPr>
      <w:numPr>
        <w:numId w:val="6"/>
      </w:numPr>
      <w:spacing w:before="100" w:after="100"/>
      <w:contextualSpacing/>
      <w:jc w:val="both"/>
    </w:pPr>
    <w:rPr>
      <w:sz w:val="28"/>
    </w:rPr>
  </w:style>
  <w:style w:type="character" w:customStyle="1" w:styleId="2ff2">
    <w:name w:val="_Уровень 2 Знак"/>
    <w:basedOn w:val="a6"/>
    <w:link w:val="20"/>
    <w:qFormat/>
    <w:rsid w:val="00503F8C"/>
    <w:rPr>
      <w:rFonts w:eastAsiaTheme="minorHAnsi" w:cstheme="minorBidi"/>
      <w:sz w:val="28"/>
      <w:szCs w:val="22"/>
      <w:lang w:eastAsia="en-US"/>
    </w:rPr>
  </w:style>
  <w:style w:type="paragraph" w:customStyle="1" w:styleId="3fa">
    <w:name w:val="_Уровень 3"/>
    <w:basedOn w:val="a5"/>
    <w:link w:val="3fb"/>
    <w:qFormat/>
    <w:rsid w:val="003910FC"/>
    <w:pPr>
      <w:spacing w:before="100" w:after="100"/>
      <w:jc w:val="both"/>
    </w:pPr>
    <w:rPr>
      <w:spacing w:val="2"/>
      <w:sz w:val="28"/>
      <w:lang w:val="en-US"/>
    </w:rPr>
  </w:style>
  <w:style w:type="character" w:customStyle="1" w:styleId="3fb">
    <w:name w:val="_Уровень 3 Знак"/>
    <w:basedOn w:val="a6"/>
    <w:link w:val="3fa"/>
    <w:qFormat/>
    <w:rsid w:val="003910FC"/>
    <w:rPr>
      <w:rFonts w:eastAsiaTheme="minorHAnsi" w:cstheme="minorBidi"/>
      <w:spacing w:val="2"/>
      <w:sz w:val="28"/>
      <w:szCs w:val="22"/>
      <w:lang w:val="en-US" w:eastAsia="en-US"/>
    </w:rPr>
  </w:style>
  <w:style w:type="paragraph" w:customStyle="1" w:styleId="42">
    <w:name w:val="_Уровень 4"/>
    <w:basedOn w:val="a5"/>
    <w:qFormat/>
    <w:rsid w:val="00503F8C"/>
    <w:pPr>
      <w:numPr>
        <w:numId w:val="7"/>
      </w:numPr>
      <w:spacing w:before="100" w:after="100"/>
      <w:ind w:left="2126" w:hanging="357"/>
      <w:jc w:val="both"/>
    </w:pPr>
    <w:rPr>
      <w:spacing w:val="2"/>
      <w:sz w:val="28"/>
    </w:rPr>
  </w:style>
  <w:style w:type="paragraph" w:customStyle="1" w:styleId="1ff7">
    <w:name w:val="_Уровень_1"/>
    <w:basedOn w:val="12"/>
    <w:link w:val="1ff8"/>
    <w:rsid w:val="00C41B27"/>
  </w:style>
  <w:style w:type="character" w:customStyle="1" w:styleId="1ff8">
    <w:name w:val="_Уровень_1 Знак"/>
    <w:basedOn w:val="1ff6"/>
    <w:link w:val="1ff7"/>
    <w:rsid w:val="00C41B27"/>
    <w:rPr>
      <w:rFonts w:eastAsiaTheme="minorHAnsi" w:cstheme="minorBidi"/>
      <w:sz w:val="28"/>
      <w:szCs w:val="22"/>
      <w:lang w:eastAsia="en-US"/>
    </w:rPr>
  </w:style>
  <w:style w:type="paragraph" w:customStyle="1" w:styleId="afffffff6">
    <w:name w:val="_Цифры в таблице"/>
    <w:basedOn w:val="afffffff2"/>
    <w:link w:val="afffffff7"/>
    <w:qFormat/>
    <w:rsid w:val="00C41B27"/>
    <w:pPr>
      <w:spacing w:before="0" w:after="0"/>
      <w:jc w:val="center"/>
    </w:pPr>
    <w:rPr>
      <w:lang w:val="en-US"/>
    </w:rPr>
  </w:style>
  <w:style w:type="character" w:customStyle="1" w:styleId="afffffff7">
    <w:name w:val="_Цифры в таблице Знак"/>
    <w:basedOn w:val="afffffff3"/>
    <w:link w:val="afffffff6"/>
    <w:rsid w:val="00C41B27"/>
    <w:rPr>
      <w:bCs/>
      <w:sz w:val="24"/>
      <w:szCs w:val="24"/>
      <w:lang w:val="en-US"/>
    </w:rPr>
  </w:style>
  <w:style w:type="character" w:customStyle="1" w:styleId="afff1">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f0"/>
    <w:uiPriority w:val="35"/>
    <w:locked/>
    <w:rsid w:val="00933826"/>
    <w:rPr>
      <w:b/>
      <w:bCs/>
      <w:color w:val="4F81BD"/>
      <w:sz w:val="18"/>
      <w:szCs w:val="18"/>
    </w:rPr>
  </w:style>
  <w:style w:type="paragraph" w:customStyle="1" w:styleId="-">
    <w:name w:val="список -"/>
    <w:basedOn w:val="a5"/>
    <w:link w:val="-1"/>
    <w:autoRedefine/>
    <w:rsid w:val="00362A1A"/>
    <w:pPr>
      <w:numPr>
        <w:numId w:val="11"/>
      </w:numPr>
      <w:spacing w:before="120" w:after="120" w:line="360" w:lineRule="auto"/>
      <w:ind w:left="0" w:firstLine="0"/>
      <w:jc w:val="both"/>
    </w:pPr>
    <w:rPr>
      <w:szCs w:val="24"/>
    </w:rPr>
  </w:style>
  <w:style w:type="paragraph" w:customStyle="1" w:styleId="1110">
    <w:name w:val="1.1.1 Пункт"/>
    <w:basedOn w:val="a5"/>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5"/>
    <w:rsid w:val="00362A1A"/>
    <w:pPr>
      <w:keepNext/>
      <w:tabs>
        <w:tab w:val="num" w:pos="3589"/>
      </w:tabs>
      <w:suppressAutoHyphens/>
      <w:spacing w:before="240" w:after="120" w:line="360" w:lineRule="auto"/>
      <w:ind w:left="3589" w:hanging="360"/>
      <w:jc w:val="both"/>
    </w:pPr>
    <w:rPr>
      <w:sz w:val="28"/>
      <w:szCs w:val="28"/>
    </w:rPr>
  </w:style>
  <w:style w:type="paragraph" w:customStyle="1" w:styleId="23">
    <w:name w:val="Стиль_2"/>
    <w:basedOn w:val="41"/>
    <w:link w:val="2ff3"/>
    <w:rsid w:val="00362A1A"/>
    <w:pPr>
      <w:numPr>
        <w:ilvl w:val="0"/>
        <w:numId w:val="10"/>
      </w:numPr>
    </w:pPr>
  </w:style>
  <w:style w:type="paragraph" w:customStyle="1" w:styleId="32">
    <w:name w:val="Стиль_3"/>
    <w:basedOn w:val="2f7"/>
    <w:link w:val="3fc"/>
    <w:rsid w:val="00362A1A"/>
    <w:pPr>
      <w:numPr>
        <w:ilvl w:val="1"/>
        <w:numId w:val="8"/>
      </w:numPr>
      <w:suppressAutoHyphens w:val="0"/>
      <w:spacing w:before="120" w:after="120" w:line="360" w:lineRule="auto"/>
      <w:ind w:left="1134"/>
      <w:jc w:val="both"/>
    </w:pPr>
    <w:rPr>
      <w:rFonts w:eastAsia="MS Mincho"/>
      <w:sz w:val="24"/>
      <w:szCs w:val="24"/>
    </w:rPr>
  </w:style>
  <w:style w:type="character" w:customStyle="1" w:styleId="2ff3">
    <w:name w:val="Стиль_2 Знак"/>
    <w:link w:val="23"/>
    <w:rsid w:val="00362A1A"/>
    <w:rPr>
      <w:sz w:val="24"/>
      <w:szCs w:val="24"/>
    </w:rPr>
  </w:style>
  <w:style w:type="paragraph" w:customStyle="1" w:styleId="41">
    <w:name w:val="Стиль_4"/>
    <w:basedOn w:val="2f7"/>
    <w:link w:val="4b"/>
    <w:rsid w:val="00362A1A"/>
    <w:pPr>
      <w:numPr>
        <w:ilvl w:val="2"/>
        <w:numId w:val="9"/>
      </w:numPr>
      <w:suppressAutoHyphens w:val="0"/>
      <w:spacing w:before="120" w:after="120" w:line="360" w:lineRule="auto"/>
      <w:ind w:left="1701"/>
      <w:jc w:val="both"/>
    </w:pPr>
    <w:rPr>
      <w:rFonts w:eastAsia="Times New Roman"/>
      <w:sz w:val="24"/>
      <w:szCs w:val="24"/>
    </w:rPr>
  </w:style>
  <w:style w:type="character" w:customStyle="1" w:styleId="3fc">
    <w:name w:val="Стиль_3 Знак"/>
    <w:link w:val="32"/>
    <w:rsid w:val="00362A1A"/>
    <w:rPr>
      <w:rFonts w:eastAsia="MS Mincho"/>
      <w:sz w:val="24"/>
      <w:szCs w:val="24"/>
    </w:rPr>
  </w:style>
  <w:style w:type="paragraph" w:customStyle="1" w:styleId="51">
    <w:name w:val="Стиль_5"/>
    <w:basedOn w:val="2f7"/>
    <w:rsid w:val="00362A1A"/>
    <w:pPr>
      <w:numPr>
        <w:ilvl w:val="3"/>
        <w:numId w:val="9"/>
      </w:numPr>
      <w:suppressAutoHyphens w:val="0"/>
      <w:spacing w:before="120" w:after="120" w:line="360" w:lineRule="auto"/>
      <w:ind w:left="426" w:firstLine="0"/>
      <w:jc w:val="both"/>
    </w:pPr>
    <w:rPr>
      <w:rFonts w:eastAsia="Times New Roman"/>
      <w:sz w:val="24"/>
      <w:szCs w:val="24"/>
    </w:rPr>
  </w:style>
  <w:style w:type="character" w:customStyle="1" w:styleId="4b">
    <w:name w:val="Стиль_4 Знак"/>
    <w:link w:val="41"/>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3"/>
    <w:link w:val="1ff9"/>
    <w:rsid w:val="00362A1A"/>
    <w:pPr>
      <w:numPr>
        <w:numId w:val="12"/>
      </w:numPr>
      <w:ind w:left="426"/>
    </w:pPr>
  </w:style>
  <w:style w:type="paragraph" w:customStyle="1" w:styleId="3fd">
    <w:name w:val="Заголовок_3 уровень"/>
    <w:basedOn w:val="30"/>
    <w:link w:val="3fe"/>
    <w:rsid w:val="00362A1A"/>
    <w:pPr>
      <w:numPr>
        <w:ilvl w:val="0"/>
        <w:numId w:val="0"/>
      </w:numPr>
      <w:tabs>
        <w:tab w:val="num" w:pos="0"/>
      </w:tabs>
      <w:suppressAutoHyphens/>
      <w:spacing w:before="0"/>
      <w:ind w:left="720" w:hanging="720"/>
      <w:jc w:val="both"/>
    </w:pPr>
    <w:rPr>
      <w:color w:val="000000"/>
      <w:szCs w:val="24"/>
    </w:rPr>
  </w:style>
  <w:style w:type="character" w:customStyle="1" w:styleId="1ff9">
    <w:name w:val="Стиль_1 Знак"/>
    <w:link w:val="13"/>
    <w:rsid w:val="00362A1A"/>
    <w:rPr>
      <w:sz w:val="24"/>
      <w:szCs w:val="24"/>
    </w:rPr>
  </w:style>
  <w:style w:type="paragraph" w:customStyle="1" w:styleId="2ff4">
    <w:name w:val="Заголовок_2 уровень"/>
    <w:basedOn w:val="22"/>
    <w:link w:val="2ff5"/>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e">
    <w:name w:val="Заголовок_3 уровень Знак"/>
    <w:link w:val="3fd"/>
    <w:rsid w:val="00362A1A"/>
    <w:rPr>
      <w:rFonts w:ascii="Arial" w:hAnsi="Arial"/>
      <w:b/>
      <w:bCs/>
      <w:color w:val="000000"/>
      <w:sz w:val="24"/>
      <w:szCs w:val="24"/>
    </w:rPr>
  </w:style>
  <w:style w:type="paragraph" w:customStyle="1" w:styleId="1ffa">
    <w:name w:val="Заголовок_1 уровень"/>
    <w:basedOn w:val="11"/>
    <w:link w:val="1ffb"/>
    <w:rsid w:val="00362A1A"/>
    <w:pPr>
      <w:numPr>
        <w:numId w:val="0"/>
      </w:numPr>
      <w:tabs>
        <w:tab w:val="num" w:pos="0"/>
      </w:tabs>
      <w:suppressAutoHyphens/>
      <w:spacing w:before="0"/>
      <w:ind w:left="432" w:hanging="432"/>
      <w:jc w:val="both"/>
    </w:pPr>
    <w:rPr>
      <w:color w:val="000000"/>
      <w:sz w:val="24"/>
      <w:szCs w:val="24"/>
    </w:rPr>
  </w:style>
  <w:style w:type="character" w:customStyle="1" w:styleId="2ff5">
    <w:name w:val="Заголовок_2 уровень Знак"/>
    <w:link w:val="2ff4"/>
    <w:rsid w:val="00362A1A"/>
    <w:rPr>
      <w:rFonts w:ascii="Arial" w:hAnsi="Arial"/>
      <w:b/>
      <w:bCs/>
      <w:color w:val="000000"/>
      <w:sz w:val="24"/>
      <w:szCs w:val="24"/>
    </w:rPr>
  </w:style>
  <w:style w:type="character" w:customStyle="1" w:styleId="1ffb">
    <w:name w:val="Заголовок_1 уровень Знак"/>
    <w:link w:val="1ffa"/>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6"/>
    <w:qFormat/>
    <w:rsid w:val="00362A1A"/>
  </w:style>
  <w:style w:type="paragraph" w:customStyle="1" w:styleId="afffffff8">
    <w:name w:val="Запись в таблице"/>
    <w:basedOn w:val="32"/>
    <w:link w:val="afffffff9"/>
    <w:rsid w:val="00362A1A"/>
    <w:pPr>
      <w:numPr>
        <w:ilvl w:val="0"/>
        <w:numId w:val="0"/>
      </w:numPr>
      <w:spacing w:before="0" w:after="0"/>
    </w:pPr>
  </w:style>
  <w:style w:type="character" w:customStyle="1" w:styleId="afffffff9">
    <w:name w:val="Запись в таблице Знак"/>
    <w:link w:val="afffffff8"/>
    <w:rsid w:val="00362A1A"/>
    <w:rPr>
      <w:rFonts w:eastAsia="MS Mincho"/>
      <w:sz w:val="24"/>
      <w:szCs w:val="24"/>
    </w:rPr>
  </w:style>
  <w:style w:type="paragraph" w:styleId="a">
    <w:name w:val="List Bullet"/>
    <w:basedOn w:val="a5"/>
    <w:rsid w:val="00362A1A"/>
    <w:pPr>
      <w:numPr>
        <w:numId w:val="13"/>
      </w:numPr>
      <w:tabs>
        <w:tab w:val="clear" w:pos="1209"/>
        <w:tab w:val="num" w:pos="360"/>
      </w:tabs>
      <w:spacing w:after="0"/>
      <w:ind w:left="360"/>
      <w:jc w:val="both"/>
    </w:pPr>
    <w:rPr>
      <w:szCs w:val="24"/>
    </w:rPr>
  </w:style>
  <w:style w:type="paragraph" w:styleId="4c">
    <w:name w:val="toc 4"/>
    <w:basedOn w:val="a5"/>
    <w:next w:val="a5"/>
    <w:autoRedefine/>
    <w:uiPriority w:val="39"/>
    <w:unhideWhenUsed/>
    <w:rsid w:val="00362A1A"/>
    <w:pPr>
      <w:spacing w:after="0"/>
      <w:ind w:left="480" w:firstLine="709"/>
      <w:contextualSpacing/>
    </w:pPr>
    <w:rPr>
      <w:rFonts w:ascii="Calibri" w:hAnsi="Calibri" w:cs="Calibri"/>
      <w:sz w:val="20"/>
      <w:szCs w:val="20"/>
    </w:rPr>
  </w:style>
  <w:style w:type="paragraph" w:styleId="58">
    <w:name w:val="toc 5"/>
    <w:basedOn w:val="a5"/>
    <w:next w:val="a5"/>
    <w:autoRedefine/>
    <w:uiPriority w:val="39"/>
    <w:unhideWhenUsed/>
    <w:rsid w:val="00362A1A"/>
    <w:pPr>
      <w:spacing w:after="0"/>
      <w:ind w:left="720" w:firstLine="709"/>
      <w:contextualSpacing/>
    </w:pPr>
    <w:rPr>
      <w:rFonts w:ascii="Calibri" w:hAnsi="Calibri" w:cs="Calibri"/>
      <w:sz w:val="20"/>
      <w:szCs w:val="20"/>
    </w:rPr>
  </w:style>
  <w:style w:type="paragraph" w:styleId="63">
    <w:name w:val="toc 6"/>
    <w:basedOn w:val="a5"/>
    <w:next w:val="a5"/>
    <w:autoRedefine/>
    <w:uiPriority w:val="39"/>
    <w:unhideWhenUsed/>
    <w:rsid w:val="00362A1A"/>
    <w:pPr>
      <w:spacing w:after="0"/>
      <w:ind w:left="960" w:firstLine="709"/>
      <w:contextualSpacing/>
    </w:pPr>
    <w:rPr>
      <w:rFonts w:ascii="Calibri" w:hAnsi="Calibri" w:cs="Calibri"/>
      <w:sz w:val="20"/>
      <w:szCs w:val="20"/>
    </w:rPr>
  </w:style>
  <w:style w:type="paragraph" w:styleId="74">
    <w:name w:val="toc 7"/>
    <w:basedOn w:val="a5"/>
    <w:next w:val="a5"/>
    <w:autoRedefine/>
    <w:uiPriority w:val="39"/>
    <w:unhideWhenUsed/>
    <w:rsid w:val="00362A1A"/>
    <w:pPr>
      <w:spacing w:after="0"/>
      <w:ind w:left="1200" w:firstLine="709"/>
      <w:contextualSpacing/>
    </w:pPr>
    <w:rPr>
      <w:rFonts w:ascii="Calibri" w:hAnsi="Calibri" w:cs="Calibri"/>
      <w:sz w:val="20"/>
      <w:szCs w:val="20"/>
    </w:rPr>
  </w:style>
  <w:style w:type="paragraph" w:styleId="82">
    <w:name w:val="toc 8"/>
    <w:basedOn w:val="a5"/>
    <w:next w:val="a5"/>
    <w:autoRedefine/>
    <w:uiPriority w:val="39"/>
    <w:unhideWhenUsed/>
    <w:rsid w:val="00362A1A"/>
    <w:pPr>
      <w:spacing w:after="0"/>
      <w:ind w:left="1440" w:firstLine="709"/>
      <w:contextualSpacing/>
    </w:pPr>
    <w:rPr>
      <w:rFonts w:ascii="Calibri" w:hAnsi="Calibri" w:cs="Calibri"/>
      <w:sz w:val="20"/>
      <w:szCs w:val="20"/>
    </w:rPr>
  </w:style>
  <w:style w:type="paragraph" w:styleId="92">
    <w:name w:val="toc 9"/>
    <w:basedOn w:val="a5"/>
    <w:next w:val="a5"/>
    <w:autoRedefine/>
    <w:uiPriority w:val="39"/>
    <w:unhideWhenUsed/>
    <w:rsid w:val="00362A1A"/>
    <w:pPr>
      <w:spacing w:after="0"/>
      <w:ind w:left="1680" w:firstLine="709"/>
      <w:contextualSpacing/>
    </w:pPr>
    <w:rPr>
      <w:rFonts w:ascii="Calibri" w:hAnsi="Calibri" w:cs="Calibri"/>
      <w:sz w:val="20"/>
      <w:szCs w:val="20"/>
    </w:rPr>
  </w:style>
  <w:style w:type="paragraph" w:customStyle="1" w:styleId="pcenter">
    <w:name w:val="pcenter"/>
    <w:basedOn w:val="a5"/>
    <w:rsid w:val="00362A1A"/>
    <w:pPr>
      <w:spacing w:before="100" w:beforeAutospacing="1" w:after="100" w:afterAutospacing="1"/>
    </w:pPr>
    <w:rPr>
      <w:szCs w:val="24"/>
    </w:rPr>
  </w:style>
  <w:style w:type="paragraph" w:customStyle="1" w:styleId="1ffc">
    <w:name w:val="__ТекстОснБезОтст_1и"/>
    <w:rsid w:val="00EB58EB"/>
    <w:pPr>
      <w:tabs>
        <w:tab w:val="left" w:pos="851"/>
      </w:tabs>
      <w:suppressAutoHyphens w:val="0"/>
      <w:spacing w:before="60" w:after="60"/>
    </w:pPr>
    <w:rPr>
      <w:color w:val="000000"/>
      <w:sz w:val="24"/>
    </w:rPr>
  </w:style>
  <w:style w:type="paragraph" w:customStyle="1" w:styleId="a2">
    <w:name w:val="_Список_МаркОтст"/>
    <w:rsid w:val="00EB58EB"/>
    <w:pPr>
      <w:numPr>
        <w:numId w:val="14"/>
      </w:numPr>
      <w:tabs>
        <w:tab w:val="left" w:pos="851"/>
        <w:tab w:val="left" w:pos="1644"/>
        <w:tab w:val="left" w:pos="1928"/>
        <w:tab w:val="left" w:pos="2325"/>
      </w:tabs>
      <w:suppressAutoHyphens w:val="0"/>
      <w:spacing w:after="60"/>
      <w:jc w:val="both"/>
    </w:pPr>
    <w:rPr>
      <w:color w:val="000000"/>
      <w:sz w:val="24"/>
    </w:rPr>
  </w:style>
  <w:style w:type="paragraph" w:customStyle="1" w:styleId="1ffd">
    <w:name w:val="__ТекстОсн_1и"/>
    <w:basedOn w:val="a5"/>
    <w:rsid w:val="00EB58EB"/>
    <w:pPr>
      <w:tabs>
        <w:tab w:val="left" w:pos="851"/>
      </w:tabs>
      <w:spacing w:before="60" w:after="60"/>
      <w:ind w:firstLine="851"/>
      <w:jc w:val="both"/>
    </w:pPr>
    <w:rPr>
      <w:color w:val="000000"/>
      <w:szCs w:val="24"/>
    </w:rPr>
  </w:style>
  <w:style w:type="character" w:customStyle="1" w:styleId="afffffffa">
    <w:name w:val="Нет"/>
    <w:rsid w:val="00EB58EB"/>
  </w:style>
  <w:style w:type="paragraph" w:customStyle="1" w:styleId="a4">
    <w:name w:val="_Список_марк"/>
    <w:rsid w:val="00EB58EB"/>
    <w:pPr>
      <w:numPr>
        <w:numId w:val="15"/>
      </w:numPr>
      <w:tabs>
        <w:tab w:val="left" w:pos="851"/>
        <w:tab w:val="left" w:pos="1644"/>
        <w:tab w:val="left" w:pos="1928"/>
        <w:tab w:val="left" w:pos="2325"/>
      </w:tabs>
      <w:suppressAutoHyphens w:val="0"/>
      <w:spacing w:after="60" w:line="360" w:lineRule="auto"/>
      <w:jc w:val="both"/>
    </w:pPr>
    <w:rPr>
      <w:sz w:val="24"/>
    </w:rPr>
  </w:style>
  <w:style w:type="paragraph" w:customStyle="1" w:styleId="3ff">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2"/>
    <w:link w:val="3ff"/>
    <w:rsid w:val="00DE3AAC"/>
    <w:rPr>
      <w:rFonts w:eastAsiaTheme="minorHAnsi" w:cstheme="minorBidi"/>
      <w:sz w:val="24"/>
      <w:szCs w:val="22"/>
      <w:lang w:eastAsia="en-US"/>
    </w:rPr>
  </w:style>
  <w:style w:type="paragraph" w:customStyle="1" w:styleId="4d">
    <w:name w:val="Уровень 4"/>
    <w:link w:val="4e"/>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e">
    <w:name w:val="Уровень 4 Знак"/>
    <w:basedOn w:val="3Char"/>
    <w:link w:val="4d"/>
    <w:rsid w:val="00DE3AAC"/>
    <w:rPr>
      <w:rFonts w:eastAsiaTheme="minorHAnsi" w:cstheme="minorBidi"/>
      <w:sz w:val="24"/>
      <w:szCs w:val="22"/>
      <w:lang w:eastAsia="en-US"/>
    </w:rPr>
  </w:style>
  <w:style w:type="table" w:customStyle="1" w:styleId="93">
    <w:name w:val="Сетка таблицы9"/>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уровень 5"/>
    <w:link w:val="5a"/>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5">
    <w:name w:val="Сетка таблицы11"/>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a">
    <w:name w:val="уровень 5 Знак"/>
    <w:basedOn w:val="4e"/>
    <w:link w:val="59"/>
    <w:rsid w:val="00DE3AAC"/>
    <w:rPr>
      <w:rFonts w:eastAsiaTheme="minorHAnsi" w:cstheme="minorBidi"/>
      <w:sz w:val="24"/>
      <w:szCs w:val="22"/>
      <w:lang w:eastAsia="en-US"/>
    </w:rPr>
  </w:style>
  <w:style w:type="table" w:customStyle="1" w:styleId="123">
    <w:name w:val="Сетка таблицы12"/>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список (-1)"/>
    <w:basedOn w:val="a5"/>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6"/>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64">
    <w:name w:val="_Заголовок6"/>
    <w:basedOn w:val="6"/>
    <w:link w:val="65"/>
    <w:qFormat/>
    <w:rsid w:val="002C6354"/>
    <w:pPr>
      <w:spacing w:before="100"/>
      <w:ind w:left="0" w:firstLine="1418"/>
    </w:pPr>
    <w:rPr>
      <w:rFonts w:ascii="Times New Roman" w:hAnsi="Times New Roman"/>
      <w:b/>
      <w:i w:val="0"/>
      <w:color w:val="auto"/>
      <w:sz w:val="28"/>
      <w:szCs w:val="28"/>
    </w:rPr>
  </w:style>
  <w:style w:type="character" w:customStyle="1" w:styleId="65">
    <w:name w:val="_Заголовок6 Знак"/>
    <w:basedOn w:val="61"/>
    <w:link w:val="64"/>
    <w:rsid w:val="002C6354"/>
    <w:rPr>
      <w:rFonts w:ascii="Arial" w:eastAsiaTheme="minorHAnsi" w:hAnsi="Arial" w:cstheme="minorBidi"/>
      <w:b/>
      <w:i w:val="0"/>
      <w:iCs/>
      <w:color w:val="243F60"/>
      <w:sz w:val="28"/>
      <w:szCs w:val="28"/>
      <w:lang w:eastAsia="en-US"/>
    </w:rPr>
  </w:style>
  <w:style w:type="character" w:customStyle="1" w:styleId="2ff1">
    <w:name w:val="_Пункты в таблице (2 уровень) Знак"/>
    <w:basedOn w:val="a6"/>
    <w:link w:val="2"/>
    <w:rsid w:val="00CD2D39"/>
    <w:rPr>
      <w:rFonts w:eastAsiaTheme="minorHAnsi" w:cstheme="minorBidi"/>
      <w:spacing w:val="2"/>
      <w:sz w:val="24"/>
      <w:szCs w:val="22"/>
      <w:lang w:eastAsia="en-US"/>
    </w:rPr>
  </w:style>
  <w:style w:type="paragraph" w:customStyle="1" w:styleId="4f">
    <w:name w:val="_Пункты в таблице (4 уровень)"/>
    <w:basedOn w:val="3"/>
    <w:rsid w:val="00CD2D39"/>
    <w:pPr>
      <w:numPr>
        <w:ilvl w:val="0"/>
        <w:numId w:val="0"/>
      </w:numPr>
      <w:tabs>
        <w:tab w:val="num" w:pos="2517"/>
      </w:tabs>
      <w:ind w:right="-99"/>
    </w:pPr>
    <w:rPr>
      <w:sz w:val="20"/>
    </w:rPr>
  </w:style>
  <w:style w:type="character" w:customStyle="1" w:styleId="3f9">
    <w:name w:val="_Пункты в таблице (3 уровень) Знак"/>
    <w:basedOn w:val="2ff1"/>
    <w:link w:val="3"/>
    <w:rsid w:val="00FA02D7"/>
    <w:rPr>
      <w:rFonts w:eastAsiaTheme="minorHAnsi" w:cstheme="minorBidi"/>
      <w:spacing w:val="2"/>
      <w:sz w:val="24"/>
      <w:szCs w:val="22"/>
      <w:lang w:eastAsia="en-US"/>
    </w:rPr>
  </w:style>
  <w:style w:type="table" w:customStyle="1" w:styleId="afffffffb">
    <w:name w:val="_Таблица примечания"/>
    <w:basedOn w:val="a7"/>
    <w:locked/>
    <w:rsid w:val="00AE419D"/>
    <w:pPr>
      <w:suppressAutoHyphens w:val="0"/>
      <w:spacing w:before="120" w:after="120"/>
    </w:pP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8"/>
    <w:unhideWhenUsed/>
    <w:rsid w:val="00AE419D"/>
    <w:pPr>
      <w:numPr>
        <w:numId w:val="16"/>
      </w:numPr>
    </w:pPr>
  </w:style>
  <w:style w:type="numbering" w:customStyle="1" w:styleId="1-">
    <w:name w:val="_Список 1-го уровня"/>
    <w:uiPriority w:val="99"/>
    <w:locked/>
    <w:rsid w:val="00AE419D"/>
    <w:pPr>
      <w:numPr>
        <w:numId w:val="17"/>
      </w:numPr>
    </w:pPr>
  </w:style>
  <w:style w:type="paragraph" w:styleId="afffffffc">
    <w:name w:val="Body Text First Indent"/>
    <w:basedOn w:val="afb"/>
    <w:link w:val="afffffffd"/>
    <w:rsid w:val="00FC1D05"/>
    <w:pPr>
      <w:spacing w:after="200"/>
      <w:ind w:firstLine="360"/>
    </w:pPr>
  </w:style>
  <w:style w:type="character" w:customStyle="1" w:styleId="afffffffd">
    <w:name w:val="Красная строка Знак"/>
    <w:basedOn w:val="16"/>
    <w:link w:val="afffffffc"/>
    <w:rsid w:val="00FC1D05"/>
    <w:rPr>
      <w:sz w:val="22"/>
      <w:szCs w:val="22"/>
    </w:rPr>
  </w:style>
  <w:style w:type="paragraph" w:customStyle="1" w:styleId="220">
    <w:name w:val="2 нумерация 2 уровень"/>
    <w:basedOn w:val="a5"/>
    <w:rsid w:val="00C4411F"/>
    <w:pPr>
      <w:numPr>
        <w:numId w:val="19"/>
      </w:numPr>
      <w:spacing w:before="120" w:after="0"/>
      <w:jc w:val="both"/>
    </w:pPr>
    <w:rPr>
      <w:spacing w:val="2"/>
    </w:rPr>
  </w:style>
  <w:style w:type="paragraph" w:customStyle="1" w:styleId="3ff0">
    <w:name w:val="3_Запись в таблице"/>
    <w:basedOn w:val="a5"/>
    <w:rsid w:val="00C75696"/>
    <w:pPr>
      <w:spacing w:before="40" w:after="40"/>
      <w:ind w:left="113"/>
    </w:pPr>
    <w:rPr>
      <w:sz w:val="20"/>
    </w:rPr>
  </w:style>
  <w:style w:type="character" w:customStyle="1" w:styleId="1fc">
    <w:name w:val="_Список 1 уровня Знак"/>
    <w:basedOn w:val="a6"/>
    <w:link w:val="1fb"/>
    <w:rsid w:val="00C75696"/>
    <w:rPr>
      <w:spacing w:val="2"/>
      <w:sz w:val="22"/>
      <w:szCs w:val="22"/>
    </w:rPr>
  </w:style>
  <w:style w:type="paragraph" w:customStyle="1" w:styleId="afffffffe">
    <w:name w:val="_Заголовок без нумерации"/>
    <w:basedOn w:val="a5"/>
    <w:next w:val="a5"/>
    <w:link w:val="affffffff"/>
    <w:qFormat/>
    <w:rsid w:val="00A32A82"/>
    <w:pPr>
      <w:pageBreakBefore/>
      <w:spacing w:before="120" w:after="240"/>
      <w:outlineLvl w:val="0"/>
    </w:pPr>
    <w:rPr>
      <w:b/>
      <w:caps/>
      <w:spacing w:val="28"/>
      <w:sz w:val="28"/>
    </w:rPr>
  </w:style>
  <w:style w:type="paragraph" w:customStyle="1" w:styleId="414">
    <w:name w:val="_Заголовок 4 + 14пт"/>
    <w:basedOn w:val="a5"/>
    <w:next w:val="afffff8"/>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3"/>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f">
    <w:name w:val="_Заголовок без нумерации Знак"/>
    <w:basedOn w:val="a6"/>
    <w:link w:val="afffffffe"/>
    <w:qFormat/>
    <w:rsid w:val="00A32A82"/>
    <w:rPr>
      <w:rFonts w:eastAsiaTheme="minorHAnsi" w:cstheme="minorBidi"/>
      <w:b/>
      <w:caps/>
      <w:spacing w:val="28"/>
      <w:sz w:val="28"/>
      <w:szCs w:val="22"/>
      <w:lang w:eastAsia="en-US"/>
    </w:rPr>
  </w:style>
  <w:style w:type="paragraph" w:customStyle="1" w:styleId="affffffff0">
    <w:name w:val="_Рисунок"/>
    <w:basedOn w:val="a5"/>
    <w:next w:val="a5"/>
    <w:qFormat/>
    <w:rsid w:val="005C7338"/>
    <w:pPr>
      <w:spacing w:after="120"/>
      <w:jc w:val="center"/>
    </w:pPr>
  </w:style>
  <w:style w:type="paragraph" w:customStyle="1" w:styleId="514">
    <w:name w:val="_Заголовок 5 + 14 пт"/>
    <w:basedOn w:val="2fe"/>
    <w:next w:val="a5"/>
    <w:rsid w:val="00677186"/>
    <w:pPr>
      <w:numPr>
        <w:ilvl w:val="0"/>
        <w:numId w:val="0"/>
      </w:numPr>
      <w:tabs>
        <w:tab w:val="clear" w:pos="426"/>
        <w:tab w:val="clear" w:pos="567"/>
        <w:tab w:val="clear" w:pos="1418"/>
        <w:tab w:val="clear" w:pos="1701"/>
        <w:tab w:val="clear" w:pos="1985"/>
      </w:tabs>
      <w:suppressAutoHyphens w:val="0"/>
      <w:spacing w:after="60" w:line="288" w:lineRule="auto"/>
      <w:ind w:left="567"/>
      <w:contextualSpacing w:val="0"/>
      <w:outlineLvl w:val="4"/>
    </w:pPr>
    <w:rPr>
      <w:rFonts w:eastAsiaTheme="majorEastAsia"/>
      <w:spacing w:val="18"/>
    </w:rPr>
  </w:style>
  <w:style w:type="paragraph" w:customStyle="1" w:styleId="affffffff1">
    <w:name w:val="_Обычный (Основной текст)"/>
    <w:link w:val="affffffff2"/>
    <w:rsid w:val="00677186"/>
    <w:pPr>
      <w:tabs>
        <w:tab w:val="left" w:pos="1134"/>
      </w:tabs>
      <w:suppressAutoHyphens w:val="0"/>
      <w:spacing w:before="120" w:line="288" w:lineRule="auto"/>
      <w:ind w:firstLine="624"/>
      <w:jc w:val="both"/>
    </w:pPr>
    <w:rPr>
      <w:rFonts w:eastAsiaTheme="minorHAnsi" w:cstheme="minorBidi"/>
      <w:spacing w:val="2"/>
      <w:sz w:val="24"/>
      <w:szCs w:val="22"/>
      <w:lang w:eastAsia="en-US"/>
    </w:rPr>
  </w:style>
  <w:style w:type="character" w:customStyle="1" w:styleId="affffffff2">
    <w:name w:val="_Обычный (Основной текст) Знак"/>
    <w:basedOn w:val="a6"/>
    <w:link w:val="affffffff1"/>
    <w:locked/>
    <w:rsid w:val="00677186"/>
    <w:rPr>
      <w:rFonts w:eastAsiaTheme="minorHAnsi" w:cstheme="minorBidi"/>
      <w:spacing w:val="2"/>
      <w:sz w:val="24"/>
      <w:szCs w:val="22"/>
      <w:lang w:eastAsia="en-US"/>
    </w:rPr>
  </w:style>
  <w:style w:type="character" w:customStyle="1" w:styleId="affffffff3">
    <w:name w:val="_Титул наименование организации Знак"/>
    <w:link w:val="affffffff4"/>
    <w:locked/>
    <w:rsid w:val="005B5A6F"/>
    <w:rPr>
      <w:noProof/>
      <w:sz w:val="28"/>
      <w:szCs w:val="26"/>
    </w:rPr>
  </w:style>
  <w:style w:type="paragraph" w:customStyle="1" w:styleId="affffffff4">
    <w:name w:val="_Титул наименование организации"/>
    <w:basedOn w:val="a5"/>
    <w:link w:val="affffffff3"/>
    <w:rsid w:val="005B5A6F"/>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5"/>
    <w:link w:val="341"/>
    <w:rsid w:val="005B5A6F"/>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5B5A6F"/>
    <w:rPr>
      <w:rFonts w:ascii="Calibri" w:eastAsia="Calibri" w:hAnsi="Calibri"/>
      <w:i/>
      <w:sz w:val="18"/>
      <w:szCs w:val="18"/>
      <w:lang w:val="x-none" w:eastAsia="x-none"/>
    </w:rPr>
  </w:style>
  <w:style w:type="paragraph" w:customStyle="1" w:styleId="342">
    <w:name w:val="34_Рамка_Основной"/>
    <w:basedOn w:val="a5"/>
    <w:link w:val="343"/>
    <w:rsid w:val="005B5A6F"/>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5B5A6F"/>
    <w:rPr>
      <w:rFonts w:ascii="Calibri" w:eastAsia="Calibri" w:hAnsi="Calibri"/>
      <w:sz w:val="18"/>
      <w:lang w:eastAsia="x-none"/>
    </w:rPr>
  </w:style>
  <w:style w:type="paragraph" w:customStyle="1" w:styleId="affffffff5">
    <w:name w:val="_Титул_Объект автоматизации"/>
    <w:basedOn w:val="a5"/>
    <w:link w:val="affffffff6"/>
    <w:rsid w:val="005B5A6F"/>
    <w:pPr>
      <w:suppressAutoHyphens/>
      <w:spacing w:before="240" w:after="240" w:line="360" w:lineRule="auto"/>
      <w:jc w:val="center"/>
    </w:pPr>
    <w:rPr>
      <w:rFonts w:eastAsia="Cambria Math" w:cs="Cambria Math"/>
      <w:b/>
      <w:caps/>
      <w:sz w:val="28"/>
      <w:szCs w:val="32"/>
      <w:lang w:eastAsia="ru-RU"/>
    </w:rPr>
  </w:style>
  <w:style w:type="character" w:customStyle="1" w:styleId="affffffff6">
    <w:name w:val="_Название объекта автоматизации Знак"/>
    <w:link w:val="affffffff5"/>
    <w:rsid w:val="005B5A6F"/>
    <w:rPr>
      <w:rFonts w:eastAsia="Cambria Math" w:cs="Cambria Math"/>
      <w:b/>
      <w:caps/>
      <w:sz w:val="28"/>
      <w:szCs w:val="32"/>
    </w:rPr>
  </w:style>
  <w:style w:type="paragraph" w:customStyle="1" w:styleId="affffffff7">
    <w:name w:val="_Титул_штамп"/>
    <w:basedOn w:val="a5"/>
    <w:rsid w:val="005B5A6F"/>
    <w:pPr>
      <w:spacing w:after="120"/>
    </w:pPr>
    <w:rPr>
      <w:rFonts w:eastAsia="Cambria Math" w:cs="Cambria Math"/>
      <w:szCs w:val="20"/>
      <w:lang w:eastAsia="ru-RU"/>
    </w:rPr>
  </w:style>
  <w:style w:type="paragraph" w:customStyle="1" w:styleId="affffffff8">
    <w:name w:val="_Титул_Количество страниц"/>
    <w:basedOn w:val="a5"/>
    <w:link w:val="affffffff9"/>
    <w:rsid w:val="005B5A6F"/>
    <w:pPr>
      <w:spacing w:before="240" w:after="240" w:line="360" w:lineRule="auto"/>
      <w:jc w:val="center"/>
    </w:pPr>
    <w:rPr>
      <w:rFonts w:eastAsia="Times New Roman" w:cs="Arial"/>
      <w:bCs/>
      <w:sz w:val="28"/>
      <w:szCs w:val="28"/>
    </w:rPr>
  </w:style>
  <w:style w:type="character" w:customStyle="1" w:styleId="affffffff9">
    <w:name w:val="_Титул_Количество страниц Знак"/>
    <w:link w:val="affffffff8"/>
    <w:rsid w:val="005B5A6F"/>
    <w:rPr>
      <w:rFonts w:cs="Arial"/>
      <w:bCs/>
      <w:sz w:val="28"/>
      <w:szCs w:val="28"/>
      <w:lang w:eastAsia="en-US"/>
    </w:rPr>
  </w:style>
  <w:style w:type="character" w:customStyle="1" w:styleId="83">
    <w:name w:val="Основной текст (8)_"/>
    <w:rsid w:val="00C836F8"/>
    <w:rPr>
      <w:rFonts w:ascii="Calibri" w:eastAsia="Calibri" w:hAnsi="Calibri" w:cs="Calibri"/>
      <w:b w:val="0"/>
      <w:bCs w:val="0"/>
      <w:i w:val="0"/>
      <w:iCs w:val="0"/>
      <w:smallCaps w:val="0"/>
      <w:strike w:val="0"/>
      <w:sz w:val="22"/>
      <w:szCs w:val="22"/>
      <w:u w:val="none"/>
    </w:rPr>
  </w:style>
  <w:style w:type="paragraph" w:customStyle="1" w:styleId="2ff6">
    <w:name w:val="_Маркированный список уровня 2"/>
    <w:basedOn w:val="a5"/>
    <w:link w:val="2ff7"/>
    <w:qFormat/>
    <w:rsid w:val="00C836F8"/>
    <w:pPr>
      <w:autoSpaceDN w:val="0"/>
      <w:adjustRightInd w:val="0"/>
      <w:spacing w:after="0" w:line="360" w:lineRule="auto"/>
      <w:contextualSpacing/>
      <w:jc w:val="both"/>
      <w:textAlignment w:val="baseline"/>
    </w:pPr>
    <w:rPr>
      <w:rFonts w:eastAsia="Times New Roman" w:cs="Times New Roman"/>
      <w:sz w:val="28"/>
      <w:szCs w:val="24"/>
      <w:lang w:eastAsia="ru-RU"/>
    </w:rPr>
  </w:style>
  <w:style w:type="character" w:customStyle="1" w:styleId="2ff7">
    <w:name w:val="_Маркированный список уровня 2 Знак"/>
    <w:link w:val="2ff6"/>
    <w:rsid w:val="00C836F8"/>
    <w:rPr>
      <w:sz w:val="28"/>
      <w:szCs w:val="24"/>
    </w:rPr>
  </w:style>
  <w:style w:type="paragraph" w:customStyle="1" w:styleId="affffffffa">
    <w:name w:val="Заголовок в таблице"/>
    <w:basedOn w:val="a5"/>
    <w:rsid w:val="00CF64F3"/>
    <w:pPr>
      <w:keepNext/>
      <w:tabs>
        <w:tab w:val="left" w:pos="426"/>
      </w:tabs>
      <w:spacing w:before="120" w:after="120"/>
      <w:ind w:left="57" w:right="57" w:firstLine="709"/>
      <w:contextualSpacing/>
      <w:jc w:val="center"/>
    </w:pPr>
    <w:rPr>
      <w:rFonts w:eastAsia="Times New Roman" w:cs="Times New Roman"/>
      <w:b/>
      <w:szCs w:val="24"/>
      <w:lang w:eastAsia="ru-RU"/>
    </w:rPr>
  </w:style>
  <w:style w:type="paragraph" w:customStyle="1" w:styleId="a0">
    <w:name w:val="Нумерация в таблице"/>
    <w:link w:val="affffffffb"/>
    <w:rsid w:val="00CF64F3"/>
    <w:pPr>
      <w:numPr>
        <w:numId w:val="23"/>
      </w:numPr>
      <w:tabs>
        <w:tab w:val="left" w:pos="348"/>
      </w:tabs>
      <w:suppressAutoHyphens w:val="0"/>
      <w:spacing w:before="40" w:after="80"/>
      <w:contextualSpacing/>
    </w:pPr>
    <w:rPr>
      <w:rFonts w:eastAsia="Calibri"/>
      <w:sz w:val="24"/>
      <w:szCs w:val="24"/>
      <w:lang w:eastAsia="en-US"/>
    </w:rPr>
  </w:style>
  <w:style w:type="character" w:customStyle="1" w:styleId="affffffffb">
    <w:name w:val="Нумерация в таблице Знак"/>
    <w:link w:val="a0"/>
    <w:rsid w:val="00CF64F3"/>
    <w:rPr>
      <w:rFonts w:eastAsia="Calibri"/>
      <w:sz w:val="24"/>
      <w:szCs w:val="24"/>
      <w:lang w:eastAsia="en-US"/>
    </w:rPr>
  </w:style>
  <w:style w:type="paragraph" w:customStyle="1" w:styleId="24">
    <w:name w:val="Текст_в_таблице_уровень_2"/>
    <w:basedOn w:val="afffffff2"/>
    <w:link w:val="2ff8"/>
    <w:qFormat/>
    <w:rsid w:val="00CF64F3"/>
    <w:pPr>
      <w:numPr>
        <w:numId w:val="21"/>
      </w:numPr>
      <w:tabs>
        <w:tab w:val="clear" w:pos="426"/>
        <w:tab w:val="left" w:pos="461"/>
      </w:tabs>
    </w:pPr>
    <w:rPr>
      <w:rFonts w:eastAsia="Times New Roman" w:cs="Times New Roman"/>
      <w:lang w:eastAsia="ru-RU"/>
    </w:rPr>
  </w:style>
  <w:style w:type="paragraph" w:customStyle="1" w:styleId="31">
    <w:name w:val="Текст_в_таблице_уровень_3"/>
    <w:basedOn w:val="afffffff2"/>
    <w:link w:val="3ff1"/>
    <w:qFormat/>
    <w:rsid w:val="00CF64F3"/>
    <w:pPr>
      <w:numPr>
        <w:numId w:val="22"/>
      </w:numPr>
      <w:tabs>
        <w:tab w:val="clear" w:pos="426"/>
        <w:tab w:val="left" w:pos="884"/>
      </w:tabs>
      <w:ind w:left="34" w:firstLine="425"/>
    </w:pPr>
    <w:rPr>
      <w:rFonts w:eastAsia="Times New Roman" w:cs="Times New Roman"/>
      <w:lang w:eastAsia="ru-RU"/>
    </w:rPr>
  </w:style>
  <w:style w:type="character" w:customStyle="1" w:styleId="2ff8">
    <w:name w:val="Текст_в_таблице_уровень_2 Знак"/>
    <w:link w:val="24"/>
    <w:rsid w:val="00CF64F3"/>
    <w:rPr>
      <w:bCs/>
      <w:sz w:val="24"/>
      <w:szCs w:val="24"/>
    </w:rPr>
  </w:style>
  <w:style w:type="character" w:customStyle="1" w:styleId="3ff1">
    <w:name w:val="Текст_в_таблице_уровень_3 Знак"/>
    <w:link w:val="31"/>
    <w:rsid w:val="00CF64F3"/>
    <w:rPr>
      <w:bCs/>
      <w:sz w:val="24"/>
      <w:szCs w:val="24"/>
    </w:rPr>
  </w:style>
  <w:style w:type="paragraph" w:customStyle="1" w:styleId="110">
    <w:name w:val="Текст_в _таблице_уровень 1 (колонка 1)"/>
    <w:basedOn w:val="afffffff2"/>
    <w:link w:val="116"/>
    <w:qFormat/>
    <w:rsid w:val="00CF64F3"/>
    <w:pPr>
      <w:numPr>
        <w:numId w:val="31"/>
      </w:numPr>
      <w:tabs>
        <w:tab w:val="clear" w:pos="426"/>
        <w:tab w:val="left" w:pos="391"/>
        <w:tab w:val="left" w:pos="459"/>
      </w:tabs>
    </w:pPr>
    <w:rPr>
      <w:rFonts w:eastAsia="Times New Roman" w:cs="Times New Roman"/>
      <w:lang w:eastAsia="ru-RU"/>
    </w:rPr>
  </w:style>
  <w:style w:type="paragraph" w:customStyle="1" w:styleId="120">
    <w:name w:val="Текст_в_таблице_уровень 1 (колонка2)"/>
    <w:link w:val="124"/>
    <w:rsid w:val="00CF64F3"/>
    <w:pPr>
      <w:numPr>
        <w:numId w:val="30"/>
      </w:numPr>
      <w:tabs>
        <w:tab w:val="left" w:pos="389"/>
      </w:tabs>
      <w:suppressAutoHyphens w:val="0"/>
      <w:spacing w:before="40" w:after="80"/>
      <w:jc w:val="both"/>
    </w:pPr>
    <w:rPr>
      <w:bCs/>
      <w:sz w:val="24"/>
      <w:szCs w:val="24"/>
    </w:rPr>
  </w:style>
  <w:style w:type="character" w:customStyle="1" w:styleId="116">
    <w:name w:val="Текст_в _таблице_уровень 1 (колонка 1) Знак"/>
    <w:link w:val="110"/>
    <w:rsid w:val="00CF64F3"/>
    <w:rPr>
      <w:bCs/>
      <w:sz w:val="24"/>
      <w:szCs w:val="24"/>
    </w:rPr>
  </w:style>
  <w:style w:type="character" w:customStyle="1" w:styleId="124">
    <w:name w:val="Текст_в_таблице_уровень 1 (колонка2) Знак"/>
    <w:basedOn w:val="116"/>
    <w:link w:val="120"/>
    <w:rsid w:val="00CF64F3"/>
    <w:rPr>
      <w:bCs/>
      <w:sz w:val="24"/>
      <w:szCs w:val="24"/>
    </w:rPr>
  </w:style>
  <w:style w:type="numbering" w:customStyle="1" w:styleId="10">
    <w:name w:val="Текущий список1"/>
    <w:uiPriority w:val="99"/>
    <w:rsid w:val="00CF64F3"/>
    <w:pPr>
      <w:numPr>
        <w:numId w:val="24"/>
      </w:numPr>
    </w:pPr>
  </w:style>
  <w:style w:type="numbering" w:customStyle="1" w:styleId="26">
    <w:name w:val="Текущий список2"/>
    <w:uiPriority w:val="99"/>
    <w:rsid w:val="00CF64F3"/>
    <w:pPr>
      <w:numPr>
        <w:numId w:val="25"/>
      </w:numPr>
    </w:pPr>
  </w:style>
  <w:style w:type="numbering" w:customStyle="1" w:styleId="33">
    <w:name w:val="Текущий список3"/>
    <w:uiPriority w:val="99"/>
    <w:rsid w:val="00CF64F3"/>
    <w:pPr>
      <w:numPr>
        <w:numId w:val="26"/>
      </w:numPr>
    </w:pPr>
  </w:style>
  <w:style w:type="numbering" w:customStyle="1" w:styleId="4">
    <w:name w:val="Текущий список4"/>
    <w:uiPriority w:val="99"/>
    <w:rsid w:val="00CF64F3"/>
    <w:pPr>
      <w:numPr>
        <w:numId w:val="27"/>
      </w:numPr>
    </w:pPr>
  </w:style>
  <w:style w:type="numbering" w:customStyle="1" w:styleId="1ffe">
    <w:name w:val="Статья / Раздел1"/>
    <w:basedOn w:val="a8"/>
    <w:next w:val="affffffffc"/>
    <w:unhideWhenUsed/>
    <w:qFormat/>
    <w:rsid w:val="00CF64F3"/>
  </w:style>
  <w:style w:type="numbering" w:styleId="affffffffc">
    <w:name w:val="Outline List 3"/>
    <w:basedOn w:val="a8"/>
    <w:uiPriority w:val="99"/>
    <w:semiHidden/>
    <w:unhideWhenUsed/>
    <w:rsid w:val="00CF64F3"/>
  </w:style>
  <w:style w:type="paragraph" w:customStyle="1" w:styleId="affffffffd">
    <w:name w:val="_Согласовано"/>
    <w:aliases w:val="Составили"/>
    <w:basedOn w:val="a5"/>
    <w:link w:val="affffffffe"/>
    <w:rsid w:val="00CF64F3"/>
    <w:pPr>
      <w:widowControl w:val="0"/>
      <w:autoSpaceDN w:val="0"/>
      <w:adjustRightInd w:val="0"/>
      <w:spacing w:before="120" w:after="0" w:line="360" w:lineRule="auto"/>
      <w:jc w:val="center"/>
      <w:textAlignment w:val="baseline"/>
    </w:pPr>
    <w:rPr>
      <w:rFonts w:ascii="Times New Roman Полужирный" w:eastAsia="Times New Roman" w:hAnsi="Times New Roman Полужирный" w:cs="Times New Roman"/>
      <w:b/>
      <w:bCs/>
      <w:caps/>
      <w:sz w:val="28"/>
      <w:szCs w:val="24"/>
      <w:lang w:eastAsia="ru-RU"/>
    </w:rPr>
  </w:style>
  <w:style w:type="character" w:customStyle="1" w:styleId="affffffffe">
    <w:name w:val="_Согласовано Знак"/>
    <w:aliases w:val="Составили Знак"/>
    <w:link w:val="affffffffd"/>
    <w:rsid w:val="00CF64F3"/>
    <w:rPr>
      <w:rFonts w:ascii="Times New Roman Полужирный" w:hAnsi="Times New Roman Полужирный"/>
      <w:b/>
      <w:bCs/>
      <w:caps/>
      <w:sz w:val="28"/>
      <w:szCs w:val="24"/>
    </w:rPr>
  </w:style>
  <w:style w:type="paragraph" w:customStyle="1" w:styleId="afffffffff">
    <w:name w:val="_Титул_Утвеждаю"/>
    <w:basedOn w:val="a5"/>
    <w:next w:val="a5"/>
    <w:rsid w:val="00CF64F3"/>
    <w:pPr>
      <w:spacing w:after="120"/>
    </w:pPr>
    <w:rPr>
      <w:rFonts w:eastAsia="Times New Roman" w:cs="Times New Roman"/>
      <w:sz w:val="28"/>
      <w:szCs w:val="24"/>
      <w:lang w:eastAsia="ru-RU"/>
    </w:rPr>
  </w:style>
  <w:style w:type="character" w:customStyle="1" w:styleId="afffffff5">
    <w:name w:val="_Текст таблицы Заголовок Знак"/>
    <w:basedOn w:val="a6"/>
    <w:link w:val="afffffff4"/>
    <w:rsid w:val="00CF64F3"/>
    <w:rPr>
      <w:rFonts w:eastAsiaTheme="minorHAnsi" w:cstheme="minorBidi"/>
      <w:b/>
      <w:bCs/>
      <w:sz w:val="24"/>
      <w:szCs w:val="24"/>
      <w:lang w:eastAsia="en-US"/>
    </w:rPr>
  </w:style>
  <w:style w:type="numbering" w:customStyle="1" w:styleId="52">
    <w:name w:val="Текущий список5"/>
    <w:uiPriority w:val="99"/>
    <w:rsid w:val="00CF64F3"/>
    <w:pPr>
      <w:numPr>
        <w:numId w:val="28"/>
      </w:numPr>
    </w:pPr>
  </w:style>
  <w:style w:type="numbering" w:customStyle="1" w:styleId="60">
    <w:name w:val="Текущий список6"/>
    <w:uiPriority w:val="99"/>
    <w:rsid w:val="00CF64F3"/>
    <w:pPr>
      <w:numPr>
        <w:numId w:val="29"/>
      </w:numPr>
    </w:pPr>
  </w:style>
  <w:style w:type="paragraph" w:customStyle="1" w:styleId="1fff">
    <w:name w:val="_Маркированный список уровня 1"/>
    <w:link w:val="1fff0"/>
    <w:qFormat/>
    <w:rsid w:val="00CF64F3"/>
    <w:pPr>
      <w:widowControl w:val="0"/>
      <w:pBdr>
        <w:top w:val="nil"/>
        <w:left w:val="nil"/>
        <w:bottom w:val="nil"/>
        <w:right w:val="nil"/>
        <w:between w:val="nil"/>
        <w:bar w:val="nil"/>
      </w:pBdr>
      <w:tabs>
        <w:tab w:val="left" w:pos="1134"/>
      </w:tabs>
      <w:suppressAutoHyphens w:val="0"/>
      <w:spacing w:after="60" w:line="360" w:lineRule="atLeast"/>
      <w:ind w:left="2214" w:hanging="360"/>
      <w:jc w:val="both"/>
    </w:pPr>
    <w:rPr>
      <w:color w:val="000000"/>
      <w:sz w:val="28"/>
      <w:szCs w:val="24"/>
      <w:u w:color="000000"/>
      <w:bdr w:val="nil"/>
    </w:rPr>
  </w:style>
  <w:style w:type="character" w:customStyle="1" w:styleId="1fff0">
    <w:name w:val="_Маркированный список уровня 1 Знак"/>
    <w:link w:val="1fff"/>
    <w:qFormat/>
    <w:rsid w:val="00CF64F3"/>
    <w:rPr>
      <w:color w:val="000000"/>
      <w:sz w:val="28"/>
      <w:szCs w:val="24"/>
      <w:u w:color="000000"/>
      <w:bdr w:val="nil"/>
    </w:rPr>
  </w:style>
  <w:style w:type="character" w:customStyle="1" w:styleId="s8">
    <w:name w:val="s8"/>
    <w:basedOn w:val="a6"/>
    <w:rsid w:val="00CF64F3"/>
  </w:style>
  <w:style w:type="paragraph" w:customStyle="1" w:styleId="21">
    <w:name w:val="Стандарт нумерованный 2"/>
    <w:rsid w:val="00CF64F3"/>
    <w:pPr>
      <w:numPr>
        <w:numId w:val="32"/>
      </w:numPr>
      <w:suppressAutoHyphens w:val="0"/>
      <w:spacing w:before="120"/>
    </w:pPr>
    <w:rPr>
      <w:rFonts w:eastAsia="Calibri"/>
      <w:sz w:val="24"/>
      <w:szCs w:val="24"/>
      <w:lang w:eastAsia="en-US"/>
    </w:rPr>
  </w:style>
  <w:style w:type="paragraph" w:customStyle="1" w:styleId="a3">
    <w:name w:val="_Приложение"/>
    <w:basedOn w:val="affffff8"/>
    <w:next w:val="aff8"/>
    <w:link w:val="afffffffff0"/>
    <w:rsid w:val="00CF64F3"/>
    <w:pPr>
      <w:numPr>
        <w:numId w:val="33"/>
      </w:numPr>
      <w:jc w:val="right"/>
    </w:pPr>
    <w:rPr>
      <w:color w:val="365F91"/>
    </w:rPr>
  </w:style>
  <w:style w:type="character" w:customStyle="1" w:styleId="affffff9">
    <w:name w:val="_Заголовок без номера Знак"/>
    <w:basedOn w:val="14"/>
    <w:link w:val="affffff8"/>
    <w:rsid w:val="00CF64F3"/>
    <w:rPr>
      <w:rFonts w:ascii="Times New Roman Полужирный" w:eastAsiaTheme="minorHAnsi" w:hAnsi="Times New Roman Полужирный" w:cstheme="minorBidi"/>
      <w:b/>
      <w:bCs w:val="0"/>
      <w:caps/>
      <w:color w:val="365F91"/>
      <w:sz w:val="28"/>
      <w:szCs w:val="28"/>
      <w:lang w:eastAsia="en-US"/>
    </w:rPr>
  </w:style>
  <w:style w:type="character" w:customStyle="1" w:styleId="afffffffff0">
    <w:name w:val="_Приложение Знак"/>
    <w:basedOn w:val="affffff9"/>
    <w:link w:val="a3"/>
    <w:rsid w:val="00CF64F3"/>
    <w:rPr>
      <w:rFonts w:ascii="Times New Roman Полужирный" w:eastAsiaTheme="minorHAnsi" w:hAnsi="Times New Roman Полужирный" w:cstheme="minorBidi"/>
      <w:b/>
      <w:bCs w:val="0"/>
      <w:caps/>
      <w:color w:val="365F91"/>
      <w:sz w:val="28"/>
      <w:szCs w:val="28"/>
      <w:lang w:eastAsia="en-US"/>
    </w:rPr>
  </w:style>
  <w:style w:type="paragraph" w:customStyle="1" w:styleId="5b">
    <w:name w:val="__Заголовок 5"/>
    <w:basedOn w:val="55"/>
    <w:qFormat/>
    <w:rsid w:val="00EB625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6">
    <w:name w:val="__Заголовок 6"/>
    <w:basedOn w:val="64"/>
    <w:qFormat/>
    <w:rsid w:val="00EB6256"/>
    <w:pPr>
      <w:numPr>
        <w:ilvl w:val="0"/>
        <w:numId w:val="0"/>
      </w:numPr>
      <w:spacing w:line="276" w:lineRule="auto"/>
      <w:ind w:firstLine="142"/>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29514-E2FC-4433-889A-DF417B493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шаблон.dotx</Template>
  <TotalTime>0</TotalTime>
  <Pages>1</Pages>
  <Words>4569</Words>
  <Characters>26044</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2024-12-06T13:32:00Z</dcterms:created>
  <dcterms:modified xsi:type="dcterms:W3CDTF">2024-12-11T14:09:00Z</dcterms:modified>
  <dc:language/>
</cp:coreProperties>
</file>